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5C54F1" w14:textId="468821C4" w:rsidR="00FE40E8" w:rsidRPr="008749F3" w:rsidRDefault="00FE40E8" w:rsidP="00FE40E8">
      <w:pPr>
        <w:pStyle w:val="Heading1"/>
      </w:pPr>
      <w:bookmarkStart w:id="0" w:name="_Toc184110202"/>
      <w:bookmarkStart w:id="1" w:name="_Toc184292565"/>
      <w:bookmarkStart w:id="2" w:name="_Toc198700786"/>
      <w:bookmarkStart w:id="3" w:name="_Toc200030704"/>
      <w:bookmarkStart w:id="4" w:name="_Toc200070457"/>
      <w:bookmarkStart w:id="5" w:name="_Toc200084432"/>
      <w:bookmarkStart w:id="6" w:name="_Toc200171484"/>
      <w:bookmarkStart w:id="7" w:name="_Toc200688399"/>
      <w:bookmarkStart w:id="8" w:name="_Toc200762339"/>
      <w:bookmarkStart w:id="9" w:name="_Toc201018992"/>
      <w:bookmarkStart w:id="10" w:name="_Toc201122702"/>
      <w:bookmarkStart w:id="11" w:name="_Toc201310037"/>
      <w:bookmarkStart w:id="12" w:name="_Toc201899498"/>
      <w:bookmarkStart w:id="13" w:name="_Toc202071737"/>
      <w:bookmarkStart w:id="14" w:name="_Toc202163194"/>
      <w:bookmarkStart w:id="15" w:name="_Toc202170727"/>
      <w:bookmarkStart w:id="16" w:name="_Toc202260701"/>
      <w:bookmarkStart w:id="17" w:name="_Toc202260889"/>
      <w:bookmarkStart w:id="18" w:name="_Toc202363570"/>
      <w:bookmarkStart w:id="19" w:name="_Toc202414508"/>
      <w:bookmarkStart w:id="20" w:name="_Toc202414629"/>
      <w:bookmarkStart w:id="21" w:name="_Toc202530970"/>
      <w:bookmarkStart w:id="22" w:name="_Toc202534776"/>
      <w:bookmarkStart w:id="23" w:name="_Toc202591451"/>
      <w:bookmarkStart w:id="24" w:name="_Toc202629239"/>
      <w:bookmarkStart w:id="25" w:name="_Toc202688787"/>
      <w:bookmarkStart w:id="26" w:name="_Toc202696472"/>
      <w:bookmarkStart w:id="27" w:name="_Toc202715785"/>
      <w:bookmarkStart w:id="28" w:name="_Toc202716370"/>
      <w:bookmarkStart w:id="29" w:name="_Toc202780665"/>
      <w:bookmarkStart w:id="30" w:name="_Toc202793955"/>
      <w:bookmarkStart w:id="31" w:name="_Toc203108719"/>
      <w:bookmarkStart w:id="32" w:name="_Toc203185607"/>
      <w:bookmarkStart w:id="33" w:name="_Toc203315774"/>
      <w:bookmarkStart w:id="34" w:name="_Toc203330091"/>
      <w:bookmarkStart w:id="35" w:name="_Toc207704575"/>
      <w:bookmarkStart w:id="36" w:name="_Toc208983586"/>
      <w:bookmarkStart w:id="37" w:name="_Toc211941340"/>
      <w:bookmarkStart w:id="38" w:name="_Toc213928466"/>
      <w:bookmarkStart w:id="39" w:name="_Toc214576601"/>
      <w:bookmarkStart w:id="40" w:name="_Toc221802104"/>
      <w:r>
        <w:t>Oil &amp; Gas Law</w:t>
      </w:r>
      <w:r w:rsidRPr="004E36A3">
        <w:br/>
        <w:t>by corbin b.p. dodge</w:t>
      </w:r>
      <w:r w:rsidR="003B4518">
        <w:br/>
      </w:r>
      <w:r w:rsidR="003B4518">
        <w:rPr>
          <w:caps w:val="0"/>
        </w:rPr>
        <w:t xml:space="preserve">for more outlines, visit </w:t>
      </w:r>
      <w:hyperlink r:id="rId9" w:history="1">
        <w:r w:rsidR="003B4518" w:rsidRPr="00581489">
          <w:rPr>
            <w:rStyle w:val="Hyperlink"/>
            <w:caps w:val="0"/>
          </w:rPr>
          <w:t>www.corbin-dodge.com</w:t>
        </w:r>
      </w:hyperlink>
      <w:r w:rsidRPr="004E36A3">
        <w:br/>
      </w:r>
      <w:r w:rsidRPr="004E36A3">
        <w:br/>
      </w:r>
      <w:r>
        <w:t>Spring 2013</w:t>
      </w:r>
      <w:r w:rsidRPr="004E36A3">
        <w:br/>
        <w:t>Professor</w:t>
      </w:r>
      <w:r>
        <w:t xml:space="preserve"> Jones</w:t>
      </w:r>
      <w:r w:rsidRPr="004E36A3">
        <w:br/>
      </w:r>
      <w:r w:rsidRPr="004E36A3">
        <w:br/>
        <w:t>South Texas College of Law</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p>
    <w:p w14:paraId="5A33996F" w14:textId="77777777" w:rsidR="002177E7" w:rsidRDefault="002177E7" w:rsidP="00E87BDD">
      <w:pPr>
        <w:widowControl w:val="0"/>
        <w:autoSpaceDE w:val="0"/>
        <w:autoSpaceDN w:val="0"/>
        <w:adjustRightInd w:val="0"/>
      </w:pPr>
    </w:p>
    <w:p w14:paraId="4AE80CAA" w14:textId="6EA1BE1F" w:rsidR="00D8622B" w:rsidRDefault="00BC4DA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fldChar w:fldCharType="begin"/>
      </w:r>
      <w:r>
        <w:instrText xml:space="preserve"> TOC \t "Heading1,1,Heading2,2,nomarl,1" </w:instrText>
      </w:r>
      <w:r>
        <w:fldChar w:fldCharType="separate"/>
      </w:r>
      <w:r w:rsidR="00D8622B">
        <w:rPr>
          <w:rFonts w:hint="eastAsia"/>
          <w:noProof/>
        </w:rPr>
        <w:t>p001 Plan View and Cross Sectional view</w:t>
      </w:r>
      <w:r w:rsidR="00D8622B">
        <w:rPr>
          <w:rFonts w:hint="eastAsia"/>
          <w:noProof/>
        </w:rPr>
        <w:tab/>
      </w:r>
      <w:r w:rsidR="00D8622B">
        <w:rPr>
          <w:rFonts w:hint="eastAsia"/>
          <w:noProof/>
        </w:rPr>
        <w:fldChar w:fldCharType="begin"/>
      </w:r>
      <w:r w:rsidR="00D8622B">
        <w:rPr>
          <w:rFonts w:hint="eastAsia"/>
          <w:noProof/>
        </w:rPr>
        <w:instrText xml:space="preserve"> PAGEREF </w:instrText>
      </w:r>
      <w:r w:rsidR="00D8622B">
        <w:rPr>
          <w:noProof/>
        </w:rPr>
        <w:instrText>_Toc221802105 \h</w:instrText>
      </w:r>
      <w:r w:rsidR="00D8622B">
        <w:rPr>
          <w:rFonts w:hint="eastAsia"/>
          <w:noProof/>
        </w:rPr>
        <w:instrText xml:space="preserve"> </w:instrText>
      </w:r>
      <w:r w:rsidR="00D8622B">
        <w:rPr>
          <w:rFonts w:hint="eastAsia"/>
          <w:noProof/>
        </w:rPr>
      </w:r>
      <w:r w:rsidR="00D8622B">
        <w:rPr>
          <w:rFonts w:hint="eastAsia"/>
          <w:noProof/>
        </w:rPr>
        <w:fldChar w:fldCharType="separate"/>
      </w:r>
      <w:r w:rsidR="0047735D">
        <w:rPr>
          <w:noProof/>
        </w:rPr>
        <w:t>4</w:t>
      </w:r>
      <w:r w:rsidR="00D8622B">
        <w:rPr>
          <w:rFonts w:hint="eastAsia"/>
          <w:noProof/>
        </w:rPr>
        <w:fldChar w:fldCharType="end"/>
      </w:r>
    </w:p>
    <w:p w14:paraId="433ABFB5"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p007 Lone Star, HORCO v West</w:t>
      </w:r>
      <w:r>
        <w:rPr>
          <w:rFonts w:hint="eastAsia"/>
          <w:noProof/>
        </w:rPr>
        <w:tab/>
      </w:r>
      <w:r>
        <w:rPr>
          <w:rFonts w:hint="eastAsia"/>
          <w:noProof/>
        </w:rPr>
        <w:fldChar w:fldCharType="begin"/>
      </w:r>
      <w:r>
        <w:rPr>
          <w:rFonts w:hint="eastAsia"/>
          <w:noProof/>
        </w:rPr>
        <w:instrText xml:space="preserve"> PAGEREF </w:instrText>
      </w:r>
      <w:r>
        <w:rPr>
          <w:noProof/>
        </w:rPr>
        <w:instrText>_Toc221802106 \h</w:instrText>
      </w:r>
      <w:r>
        <w:rPr>
          <w:rFonts w:hint="eastAsia"/>
          <w:noProof/>
        </w:rPr>
        <w:instrText xml:space="preserve"> </w:instrText>
      </w:r>
      <w:r>
        <w:rPr>
          <w:rFonts w:hint="eastAsia"/>
          <w:noProof/>
        </w:rPr>
      </w:r>
      <w:r>
        <w:rPr>
          <w:rFonts w:hint="eastAsia"/>
          <w:noProof/>
        </w:rPr>
        <w:fldChar w:fldCharType="separate"/>
      </w:r>
      <w:r w:rsidR="0047735D">
        <w:rPr>
          <w:noProof/>
        </w:rPr>
        <w:t>5</w:t>
      </w:r>
      <w:r>
        <w:rPr>
          <w:rFonts w:hint="eastAsia"/>
          <w:noProof/>
        </w:rPr>
        <w:fldChar w:fldCharType="end"/>
      </w:r>
    </w:p>
    <w:p w14:paraId="3FD95673"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p015 Elliff v. Eliff &amp; Rule of Capture</w:t>
      </w:r>
      <w:r>
        <w:rPr>
          <w:rFonts w:hint="eastAsia"/>
          <w:noProof/>
        </w:rPr>
        <w:tab/>
      </w:r>
      <w:r>
        <w:rPr>
          <w:rFonts w:hint="eastAsia"/>
          <w:noProof/>
        </w:rPr>
        <w:fldChar w:fldCharType="begin"/>
      </w:r>
      <w:r>
        <w:rPr>
          <w:rFonts w:hint="eastAsia"/>
          <w:noProof/>
        </w:rPr>
        <w:instrText xml:space="preserve"> PAGEREF </w:instrText>
      </w:r>
      <w:r>
        <w:rPr>
          <w:noProof/>
        </w:rPr>
        <w:instrText>_Toc221802107 \h</w:instrText>
      </w:r>
      <w:r>
        <w:rPr>
          <w:rFonts w:hint="eastAsia"/>
          <w:noProof/>
        </w:rPr>
        <w:instrText xml:space="preserve"> </w:instrText>
      </w:r>
      <w:r>
        <w:rPr>
          <w:rFonts w:hint="eastAsia"/>
          <w:noProof/>
        </w:rPr>
      </w:r>
      <w:r>
        <w:rPr>
          <w:rFonts w:hint="eastAsia"/>
          <w:noProof/>
        </w:rPr>
        <w:fldChar w:fldCharType="separate"/>
      </w:r>
      <w:r w:rsidR="0047735D">
        <w:rPr>
          <w:noProof/>
        </w:rPr>
        <w:t>6</w:t>
      </w:r>
      <w:r>
        <w:rPr>
          <w:rFonts w:hint="eastAsia"/>
          <w:noProof/>
        </w:rPr>
        <w:fldChar w:fldCharType="end"/>
      </w:r>
    </w:p>
    <w:p w14:paraId="0FD64F80"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P019 Coastal Oil v Garza</w:t>
      </w:r>
      <w:r>
        <w:rPr>
          <w:rFonts w:hint="eastAsia"/>
          <w:noProof/>
        </w:rPr>
        <w:tab/>
      </w:r>
      <w:r>
        <w:rPr>
          <w:rFonts w:hint="eastAsia"/>
          <w:noProof/>
        </w:rPr>
        <w:fldChar w:fldCharType="begin"/>
      </w:r>
      <w:r>
        <w:rPr>
          <w:rFonts w:hint="eastAsia"/>
          <w:noProof/>
        </w:rPr>
        <w:instrText xml:space="preserve"> PAGEREF </w:instrText>
      </w:r>
      <w:r>
        <w:rPr>
          <w:noProof/>
        </w:rPr>
        <w:instrText>_Toc221802108 \h</w:instrText>
      </w:r>
      <w:r>
        <w:rPr>
          <w:rFonts w:hint="eastAsia"/>
          <w:noProof/>
        </w:rPr>
        <w:instrText xml:space="preserve"> </w:instrText>
      </w:r>
      <w:r>
        <w:rPr>
          <w:rFonts w:hint="eastAsia"/>
          <w:noProof/>
        </w:rPr>
      </w:r>
      <w:r>
        <w:rPr>
          <w:rFonts w:hint="eastAsia"/>
          <w:noProof/>
        </w:rPr>
        <w:fldChar w:fldCharType="separate"/>
      </w:r>
      <w:r w:rsidR="0047735D">
        <w:rPr>
          <w:noProof/>
        </w:rPr>
        <w:t>7</w:t>
      </w:r>
      <w:r>
        <w:rPr>
          <w:rFonts w:hint="eastAsia"/>
          <w:noProof/>
        </w:rPr>
        <w:fldChar w:fldCharType="end"/>
      </w:r>
    </w:p>
    <w:p w14:paraId="2BB48D2F"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 xml:space="preserve">P031 </w:t>
      </w:r>
      <w:r w:rsidRPr="00E62855">
        <w:rPr>
          <w:rFonts w:hint="eastAsia"/>
          <w:i/>
          <w:noProof/>
        </w:rPr>
        <w:t xml:space="preserve">Getty </w:t>
      </w:r>
      <w:r>
        <w:rPr>
          <w:rFonts w:hint="eastAsia"/>
          <w:noProof/>
        </w:rPr>
        <w:t>Accomodation Doctrine</w:t>
      </w:r>
      <w:r>
        <w:rPr>
          <w:rFonts w:hint="eastAsia"/>
          <w:noProof/>
        </w:rPr>
        <w:tab/>
      </w:r>
      <w:r>
        <w:rPr>
          <w:rFonts w:hint="eastAsia"/>
          <w:noProof/>
        </w:rPr>
        <w:fldChar w:fldCharType="begin"/>
      </w:r>
      <w:r>
        <w:rPr>
          <w:rFonts w:hint="eastAsia"/>
          <w:noProof/>
        </w:rPr>
        <w:instrText xml:space="preserve"> PAGEREF </w:instrText>
      </w:r>
      <w:r>
        <w:rPr>
          <w:noProof/>
        </w:rPr>
        <w:instrText>_Toc221802109 \h</w:instrText>
      </w:r>
      <w:r>
        <w:rPr>
          <w:rFonts w:hint="eastAsia"/>
          <w:noProof/>
        </w:rPr>
        <w:instrText xml:space="preserve"> </w:instrText>
      </w:r>
      <w:r>
        <w:rPr>
          <w:rFonts w:hint="eastAsia"/>
          <w:noProof/>
        </w:rPr>
      </w:r>
      <w:r>
        <w:rPr>
          <w:rFonts w:hint="eastAsia"/>
          <w:noProof/>
        </w:rPr>
        <w:fldChar w:fldCharType="separate"/>
      </w:r>
      <w:r w:rsidR="0047735D">
        <w:rPr>
          <w:noProof/>
        </w:rPr>
        <w:t>8</w:t>
      </w:r>
      <w:r>
        <w:rPr>
          <w:rFonts w:hint="eastAsia"/>
          <w:noProof/>
        </w:rPr>
        <w:fldChar w:fldCharType="end"/>
      </w:r>
    </w:p>
    <w:p w14:paraId="489919F1"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 xml:space="preserve">p044 </w:t>
      </w:r>
      <w:r w:rsidRPr="00E62855">
        <w:rPr>
          <w:rFonts w:hint="eastAsia"/>
          <w:i/>
          <w:noProof/>
        </w:rPr>
        <w:t>Clifton v. Koontz</w:t>
      </w:r>
      <w:r>
        <w:rPr>
          <w:rFonts w:hint="eastAsia"/>
          <w:noProof/>
        </w:rPr>
        <w:tab/>
      </w:r>
      <w:r>
        <w:rPr>
          <w:rFonts w:hint="eastAsia"/>
          <w:noProof/>
        </w:rPr>
        <w:fldChar w:fldCharType="begin"/>
      </w:r>
      <w:r>
        <w:rPr>
          <w:rFonts w:hint="eastAsia"/>
          <w:noProof/>
        </w:rPr>
        <w:instrText xml:space="preserve"> PAGEREF </w:instrText>
      </w:r>
      <w:r>
        <w:rPr>
          <w:noProof/>
        </w:rPr>
        <w:instrText>_Toc221802110 \h</w:instrText>
      </w:r>
      <w:r>
        <w:rPr>
          <w:rFonts w:hint="eastAsia"/>
          <w:noProof/>
        </w:rPr>
        <w:instrText xml:space="preserve"> </w:instrText>
      </w:r>
      <w:r>
        <w:rPr>
          <w:rFonts w:hint="eastAsia"/>
          <w:noProof/>
        </w:rPr>
      </w:r>
      <w:r>
        <w:rPr>
          <w:rFonts w:hint="eastAsia"/>
          <w:noProof/>
        </w:rPr>
        <w:fldChar w:fldCharType="separate"/>
      </w:r>
      <w:r w:rsidR="0047735D">
        <w:rPr>
          <w:noProof/>
        </w:rPr>
        <w:t>9</w:t>
      </w:r>
      <w:r>
        <w:rPr>
          <w:rFonts w:hint="eastAsia"/>
          <w:noProof/>
        </w:rPr>
        <w:fldChar w:fldCharType="end"/>
      </w:r>
    </w:p>
    <w:p w14:paraId="34851289"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p057 Ridge v Guinn</w:t>
      </w:r>
      <w:r>
        <w:rPr>
          <w:rFonts w:hint="eastAsia"/>
          <w:noProof/>
        </w:rPr>
        <w:tab/>
      </w:r>
      <w:r>
        <w:rPr>
          <w:rFonts w:hint="eastAsia"/>
          <w:noProof/>
        </w:rPr>
        <w:fldChar w:fldCharType="begin"/>
      </w:r>
      <w:r>
        <w:rPr>
          <w:rFonts w:hint="eastAsia"/>
          <w:noProof/>
        </w:rPr>
        <w:instrText xml:space="preserve"> PAGEREF </w:instrText>
      </w:r>
      <w:r>
        <w:rPr>
          <w:noProof/>
        </w:rPr>
        <w:instrText>_Toc221802111 \h</w:instrText>
      </w:r>
      <w:r>
        <w:rPr>
          <w:rFonts w:hint="eastAsia"/>
          <w:noProof/>
        </w:rPr>
        <w:instrText xml:space="preserve"> </w:instrText>
      </w:r>
      <w:r>
        <w:rPr>
          <w:rFonts w:hint="eastAsia"/>
          <w:noProof/>
        </w:rPr>
      </w:r>
      <w:r>
        <w:rPr>
          <w:rFonts w:hint="eastAsia"/>
          <w:noProof/>
        </w:rPr>
        <w:fldChar w:fldCharType="separate"/>
      </w:r>
      <w:r w:rsidR="0047735D">
        <w:rPr>
          <w:noProof/>
        </w:rPr>
        <w:t>10</w:t>
      </w:r>
      <w:r>
        <w:rPr>
          <w:rFonts w:hint="eastAsia"/>
          <w:noProof/>
        </w:rPr>
        <w:fldChar w:fldCharType="end"/>
      </w:r>
    </w:p>
    <w:p w14:paraId="7024DF65"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p030 Concord v Pennzoil</w:t>
      </w:r>
      <w:r>
        <w:rPr>
          <w:rFonts w:hint="eastAsia"/>
          <w:noProof/>
        </w:rPr>
        <w:tab/>
      </w:r>
      <w:r>
        <w:rPr>
          <w:rFonts w:hint="eastAsia"/>
          <w:noProof/>
        </w:rPr>
        <w:fldChar w:fldCharType="begin"/>
      </w:r>
      <w:r>
        <w:rPr>
          <w:rFonts w:hint="eastAsia"/>
          <w:noProof/>
        </w:rPr>
        <w:instrText xml:space="preserve"> PAGEREF </w:instrText>
      </w:r>
      <w:r>
        <w:rPr>
          <w:noProof/>
        </w:rPr>
        <w:instrText>_Toc221802112 \h</w:instrText>
      </w:r>
      <w:r>
        <w:rPr>
          <w:rFonts w:hint="eastAsia"/>
          <w:noProof/>
        </w:rPr>
        <w:instrText xml:space="preserve"> </w:instrText>
      </w:r>
      <w:r>
        <w:rPr>
          <w:rFonts w:hint="eastAsia"/>
          <w:noProof/>
        </w:rPr>
      </w:r>
      <w:r>
        <w:rPr>
          <w:rFonts w:hint="eastAsia"/>
          <w:noProof/>
        </w:rPr>
        <w:fldChar w:fldCharType="separate"/>
      </w:r>
      <w:r w:rsidR="0047735D">
        <w:rPr>
          <w:noProof/>
        </w:rPr>
        <w:t>11</w:t>
      </w:r>
      <w:r>
        <w:rPr>
          <w:rFonts w:hint="eastAsia"/>
          <w:noProof/>
        </w:rPr>
        <w:fldChar w:fldCharType="end"/>
      </w:r>
    </w:p>
    <w:p w14:paraId="519B066C"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p068 &amp; 070 Mitchell, Kincaid, and Whelan</w:t>
      </w:r>
      <w:r>
        <w:rPr>
          <w:rFonts w:hint="eastAsia"/>
          <w:noProof/>
        </w:rPr>
        <w:tab/>
      </w:r>
      <w:r>
        <w:rPr>
          <w:rFonts w:hint="eastAsia"/>
          <w:noProof/>
        </w:rPr>
        <w:fldChar w:fldCharType="begin"/>
      </w:r>
      <w:r>
        <w:rPr>
          <w:rFonts w:hint="eastAsia"/>
          <w:noProof/>
        </w:rPr>
        <w:instrText xml:space="preserve"> PAGEREF </w:instrText>
      </w:r>
      <w:r>
        <w:rPr>
          <w:noProof/>
        </w:rPr>
        <w:instrText>_Toc221802113 \h</w:instrText>
      </w:r>
      <w:r>
        <w:rPr>
          <w:rFonts w:hint="eastAsia"/>
          <w:noProof/>
        </w:rPr>
        <w:instrText xml:space="preserve"> </w:instrText>
      </w:r>
      <w:r>
        <w:rPr>
          <w:rFonts w:hint="eastAsia"/>
          <w:noProof/>
        </w:rPr>
      </w:r>
      <w:r>
        <w:rPr>
          <w:rFonts w:hint="eastAsia"/>
          <w:noProof/>
        </w:rPr>
        <w:fldChar w:fldCharType="separate"/>
      </w:r>
      <w:r w:rsidR="0047735D">
        <w:rPr>
          <w:noProof/>
        </w:rPr>
        <w:t>12</w:t>
      </w:r>
      <w:r>
        <w:rPr>
          <w:rFonts w:hint="eastAsia"/>
          <w:noProof/>
        </w:rPr>
        <w:fldChar w:fldCharType="end"/>
      </w:r>
    </w:p>
    <w:p w14:paraId="43524A41"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P077 Watson, Reed, Freeman</w:t>
      </w:r>
      <w:r>
        <w:rPr>
          <w:rFonts w:hint="eastAsia"/>
          <w:noProof/>
        </w:rPr>
        <w:tab/>
      </w:r>
      <w:r>
        <w:rPr>
          <w:rFonts w:hint="eastAsia"/>
          <w:noProof/>
        </w:rPr>
        <w:fldChar w:fldCharType="begin"/>
      </w:r>
      <w:r>
        <w:rPr>
          <w:rFonts w:hint="eastAsia"/>
          <w:noProof/>
        </w:rPr>
        <w:instrText xml:space="preserve"> PAGEREF </w:instrText>
      </w:r>
      <w:r>
        <w:rPr>
          <w:noProof/>
        </w:rPr>
        <w:instrText>_Toc221802114 \h</w:instrText>
      </w:r>
      <w:r>
        <w:rPr>
          <w:rFonts w:hint="eastAsia"/>
          <w:noProof/>
        </w:rPr>
        <w:instrText xml:space="preserve"> </w:instrText>
      </w:r>
      <w:r>
        <w:rPr>
          <w:rFonts w:hint="eastAsia"/>
          <w:noProof/>
        </w:rPr>
      </w:r>
      <w:r>
        <w:rPr>
          <w:rFonts w:hint="eastAsia"/>
          <w:noProof/>
        </w:rPr>
        <w:fldChar w:fldCharType="separate"/>
      </w:r>
      <w:r w:rsidR="0047735D">
        <w:rPr>
          <w:noProof/>
        </w:rPr>
        <w:t>13</w:t>
      </w:r>
      <w:r>
        <w:rPr>
          <w:rFonts w:hint="eastAsia"/>
          <w:noProof/>
        </w:rPr>
        <w:fldChar w:fldCharType="end"/>
      </w:r>
    </w:p>
    <w:p w14:paraId="46F78477"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P077, 078, 082 Watson, Rogers, Samano</w:t>
      </w:r>
      <w:r>
        <w:rPr>
          <w:rFonts w:hint="eastAsia"/>
          <w:noProof/>
        </w:rPr>
        <w:tab/>
      </w:r>
      <w:r>
        <w:rPr>
          <w:rFonts w:hint="eastAsia"/>
          <w:noProof/>
        </w:rPr>
        <w:fldChar w:fldCharType="begin"/>
      </w:r>
      <w:r>
        <w:rPr>
          <w:rFonts w:hint="eastAsia"/>
          <w:noProof/>
        </w:rPr>
        <w:instrText xml:space="preserve"> PAGEREF </w:instrText>
      </w:r>
      <w:r>
        <w:rPr>
          <w:noProof/>
        </w:rPr>
        <w:instrText>_Toc221802115 \h</w:instrText>
      </w:r>
      <w:r>
        <w:rPr>
          <w:rFonts w:hint="eastAsia"/>
          <w:noProof/>
        </w:rPr>
        <w:instrText xml:space="preserve"> </w:instrText>
      </w:r>
      <w:r>
        <w:rPr>
          <w:rFonts w:hint="eastAsia"/>
          <w:noProof/>
        </w:rPr>
      </w:r>
      <w:r>
        <w:rPr>
          <w:rFonts w:hint="eastAsia"/>
          <w:noProof/>
        </w:rPr>
        <w:fldChar w:fldCharType="separate"/>
      </w:r>
      <w:r w:rsidR="0047735D">
        <w:rPr>
          <w:noProof/>
        </w:rPr>
        <w:t>14</w:t>
      </w:r>
      <w:r>
        <w:rPr>
          <w:rFonts w:hint="eastAsia"/>
          <w:noProof/>
        </w:rPr>
        <w:fldChar w:fldCharType="end"/>
      </w:r>
    </w:p>
    <w:p w14:paraId="20A1B5CE"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Alternative Habendum Clause</w:t>
      </w:r>
      <w:r>
        <w:rPr>
          <w:rFonts w:hint="eastAsia"/>
          <w:noProof/>
        </w:rPr>
        <w:tab/>
      </w:r>
      <w:r>
        <w:rPr>
          <w:rFonts w:hint="eastAsia"/>
          <w:noProof/>
        </w:rPr>
        <w:fldChar w:fldCharType="begin"/>
      </w:r>
      <w:r>
        <w:rPr>
          <w:rFonts w:hint="eastAsia"/>
          <w:noProof/>
        </w:rPr>
        <w:instrText xml:space="preserve"> PAGEREF </w:instrText>
      </w:r>
      <w:r>
        <w:rPr>
          <w:noProof/>
        </w:rPr>
        <w:instrText>_Toc221802116 \h</w:instrText>
      </w:r>
      <w:r>
        <w:rPr>
          <w:rFonts w:hint="eastAsia"/>
          <w:noProof/>
        </w:rPr>
        <w:instrText xml:space="preserve"> </w:instrText>
      </w:r>
      <w:r>
        <w:rPr>
          <w:rFonts w:hint="eastAsia"/>
          <w:noProof/>
        </w:rPr>
      </w:r>
      <w:r>
        <w:rPr>
          <w:rFonts w:hint="eastAsia"/>
          <w:noProof/>
        </w:rPr>
        <w:fldChar w:fldCharType="separate"/>
      </w:r>
      <w:r w:rsidR="0047735D">
        <w:rPr>
          <w:b w:val="0"/>
          <w:noProof/>
        </w:rPr>
        <w:t>Error! Bookmark not defined.</w:t>
      </w:r>
      <w:r>
        <w:rPr>
          <w:rFonts w:hint="eastAsia"/>
          <w:noProof/>
        </w:rPr>
        <w:fldChar w:fldCharType="end"/>
      </w:r>
    </w:p>
    <w:p w14:paraId="76C85AE0"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p115 Exxon v RRC</w:t>
      </w:r>
      <w:r>
        <w:rPr>
          <w:rFonts w:hint="eastAsia"/>
          <w:noProof/>
        </w:rPr>
        <w:tab/>
      </w:r>
      <w:r>
        <w:rPr>
          <w:rFonts w:hint="eastAsia"/>
          <w:noProof/>
        </w:rPr>
        <w:fldChar w:fldCharType="begin"/>
      </w:r>
      <w:r>
        <w:rPr>
          <w:rFonts w:hint="eastAsia"/>
          <w:noProof/>
        </w:rPr>
        <w:instrText xml:space="preserve"> PAGEREF </w:instrText>
      </w:r>
      <w:r>
        <w:rPr>
          <w:noProof/>
        </w:rPr>
        <w:instrText>_Toc221802117 \h</w:instrText>
      </w:r>
      <w:r>
        <w:rPr>
          <w:rFonts w:hint="eastAsia"/>
          <w:noProof/>
        </w:rPr>
        <w:instrText xml:space="preserve"> </w:instrText>
      </w:r>
      <w:r>
        <w:rPr>
          <w:rFonts w:hint="eastAsia"/>
          <w:noProof/>
        </w:rPr>
      </w:r>
      <w:r>
        <w:rPr>
          <w:rFonts w:hint="eastAsia"/>
          <w:noProof/>
        </w:rPr>
        <w:fldChar w:fldCharType="separate"/>
      </w:r>
      <w:r w:rsidR="0047735D">
        <w:rPr>
          <w:noProof/>
        </w:rPr>
        <w:t>16</w:t>
      </w:r>
      <w:r>
        <w:rPr>
          <w:rFonts w:hint="eastAsia"/>
          <w:noProof/>
        </w:rPr>
        <w:fldChar w:fldCharType="end"/>
      </w:r>
    </w:p>
    <w:p w14:paraId="7F5348AB"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p120 &amp; 124 Wronski v Sun Oil, Denver</w:t>
      </w:r>
      <w:r>
        <w:rPr>
          <w:rFonts w:hint="eastAsia"/>
          <w:noProof/>
        </w:rPr>
        <w:tab/>
      </w:r>
      <w:r>
        <w:rPr>
          <w:rFonts w:hint="eastAsia"/>
          <w:noProof/>
        </w:rPr>
        <w:fldChar w:fldCharType="begin"/>
      </w:r>
      <w:r>
        <w:rPr>
          <w:rFonts w:hint="eastAsia"/>
          <w:noProof/>
        </w:rPr>
        <w:instrText xml:space="preserve"> PAGEREF </w:instrText>
      </w:r>
      <w:r>
        <w:rPr>
          <w:noProof/>
        </w:rPr>
        <w:instrText>_Toc221802118 \h</w:instrText>
      </w:r>
      <w:r>
        <w:rPr>
          <w:rFonts w:hint="eastAsia"/>
          <w:noProof/>
        </w:rPr>
        <w:instrText xml:space="preserve"> </w:instrText>
      </w:r>
      <w:r>
        <w:rPr>
          <w:rFonts w:hint="eastAsia"/>
          <w:noProof/>
        </w:rPr>
      </w:r>
      <w:r>
        <w:rPr>
          <w:rFonts w:hint="eastAsia"/>
          <w:noProof/>
        </w:rPr>
        <w:fldChar w:fldCharType="separate"/>
      </w:r>
      <w:r w:rsidR="0047735D">
        <w:rPr>
          <w:noProof/>
        </w:rPr>
        <w:t>17</w:t>
      </w:r>
      <w:r>
        <w:rPr>
          <w:rFonts w:hint="eastAsia"/>
          <w:noProof/>
        </w:rPr>
        <w:fldChar w:fldCharType="end"/>
      </w:r>
    </w:p>
    <w:p w14:paraId="3917CDB8"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p127 RRC v WBD, Pickens v RRC, Halbouty v. RRC</w:t>
      </w:r>
      <w:r>
        <w:rPr>
          <w:rFonts w:hint="eastAsia"/>
          <w:noProof/>
        </w:rPr>
        <w:tab/>
      </w:r>
      <w:r>
        <w:rPr>
          <w:rFonts w:hint="eastAsia"/>
          <w:noProof/>
        </w:rPr>
        <w:fldChar w:fldCharType="begin"/>
      </w:r>
      <w:r>
        <w:rPr>
          <w:rFonts w:hint="eastAsia"/>
          <w:noProof/>
        </w:rPr>
        <w:instrText xml:space="preserve"> PAGEREF </w:instrText>
      </w:r>
      <w:r>
        <w:rPr>
          <w:noProof/>
        </w:rPr>
        <w:instrText>_Toc221802119 \h</w:instrText>
      </w:r>
      <w:r>
        <w:rPr>
          <w:rFonts w:hint="eastAsia"/>
          <w:noProof/>
        </w:rPr>
        <w:instrText xml:space="preserve"> </w:instrText>
      </w:r>
      <w:r>
        <w:rPr>
          <w:rFonts w:hint="eastAsia"/>
          <w:noProof/>
        </w:rPr>
      </w:r>
      <w:r>
        <w:rPr>
          <w:rFonts w:hint="eastAsia"/>
          <w:noProof/>
        </w:rPr>
        <w:fldChar w:fldCharType="separate"/>
      </w:r>
      <w:r w:rsidR="0047735D">
        <w:rPr>
          <w:noProof/>
        </w:rPr>
        <w:t>18</w:t>
      </w:r>
      <w:r>
        <w:rPr>
          <w:rFonts w:hint="eastAsia"/>
          <w:noProof/>
        </w:rPr>
        <w:fldChar w:fldCharType="end"/>
      </w:r>
    </w:p>
    <w:p w14:paraId="613BE096"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p157 &amp; p167 Amoco v. First Baptist Church, Heritage resources v Nations Bank</w:t>
      </w:r>
      <w:r>
        <w:rPr>
          <w:rFonts w:hint="eastAsia"/>
          <w:noProof/>
        </w:rPr>
        <w:tab/>
      </w:r>
      <w:r>
        <w:rPr>
          <w:rFonts w:hint="eastAsia"/>
          <w:noProof/>
        </w:rPr>
        <w:fldChar w:fldCharType="begin"/>
      </w:r>
      <w:r>
        <w:rPr>
          <w:rFonts w:hint="eastAsia"/>
          <w:noProof/>
        </w:rPr>
        <w:instrText xml:space="preserve"> PAGEREF </w:instrText>
      </w:r>
      <w:r>
        <w:rPr>
          <w:noProof/>
        </w:rPr>
        <w:instrText>_Toc221802120 \h</w:instrText>
      </w:r>
      <w:r>
        <w:rPr>
          <w:rFonts w:hint="eastAsia"/>
          <w:noProof/>
        </w:rPr>
        <w:instrText xml:space="preserve"> </w:instrText>
      </w:r>
      <w:r>
        <w:rPr>
          <w:rFonts w:hint="eastAsia"/>
          <w:noProof/>
        </w:rPr>
      </w:r>
      <w:r>
        <w:rPr>
          <w:rFonts w:hint="eastAsia"/>
          <w:noProof/>
        </w:rPr>
        <w:fldChar w:fldCharType="separate"/>
      </w:r>
      <w:r w:rsidR="0047735D">
        <w:rPr>
          <w:noProof/>
        </w:rPr>
        <w:t>19</w:t>
      </w:r>
      <w:r>
        <w:rPr>
          <w:rFonts w:hint="eastAsia"/>
          <w:noProof/>
        </w:rPr>
        <w:fldChar w:fldCharType="end"/>
      </w:r>
    </w:p>
    <w:p w14:paraId="5123C50A"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p157 Market Value of a Well</w:t>
      </w:r>
      <w:r>
        <w:rPr>
          <w:rFonts w:hint="eastAsia"/>
          <w:noProof/>
        </w:rPr>
        <w:tab/>
      </w:r>
      <w:r>
        <w:rPr>
          <w:rFonts w:hint="eastAsia"/>
          <w:noProof/>
        </w:rPr>
        <w:fldChar w:fldCharType="begin"/>
      </w:r>
      <w:r>
        <w:rPr>
          <w:rFonts w:hint="eastAsia"/>
          <w:noProof/>
        </w:rPr>
        <w:instrText xml:space="preserve"> PAGEREF </w:instrText>
      </w:r>
      <w:r>
        <w:rPr>
          <w:noProof/>
        </w:rPr>
        <w:instrText>_Toc221802121 \h</w:instrText>
      </w:r>
      <w:r>
        <w:rPr>
          <w:rFonts w:hint="eastAsia"/>
          <w:noProof/>
        </w:rPr>
        <w:instrText xml:space="preserve"> </w:instrText>
      </w:r>
      <w:r>
        <w:rPr>
          <w:rFonts w:hint="eastAsia"/>
          <w:noProof/>
        </w:rPr>
      </w:r>
      <w:r>
        <w:rPr>
          <w:rFonts w:hint="eastAsia"/>
          <w:noProof/>
        </w:rPr>
        <w:fldChar w:fldCharType="separate"/>
      </w:r>
      <w:r w:rsidR="0047735D">
        <w:rPr>
          <w:noProof/>
        </w:rPr>
        <w:t>20</w:t>
      </w:r>
      <w:r>
        <w:rPr>
          <w:rFonts w:hint="eastAsia"/>
          <w:noProof/>
        </w:rPr>
        <w:fldChar w:fldCharType="end"/>
      </w:r>
    </w:p>
    <w:p w14:paraId="644AF5B6"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p167 Royalty Clause</w:t>
      </w:r>
      <w:r>
        <w:rPr>
          <w:rFonts w:hint="eastAsia"/>
          <w:noProof/>
        </w:rPr>
        <w:tab/>
      </w:r>
      <w:r>
        <w:rPr>
          <w:rFonts w:hint="eastAsia"/>
          <w:noProof/>
        </w:rPr>
        <w:fldChar w:fldCharType="begin"/>
      </w:r>
      <w:r>
        <w:rPr>
          <w:rFonts w:hint="eastAsia"/>
          <w:noProof/>
        </w:rPr>
        <w:instrText xml:space="preserve"> PAGEREF </w:instrText>
      </w:r>
      <w:r>
        <w:rPr>
          <w:noProof/>
        </w:rPr>
        <w:instrText>_Toc221802122 \h</w:instrText>
      </w:r>
      <w:r>
        <w:rPr>
          <w:rFonts w:hint="eastAsia"/>
          <w:noProof/>
        </w:rPr>
        <w:instrText xml:space="preserve"> </w:instrText>
      </w:r>
      <w:r>
        <w:rPr>
          <w:rFonts w:hint="eastAsia"/>
          <w:noProof/>
        </w:rPr>
      </w:r>
      <w:r>
        <w:rPr>
          <w:rFonts w:hint="eastAsia"/>
          <w:noProof/>
        </w:rPr>
        <w:fldChar w:fldCharType="separate"/>
      </w:r>
      <w:r w:rsidR="0047735D">
        <w:rPr>
          <w:noProof/>
        </w:rPr>
        <w:t>21</w:t>
      </w:r>
      <w:r>
        <w:rPr>
          <w:rFonts w:hint="eastAsia"/>
          <w:noProof/>
        </w:rPr>
        <w:fldChar w:fldCharType="end"/>
      </w:r>
    </w:p>
    <w:p w14:paraId="2AC1223B"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p172 Bruni &amp; p178 TransAmerican</w:t>
      </w:r>
      <w:r>
        <w:rPr>
          <w:rFonts w:hint="eastAsia"/>
          <w:noProof/>
        </w:rPr>
        <w:tab/>
      </w:r>
      <w:r>
        <w:rPr>
          <w:rFonts w:hint="eastAsia"/>
          <w:noProof/>
        </w:rPr>
        <w:fldChar w:fldCharType="begin"/>
      </w:r>
      <w:r>
        <w:rPr>
          <w:rFonts w:hint="eastAsia"/>
          <w:noProof/>
        </w:rPr>
        <w:instrText xml:space="preserve"> PAGEREF </w:instrText>
      </w:r>
      <w:r>
        <w:rPr>
          <w:noProof/>
        </w:rPr>
        <w:instrText>_Toc221802123 \h</w:instrText>
      </w:r>
      <w:r>
        <w:rPr>
          <w:rFonts w:hint="eastAsia"/>
          <w:noProof/>
        </w:rPr>
        <w:instrText xml:space="preserve"> </w:instrText>
      </w:r>
      <w:r>
        <w:rPr>
          <w:rFonts w:hint="eastAsia"/>
          <w:noProof/>
        </w:rPr>
      </w:r>
      <w:r>
        <w:rPr>
          <w:rFonts w:hint="eastAsia"/>
          <w:noProof/>
        </w:rPr>
        <w:fldChar w:fldCharType="separate"/>
      </w:r>
      <w:r w:rsidR="0047735D">
        <w:rPr>
          <w:noProof/>
        </w:rPr>
        <w:t>24</w:t>
      </w:r>
      <w:r>
        <w:rPr>
          <w:rFonts w:hint="eastAsia"/>
          <w:noProof/>
        </w:rPr>
        <w:fldChar w:fldCharType="end"/>
      </w:r>
    </w:p>
    <w:p w14:paraId="4E4B067A"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p181 &amp; 184 - Vela &amp; Piney Woods</w:t>
      </w:r>
      <w:r>
        <w:rPr>
          <w:rFonts w:hint="eastAsia"/>
          <w:noProof/>
        </w:rPr>
        <w:tab/>
      </w:r>
      <w:r>
        <w:rPr>
          <w:rFonts w:hint="eastAsia"/>
          <w:noProof/>
        </w:rPr>
        <w:fldChar w:fldCharType="begin"/>
      </w:r>
      <w:r>
        <w:rPr>
          <w:rFonts w:hint="eastAsia"/>
          <w:noProof/>
        </w:rPr>
        <w:instrText xml:space="preserve"> PAGEREF </w:instrText>
      </w:r>
      <w:r>
        <w:rPr>
          <w:noProof/>
        </w:rPr>
        <w:instrText>_Toc221802124 \h</w:instrText>
      </w:r>
      <w:r>
        <w:rPr>
          <w:rFonts w:hint="eastAsia"/>
          <w:noProof/>
        </w:rPr>
        <w:instrText xml:space="preserve"> </w:instrText>
      </w:r>
      <w:r>
        <w:rPr>
          <w:rFonts w:hint="eastAsia"/>
          <w:noProof/>
        </w:rPr>
      </w:r>
      <w:r>
        <w:rPr>
          <w:rFonts w:hint="eastAsia"/>
          <w:noProof/>
        </w:rPr>
        <w:fldChar w:fldCharType="separate"/>
      </w:r>
      <w:r w:rsidR="0047735D">
        <w:rPr>
          <w:noProof/>
        </w:rPr>
        <w:t>25</w:t>
      </w:r>
      <w:r>
        <w:rPr>
          <w:rFonts w:hint="eastAsia"/>
          <w:noProof/>
        </w:rPr>
        <w:fldChar w:fldCharType="end"/>
      </w:r>
    </w:p>
    <w:p w14:paraId="2F445661"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p216 Implied Covenants</w:t>
      </w:r>
      <w:r>
        <w:rPr>
          <w:rFonts w:hint="eastAsia"/>
          <w:noProof/>
        </w:rPr>
        <w:tab/>
      </w:r>
      <w:r>
        <w:rPr>
          <w:rFonts w:hint="eastAsia"/>
          <w:noProof/>
        </w:rPr>
        <w:fldChar w:fldCharType="begin"/>
      </w:r>
      <w:r>
        <w:rPr>
          <w:rFonts w:hint="eastAsia"/>
          <w:noProof/>
        </w:rPr>
        <w:instrText xml:space="preserve"> PAGEREF </w:instrText>
      </w:r>
      <w:r>
        <w:rPr>
          <w:noProof/>
        </w:rPr>
        <w:instrText>_Toc221802125 \h</w:instrText>
      </w:r>
      <w:r>
        <w:rPr>
          <w:rFonts w:hint="eastAsia"/>
          <w:noProof/>
        </w:rPr>
        <w:instrText xml:space="preserve"> </w:instrText>
      </w:r>
      <w:r>
        <w:rPr>
          <w:rFonts w:hint="eastAsia"/>
          <w:noProof/>
        </w:rPr>
      </w:r>
      <w:r>
        <w:rPr>
          <w:rFonts w:hint="eastAsia"/>
          <w:noProof/>
        </w:rPr>
        <w:fldChar w:fldCharType="separate"/>
      </w:r>
      <w:r w:rsidR="0047735D">
        <w:rPr>
          <w:noProof/>
        </w:rPr>
        <w:t>26</w:t>
      </w:r>
      <w:r>
        <w:rPr>
          <w:rFonts w:hint="eastAsia"/>
          <w:noProof/>
        </w:rPr>
        <w:fldChar w:fldCharType="end"/>
      </w:r>
    </w:p>
    <w:p w14:paraId="6BB29BD4"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p224 Amoco v Alexander</w:t>
      </w:r>
      <w:r>
        <w:rPr>
          <w:rFonts w:hint="eastAsia"/>
          <w:noProof/>
        </w:rPr>
        <w:tab/>
      </w:r>
      <w:r>
        <w:rPr>
          <w:rFonts w:hint="eastAsia"/>
          <w:noProof/>
        </w:rPr>
        <w:fldChar w:fldCharType="begin"/>
      </w:r>
      <w:r>
        <w:rPr>
          <w:rFonts w:hint="eastAsia"/>
          <w:noProof/>
        </w:rPr>
        <w:instrText xml:space="preserve"> PAGEREF </w:instrText>
      </w:r>
      <w:r>
        <w:rPr>
          <w:noProof/>
        </w:rPr>
        <w:instrText>_Toc221802126 \h</w:instrText>
      </w:r>
      <w:r>
        <w:rPr>
          <w:rFonts w:hint="eastAsia"/>
          <w:noProof/>
        </w:rPr>
        <w:instrText xml:space="preserve"> </w:instrText>
      </w:r>
      <w:r>
        <w:rPr>
          <w:rFonts w:hint="eastAsia"/>
          <w:noProof/>
        </w:rPr>
      </w:r>
      <w:r>
        <w:rPr>
          <w:rFonts w:hint="eastAsia"/>
          <w:noProof/>
        </w:rPr>
        <w:fldChar w:fldCharType="separate"/>
      </w:r>
      <w:r w:rsidR="0047735D">
        <w:rPr>
          <w:noProof/>
        </w:rPr>
        <w:t>27</w:t>
      </w:r>
      <w:r>
        <w:rPr>
          <w:rFonts w:hint="eastAsia"/>
          <w:noProof/>
        </w:rPr>
        <w:fldChar w:fldCharType="end"/>
      </w:r>
    </w:p>
    <w:p w14:paraId="3E1116FE"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P235, P237, &amp; p242 Warren Petroleum HECl v NEEL</w:t>
      </w:r>
      <w:r>
        <w:rPr>
          <w:rFonts w:hint="eastAsia"/>
          <w:noProof/>
        </w:rPr>
        <w:tab/>
      </w:r>
      <w:r>
        <w:rPr>
          <w:rFonts w:hint="eastAsia"/>
          <w:noProof/>
        </w:rPr>
        <w:fldChar w:fldCharType="begin"/>
      </w:r>
      <w:r>
        <w:rPr>
          <w:rFonts w:hint="eastAsia"/>
          <w:noProof/>
        </w:rPr>
        <w:instrText xml:space="preserve"> PAGEREF </w:instrText>
      </w:r>
      <w:r>
        <w:rPr>
          <w:noProof/>
        </w:rPr>
        <w:instrText>_Toc221802127 \h</w:instrText>
      </w:r>
      <w:r>
        <w:rPr>
          <w:rFonts w:hint="eastAsia"/>
          <w:noProof/>
        </w:rPr>
        <w:instrText xml:space="preserve"> </w:instrText>
      </w:r>
      <w:r>
        <w:rPr>
          <w:rFonts w:hint="eastAsia"/>
          <w:noProof/>
        </w:rPr>
      </w:r>
      <w:r>
        <w:rPr>
          <w:rFonts w:hint="eastAsia"/>
          <w:noProof/>
        </w:rPr>
        <w:fldChar w:fldCharType="separate"/>
      </w:r>
      <w:r w:rsidR="0047735D">
        <w:rPr>
          <w:noProof/>
        </w:rPr>
        <w:t>28</w:t>
      </w:r>
      <w:r>
        <w:rPr>
          <w:rFonts w:hint="eastAsia"/>
          <w:noProof/>
        </w:rPr>
        <w:fldChar w:fldCharType="end"/>
      </w:r>
    </w:p>
    <w:p w14:paraId="30ABD53B"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P250 &amp; p254 Texas Pacific Kerr McGee v. Helton</w:t>
      </w:r>
      <w:r>
        <w:rPr>
          <w:rFonts w:hint="eastAsia"/>
          <w:noProof/>
        </w:rPr>
        <w:tab/>
      </w:r>
      <w:r>
        <w:rPr>
          <w:rFonts w:hint="eastAsia"/>
          <w:noProof/>
        </w:rPr>
        <w:fldChar w:fldCharType="begin"/>
      </w:r>
      <w:r>
        <w:rPr>
          <w:rFonts w:hint="eastAsia"/>
          <w:noProof/>
        </w:rPr>
        <w:instrText xml:space="preserve"> PAGEREF </w:instrText>
      </w:r>
      <w:r>
        <w:rPr>
          <w:noProof/>
        </w:rPr>
        <w:instrText>_Toc221802128 \h</w:instrText>
      </w:r>
      <w:r>
        <w:rPr>
          <w:rFonts w:hint="eastAsia"/>
          <w:noProof/>
        </w:rPr>
        <w:instrText xml:space="preserve"> </w:instrText>
      </w:r>
      <w:r>
        <w:rPr>
          <w:rFonts w:hint="eastAsia"/>
          <w:noProof/>
        </w:rPr>
      </w:r>
      <w:r>
        <w:rPr>
          <w:rFonts w:hint="eastAsia"/>
          <w:noProof/>
        </w:rPr>
        <w:fldChar w:fldCharType="separate"/>
      </w:r>
      <w:r w:rsidR="0047735D">
        <w:rPr>
          <w:noProof/>
        </w:rPr>
        <w:t>29</w:t>
      </w:r>
      <w:r>
        <w:rPr>
          <w:rFonts w:hint="eastAsia"/>
          <w:noProof/>
        </w:rPr>
        <w:fldChar w:fldCharType="end"/>
      </w:r>
    </w:p>
    <w:p w14:paraId="4B2012CC"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P247 Sun Oil v Jackson</w:t>
      </w:r>
      <w:r>
        <w:rPr>
          <w:rFonts w:hint="eastAsia"/>
          <w:noProof/>
        </w:rPr>
        <w:tab/>
      </w:r>
      <w:r>
        <w:rPr>
          <w:rFonts w:hint="eastAsia"/>
          <w:noProof/>
        </w:rPr>
        <w:fldChar w:fldCharType="begin"/>
      </w:r>
      <w:r>
        <w:rPr>
          <w:rFonts w:hint="eastAsia"/>
          <w:noProof/>
        </w:rPr>
        <w:instrText xml:space="preserve"> PAGEREF </w:instrText>
      </w:r>
      <w:r>
        <w:rPr>
          <w:noProof/>
        </w:rPr>
        <w:instrText>_Toc221802129 \h</w:instrText>
      </w:r>
      <w:r>
        <w:rPr>
          <w:rFonts w:hint="eastAsia"/>
          <w:noProof/>
        </w:rPr>
        <w:instrText xml:space="preserve"> </w:instrText>
      </w:r>
      <w:r>
        <w:rPr>
          <w:rFonts w:hint="eastAsia"/>
          <w:noProof/>
        </w:rPr>
      </w:r>
      <w:r>
        <w:rPr>
          <w:rFonts w:hint="eastAsia"/>
          <w:noProof/>
        </w:rPr>
        <w:fldChar w:fldCharType="separate"/>
      </w:r>
      <w:r w:rsidR="0047735D">
        <w:rPr>
          <w:noProof/>
        </w:rPr>
        <w:t>30</w:t>
      </w:r>
      <w:r>
        <w:rPr>
          <w:rFonts w:hint="eastAsia"/>
          <w:noProof/>
        </w:rPr>
        <w:fldChar w:fldCharType="end"/>
      </w:r>
    </w:p>
    <w:p w14:paraId="287DF833"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P265 Cook v El Paso &amp; Cosden</w:t>
      </w:r>
      <w:r>
        <w:rPr>
          <w:rFonts w:hint="eastAsia"/>
          <w:noProof/>
        </w:rPr>
        <w:tab/>
      </w:r>
      <w:r>
        <w:rPr>
          <w:rFonts w:hint="eastAsia"/>
          <w:noProof/>
        </w:rPr>
        <w:fldChar w:fldCharType="begin"/>
      </w:r>
      <w:r>
        <w:rPr>
          <w:rFonts w:hint="eastAsia"/>
          <w:noProof/>
        </w:rPr>
        <w:instrText xml:space="preserve"> PAGEREF </w:instrText>
      </w:r>
      <w:r>
        <w:rPr>
          <w:noProof/>
        </w:rPr>
        <w:instrText>_Toc221802130 \h</w:instrText>
      </w:r>
      <w:r>
        <w:rPr>
          <w:rFonts w:hint="eastAsia"/>
          <w:noProof/>
        </w:rPr>
        <w:instrText xml:space="preserve"> </w:instrText>
      </w:r>
      <w:r>
        <w:rPr>
          <w:rFonts w:hint="eastAsia"/>
          <w:noProof/>
        </w:rPr>
      </w:r>
      <w:r>
        <w:rPr>
          <w:rFonts w:hint="eastAsia"/>
          <w:noProof/>
        </w:rPr>
        <w:fldChar w:fldCharType="separate"/>
      </w:r>
      <w:r w:rsidR="0047735D">
        <w:rPr>
          <w:noProof/>
        </w:rPr>
        <w:t>31</w:t>
      </w:r>
      <w:r>
        <w:rPr>
          <w:rFonts w:hint="eastAsia"/>
          <w:noProof/>
        </w:rPr>
        <w:fldChar w:fldCharType="end"/>
      </w:r>
    </w:p>
    <w:p w14:paraId="03A77913"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P271 KOTHE Illustration</w:t>
      </w:r>
      <w:r>
        <w:rPr>
          <w:rFonts w:hint="eastAsia"/>
          <w:noProof/>
        </w:rPr>
        <w:tab/>
      </w:r>
      <w:r>
        <w:rPr>
          <w:rFonts w:hint="eastAsia"/>
          <w:noProof/>
        </w:rPr>
        <w:fldChar w:fldCharType="begin"/>
      </w:r>
      <w:r>
        <w:rPr>
          <w:rFonts w:hint="eastAsia"/>
          <w:noProof/>
        </w:rPr>
        <w:instrText xml:space="preserve"> PAGEREF </w:instrText>
      </w:r>
      <w:r>
        <w:rPr>
          <w:noProof/>
        </w:rPr>
        <w:instrText>_Toc221802131 \h</w:instrText>
      </w:r>
      <w:r>
        <w:rPr>
          <w:rFonts w:hint="eastAsia"/>
          <w:noProof/>
        </w:rPr>
        <w:instrText xml:space="preserve"> </w:instrText>
      </w:r>
      <w:r>
        <w:rPr>
          <w:rFonts w:hint="eastAsia"/>
          <w:noProof/>
        </w:rPr>
      </w:r>
      <w:r>
        <w:rPr>
          <w:rFonts w:hint="eastAsia"/>
          <w:noProof/>
        </w:rPr>
        <w:fldChar w:fldCharType="separate"/>
      </w:r>
      <w:r w:rsidR="0047735D">
        <w:rPr>
          <w:noProof/>
        </w:rPr>
        <w:t>32</w:t>
      </w:r>
      <w:r>
        <w:rPr>
          <w:rFonts w:hint="eastAsia"/>
          <w:noProof/>
        </w:rPr>
        <w:fldChar w:fldCharType="end"/>
      </w:r>
    </w:p>
    <w:p w14:paraId="4ADC7863"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P292 Moser v. US Steel</w:t>
      </w:r>
      <w:r>
        <w:rPr>
          <w:rFonts w:hint="eastAsia"/>
          <w:noProof/>
        </w:rPr>
        <w:tab/>
      </w:r>
      <w:r>
        <w:rPr>
          <w:rFonts w:hint="eastAsia"/>
          <w:noProof/>
        </w:rPr>
        <w:fldChar w:fldCharType="begin"/>
      </w:r>
      <w:r>
        <w:rPr>
          <w:rFonts w:hint="eastAsia"/>
          <w:noProof/>
        </w:rPr>
        <w:instrText xml:space="preserve"> PAGEREF </w:instrText>
      </w:r>
      <w:r>
        <w:rPr>
          <w:noProof/>
        </w:rPr>
        <w:instrText>_Toc221802132 \h</w:instrText>
      </w:r>
      <w:r>
        <w:rPr>
          <w:rFonts w:hint="eastAsia"/>
          <w:noProof/>
        </w:rPr>
        <w:instrText xml:space="preserve"> </w:instrText>
      </w:r>
      <w:r>
        <w:rPr>
          <w:rFonts w:hint="eastAsia"/>
          <w:noProof/>
        </w:rPr>
      </w:r>
      <w:r>
        <w:rPr>
          <w:rFonts w:hint="eastAsia"/>
          <w:noProof/>
        </w:rPr>
        <w:fldChar w:fldCharType="separate"/>
      </w:r>
      <w:r w:rsidR="0047735D">
        <w:rPr>
          <w:noProof/>
        </w:rPr>
        <w:t>33</w:t>
      </w:r>
      <w:r>
        <w:rPr>
          <w:rFonts w:hint="eastAsia"/>
          <w:noProof/>
        </w:rPr>
        <w:fldChar w:fldCharType="end"/>
      </w:r>
    </w:p>
    <w:p w14:paraId="0703476F"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lastRenderedPageBreak/>
        <w:t>P292 Moser-Reed II</w:t>
      </w:r>
      <w:r>
        <w:rPr>
          <w:rFonts w:hint="eastAsia"/>
          <w:noProof/>
        </w:rPr>
        <w:tab/>
      </w:r>
      <w:r>
        <w:rPr>
          <w:rFonts w:hint="eastAsia"/>
          <w:noProof/>
        </w:rPr>
        <w:fldChar w:fldCharType="begin"/>
      </w:r>
      <w:r>
        <w:rPr>
          <w:rFonts w:hint="eastAsia"/>
          <w:noProof/>
        </w:rPr>
        <w:instrText xml:space="preserve"> PAGEREF </w:instrText>
      </w:r>
      <w:r>
        <w:rPr>
          <w:noProof/>
        </w:rPr>
        <w:instrText>_Toc221802133 \h</w:instrText>
      </w:r>
      <w:r>
        <w:rPr>
          <w:rFonts w:hint="eastAsia"/>
          <w:noProof/>
        </w:rPr>
        <w:instrText xml:space="preserve"> </w:instrText>
      </w:r>
      <w:r>
        <w:rPr>
          <w:rFonts w:hint="eastAsia"/>
          <w:noProof/>
        </w:rPr>
      </w:r>
      <w:r>
        <w:rPr>
          <w:rFonts w:hint="eastAsia"/>
          <w:noProof/>
        </w:rPr>
        <w:fldChar w:fldCharType="separate"/>
      </w:r>
      <w:r w:rsidR="0047735D">
        <w:rPr>
          <w:noProof/>
        </w:rPr>
        <w:t>34</w:t>
      </w:r>
      <w:r>
        <w:rPr>
          <w:rFonts w:hint="eastAsia"/>
          <w:noProof/>
        </w:rPr>
        <w:fldChar w:fldCharType="end"/>
      </w:r>
    </w:p>
    <w:p w14:paraId="23D81C28"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P341 &amp; p344 MCZ and Enserch</w:t>
      </w:r>
      <w:r>
        <w:rPr>
          <w:rFonts w:hint="eastAsia"/>
          <w:noProof/>
        </w:rPr>
        <w:tab/>
      </w:r>
      <w:r>
        <w:rPr>
          <w:rFonts w:hint="eastAsia"/>
          <w:noProof/>
        </w:rPr>
        <w:fldChar w:fldCharType="begin"/>
      </w:r>
      <w:r>
        <w:rPr>
          <w:rFonts w:hint="eastAsia"/>
          <w:noProof/>
        </w:rPr>
        <w:instrText xml:space="preserve"> PAGEREF </w:instrText>
      </w:r>
      <w:r>
        <w:rPr>
          <w:noProof/>
        </w:rPr>
        <w:instrText>_Toc221802134 \h</w:instrText>
      </w:r>
      <w:r>
        <w:rPr>
          <w:rFonts w:hint="eastAsia"/>
          <w:noProof/>
        </w:rPr>
        <w:instrText xml:space="preserve"> </w:instrText>
      </w:r>
      <w:r>
        <w:rPr>
          <w:rFonts w:hint="eastAsia"/>
          <w:noProof/>
        </w:rPr>
      </w:r>
      <w:r>
        <w:rPr>
          <w:rFonts w:hint="eastAsia"/>
          <w:noProof/>
        </w:rPr>
        <w:fldChar w:fldCharType="separate"/>
      </w:r>
      <w:r w:rsidR="0047735D">
        <w:rPr>
          <w:noProof/>
        </w:rPr>
        <w:t>35</w:t>
      </w:r>
      <w:r>
        <w:rPr>
          <w:rFonts w:hint="eastAsia"/>
          <w:noProof/>
        </w:rPr>
        <w:fldChar w:fldCharType="end"/>
      </w:r>
    </w:p>
    <w:p w14:paraId="34BCF22A"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P348 Moore v Vines</w:t>
      </w:r>
      <w:r>
        <w:rPr>
          <w:rFonts w:hint="eastAsia"/>
          <w:noProof/>
        </w:rPr>
        <w:tab/>
      </w:r>
      <w:r>
        <w:rPr>
          <w:rFonts w:hint="eastAsia"/>
          <w:noProof/>
        </w:rPr>
        <w:fldChar w:fldCharType="begin"/>
      </w:r>
      <w:r>
        <w:rPr>
          <w:rFonts w:hint="eastAsia"/>
          <w:noProof/>
        </w:rPr>
        <w:instrText xml:space="preserve"> PAGEREF </w:instrText>
      </w:r>
      <w:r>
        <w:rPr>
          <w:noProof/>
        </w:rPr>
        <w:instrText>_Toc221802135 \h</w:instrText>
      </w:r>
      <w:r>
        <w:rPr>
          <w:rFonts w:hint="eastAsia"/>
          <w:noProof/>
        </w:rPr>
        <w:instrText xml:space="preserve"> </w:instrText>
      </w:r>
      <w:r>
        <w:rPr>
          <w:rFonts w:hint="eastAsia"/>
          <w:noProof/>
        </w:rPr>
      </w:r>
      <w:r>
        <w:rPr>
          <w:rFonts w:hint="eastAsia"/>
          <w:noProof/>
        </w:rPr>
        <w:fldChar w:fldCharType="separate"/>
      </w:r>
      <w:r w:rsidR="0047735D">
        <w:rPr>
          <w:noProof/>
        </w:rPr>
        <w:t>36</w:t>
      </w:r>
      <w:r>
        <w:rPr>
          <w:rFonts w:hint="eastAsia"/>
          <w:noProof/>
        </w:rPr>
        <w:fldChar w:fldCharType="end"/>
      </w:r>
    </w:p>
    <w:p w14:paraId="4FA3019C"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P353 Enron v. Worth Illustration</w:t>
      </w:r>
      <w:r>
        <w:rPr>
          <w:rFonts w:hint="eastAsia"/>
          <w:noProof/>
        </w:rPr>
        <w:tab/>
      </w:r>
      <w:r>
        <w:rPr>
          <w:rFonts w:hint="eastAsia"/>
          <w:noProof/>
        </w:rPr>
        <w:fldChar w:fldCharType="begin"/>
      </w:r>
      <w:r>
        <w:rPr>
          <w:rFonts w:hint="eastAsia"/>
          <w:noProof/>
        </w:rPr>
        <w:instrText xml:space="preserve"> PAGEREF </w:instrText>
      </w:r>
      <w:r>
        <w:rPr>
          <w:noProof/>
        </w:rPr>
        <w:instrText>_Toc221802136 \h</w:instrText>
      </w:r>
      <w:r>
        <w:rPr>
          <w:rFonts w:hint="eastAsia"/>
          <w:noProof/>
        </w:rPr>
        <w:instrText xml:space="preserve"> </w:instrText>
      </w:r>
      <w:r>
        <w:rPr>
          <w:rFonts w:hint="eastAsia"/>
          <w:noProof/>
        </w:rPr>
      </w:r>
      <w:r>
        <w:rPr>
          <w:rFonts w:hint="eastAsia"/>
          <w:noProof/>
        </w:rPr>
        <w:fldChar w:fldCharType="separate"/>
      </w:r>
      <w:r w:rsidR="0047735D">
        <w:rPr>
          <w:noProof/>
        </w:rPr>
        <w:t>37</w:t>
      </w:r>
      <w:r>
        <w:rPr>
          <w:rFonts w:hint="eastAsia"/>
          <w:noProof/>
        </w:rPr>
        <w:fldChar w:fldCharType="end"/>
      </w:r>
    </w:p>
    <w:p w14:paraId="3B819B08"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P360 &amp; p362 KISHI and COWDEN</w:t>
      </w:r>
      <w:r>
        <w:rPr>
          <w:rFonts w:hint="eastAsia"/>
          <w:noProof/>
        </w:rPr>
        <w:tab/>
      </w:r>
      <w:r>
        <w:rPr>
          <w:rFonts w:hint="eastAsia"/>
          <w:noProof/>
        </w:rPr>
        <w:fldChar w:fldCharType="begin"/>
      </w:r>
      <w:r>
        <w:rPr>
          <w:rFonts w:hint="eastAsia"/>
          <w:noProof/>
        </w:rPr>
        <w:instrText xml:space="preserve"> PAGEREF </w:instrText>
      </w:r>
      <w:r>
        <w:rPr>
          <w:noProof/>
        </w:rPr>
        <w:instrText>_Toc221802137 \h</w:instrText>
      </w:r>
      <w:r>
        <w:rPr>
          <w:rFonts w:hint="eastAsia"/>
          <w:noProof/>
        </w:rPr>
        <w:instrText xml:space="preserve"> </w:instrText>
      </w:r>
      <w:r>
        <w:rPr>
          <w:rFonts w:hint="eastAsia"/>
          <w:noProof/>
        </w:rPr>
      </w:r>
      <w:r>
        <w:rPr>
          <w:rFonts w:hint="eastAsia"/>
          <w:noProof/>
        </w:rPr>
        <w:fldChar w:fldCharType="separate"/>
      </w:r>
      <w:r w:rsidR="0047735D">
        <w:rPr>
          <w:noProof/>
        </w:rPr>
        <w:t>38</w:t>
      </w:r>
      <w:r>
        <w:rPr>
          <w:rFonts w:hint="eastAsia"/>
          <w:noProof/>
        </w:rPr>
        <w:fldChar w:fldCharType="end"/>
      </w:r>
    </w:p>
    <w:p w14:paraId="7625682E"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P366 &amp; p369 &amp; p382 Byrum, Alaska Placer and Kidd</w:t>
      </w:r>
      <w:r>
        <w:rPr>
          <w:rFonts w:hint="eastAsia"/>
          <w:noProof/>
        </w:rPr>
        <w:tab/>
      </w:r>
      <w:r>
        <w:rPr>
          <w:rFonts w:hint="eastAsia"/>
          <w:noProof/>
        </w:rPr>
        <w:fldChar w:fldCharType="begin"/>
      </w:r>
      <w:r>
        <w:rPr>
          <w:rFonts w:hint="eastAsia"/>
          <w:noProof/>
        </w:rPr>
        <w:instrText xml:space="preserve"> PAGEREF </w:instrText>
      </w:r>
      <w:r>
        <w:rPr>
          <w:noProof/>
        </w:rPr>
        <w:instrText>_Toc221802138 \h</w:instrText>
      </w:r>
      <w:r>
        <w:rPr>
          <w:rFonts w:hint="eastAsia"/>
          <w:noProof/>
        </w:rPr>
        <w:instrText xml:space="preserve"> </w:instrText>
      </w:r>
      <w:r>
        <w:rPr>
          <w:rFonts w:hint="eastAsia"/>
          <w:noProof/>
        </w:rPr>
      </w:r>
      <w:r>
        <w:rPr>
          <w:rFonts w:hint="eastAsia"/>
          <w:noProof/>
        </w:rPr>
        <w:fldChar w:fldCharType="separate"/>
      </w:r>
      <w:r w:rsidR="0047735D">
        <w:rPr>
          <w:noProof/>
        </w:rPr>
        <w:t>39</w:t>
      </w:r>
      <w:r>
        <w:rPr>
          <w:rFonts w:hint="eastAsia"/>
          <w:noProof/>
        </w:rPr>
        <w:fldChar w:fldCharType="end"/>
      </w:r>
    </w:p>
    <w:p w14:paraId="141AAA98"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P389 Altman &amp; French</w:t>
      </w:r>
      <w:r>
        <w:rPr>
          <w:rFonts w:hint="eastAsia"/>
          <w:noProof/>
        </w:rPr>
        <w:tab/>
      </w:r>
      <w:r>
        <w:rPr>
          <w:rFonts w:hint="eastAsia"/>
          <w:noProof/>
        </w:rPr>
        <w:fldChar w:fldCharType="begin"/>
      </w:r>
      <w:r>
        <w:rPr>
          <w:rFonts w:hint="eastAsia"/>
          <w:noProof/>
        </w:rPr>
        <w:instrText xml:space="preserve"> PAGEREF </w:instrText>
      </w:r>
      <w:r>
        <w:rPr>
          <w:noProof/>
        </w:rPr>
        <w:instrText>_Toc221802139 \h</w:instrText>
      </w:r>
      <w:r>
        <w:rPr>
          <w:rFonts w:hint="eastAsia"/>
          <w:noProof/>
        </w:rPr>
        <w:instrText xml:space="preserve"> </w:instrText>
      </w:r>
      <w:r>
        <w:rPr>
          <w:rFonts w:hint="eastAsia"/>
          <w:noProof/>
        </w:rPr>
      </w:r>
      <w:r>
        <w:rPr>
          <w:rFonts w:hint="eastAsia"/>
          <w:noProof/>
        </w:rPr>
        <w:fldChar w:fldCharType="separate"/>
      </w:r>
      <w:r w:rsidR="0047735D">
        <w:rPr>
          <w:noProof/>
        </w:rPr>
        <w:t>40</w:t>
      </w:r>
      <w:r>
        <w:rPr>
          <w:rFonts w:hint="eastAsia"/>
          <w:noProof/>
        </w:rPr>
        <w:fldChar w:fldCharType="end"/>
      </w:r>
    </w:p>
    <w:p w14:paraId="5E0F42B0"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P413 Deed in Luckel v White</w:t>
      </w:r>
      <w:r>
        <w:rPr>
          <w:rFonts w:hint="eastAsia"/>
          <w:noProof/>
        </w:rPr>
        <w:tab/>
      </w:r>
      <w:r>
        <w:rPr>
          <w:rFonts w:hint="eastAsia"/>
          <w:noProof/>
        </w:rPr>
        <w:fldChar w:fldCharType="begin"/>
      </w:r>
      <w:r>
        <w:rPr>
          <w:rFonts w:hint="eastAsia"/>
          <w:noProof/>
        </w:rPr>
        <w:instrText xml:space="preserve"> PAGEREF </w:instrText>
      </w:r>
      <w:r>
        <w:rPr>
          <w:noProof/>
        </w:rPr>
        <w:instrText>_Toc221802140 \h</w:instrText>
      </w:r>
      <w:r>
        <w:rPr>
          <w:rFonts w:hint="eastAsia"/>
          <w:noProof/>
        </w:rPr>
        <w:instrText xml:space="preserve"> </w:instrText>
      </w:r>
      <w:r>
        <w:rPr>
          <w:rFonts w:hint="eastAsia"/>
          <w:noProof/>
        </w:rPr>
      </w:r>
      <w:r>
        <w:rPr>
          <w:rFonts w:hint="eastAsia"/>
          <w:noProof/>
        </w:rPr>
        <w:fldChar w:fldCharType="separate"/>
      </w:r>
      <w:r w:rsidR="0047735D">
        <w:rPr>
          <w:noProof/>
        </w:rPr>
        <w:t>41</w:t>
      </w:r>
      <w:r>
        <w:rPr>
          <w:rFonts w:hint="eastAsia"/>
          <w:noProof/>
        </w:rPr>
        <w:fldChar w:fldCharType="end"/>
      </w:r>
    </w:p>
    <w:p w14:paraId="0A7E3FFE"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P425 Duhig Chart</w:t>
      </w:r>
      <w:r>
        <w:rPr>
          <w:rFonts w:hint="eastAsia"/>
          <w:noProof/>
        </w:rPr>
        <w:tab/>
      </w:r>
      <w:r>
        <w:rPr>
          <w:rFonts w:hint="eastAsia"/>
          <w:noProof/>
        </w:rPr>
        <w:fldChar w:fldCharType="begin"/>
      </w:r>
      <w:r>
        <w:rPr>
          <w:rFonts w:hint="eastAsia"/>
          <w:noProof/>
        </w:rPr>
        <w:instrText xml:space="preserve"> PAGEREF </w:instrText>
      </w:r>
      <w:r>
        <w:rPr>
          <w:noProof/>
        </w:rPr>
        <w:instrText>_Toc221802141 \h</w:instrText>
      </w:r>
      <w:r>
        <w:rPr>
          <w:rFonts w:hint="eastAsia"/>
          <w:noProof/>
        </w:rPr>
        <w:instrText xml:space="preserve"> </w:instrText>
      </w:r>
      <w:r>
        <w:rPr>
          <w:rFonts w:hint="eastAsia"/>
          <w:noProof/>
        </w:rPr>
      </w:r>
      <w:r>
        <w:rPr>
          <w:rFonts w:hint="eastAsia"/>
          <w:noProof/>
        </w:rPr>
        <w:fldChar w:fldCharType="separate"/>
      </w:r>
      <w:r w:rsidR="0047735D">
        <w:rPr>
          <w:noProof/>
        </w:rPr>
        <w:t>42</w:t>
      </w:r>
      <w:r>
        <w:rPr>
          <w:rFonts w:hint="eastAsia"/>
          <w:noProof/>
        </w:rPr>
        <w:fldChar w:fldCharType="end"/>
      </w:r>
    </w:p>
    <w:p w14:paraId="2869B5E3"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P425 Jackson v McKenney</w:t>
      </w:r>
      <w:r>
        <w:rPr>
          <w:rFonts w:hint="eastAsia"/>
          <w:noProof/>
        </w:rPr>
        <w:tab/>
      </w:r>
      <w:r>
        <w:rPr>
          <w:rFonts w:hint="eastAsia"/>
          <w:noProof/>
        </w:rPr>
        <w:fldChar w:fldCharType="begin"/>
      </w:r>
      <w:r>
        <w:rPr>
          <w:rFonts w:hint="eastAsia"/>
          <w:noProof/>
        </w:rPr>
        <w:instrText xml:space="preserve"> PAGEREF </w:instrText>
      </w:r>
      <w:r>
        <w:rPr>
          <w:noProof/>
        </w:rPr>
        <w:instrText>_Toc221802142 \h</w:instrText>
      </w:r>
      <w:r>
        <w:rPr>
          <w:rFonts w:hint="eastAsia"/>
          <w:noProof/>
        </w:rPr>
        <w:instrText xml:space="preserve"> </w:instrText>
      </w:r>
      <w:r>
        <w:rPr>
          <w:rFonts w:hint="eastAsia"/>
          <w:noProof/>
        </w:rPr>
      </w:r>
      <w:r>
        <w:rPr>
          <w:rFonts w:hint="eastAsia"/>
          <w:noProof/>
        </w:rPr>
        <w:fldChar w:fldCharType="separate"/>
      </w:r>
      <w:r w:rsidR="0047735D">
        <w:rPr>
          <w:noProof/>
        </w:rPr>
        <w:t>43</w:t>
      </w:r>
      <w:r>
        <w:rPr>
          <w:rFonts w:hint="eastAsia"/>
          <w:noProof/>
        </w:rPr>
        <w:fldChar w:fldCharType="end"/>
      </w:r>
    </w:p>
    <w:p w14:paraId="7A738B4B"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 xml:space="preserve">P427 </w:t>
      </w:r>
      <w:r w:rsidRPr="00E62855">
        <w:rPr>
          <w:rFonts w:hint="eastAsia"/>
          <w:noProof/>
          <w:color w:val="191919"/>
        </w:rPr>
        <w:t xml:space="preserve">Benge v. </w:t>
      </w:r>
      <w:r w:rsidRPr="00E62855">
        <w:rPr>
          <w:rFonts w:hint="eastAsia"/>
          <w:noProof/>
          <w:color w:val="282828"/>
        </w:rPr>
        <w:t>Scharbauer</w:t>
      </w:r>
      <w:r>
        <w:rPr>
          <w:rFonts w:hint="eastAsia"/>
          <w:noProof/>
        </w:rPr>
        <w:tab/>
      </w:r>
      <w:r>
        <w:rPr>
          <w:rFonts w:hint="eastAsia"/>
          <w:noProof/>
        </w:rPr>
        <w:fldChar w:fldCharType="begin"/>
      </w:r>
      <w:r>
        <w:rPr>
          <w:rFonts w:hint="eastAsia"/>
          <w:noProof/>
        </w:rPr>
        <w:instrText xml:space="preserve"> PAGEREF </w:instrText>
      </w:r>
      <w:r>
        <w:rPr>
          <w:noProof/>
        </w:rPr>
        <w:instrText>_Toc221802143 \h</w:instrText>
      </w:r>
      <w:r>
        <w:rPr>
          <w:rFonts w:hint="eastAsia"/>
          <w:noProof/>
        </w:rPr>
        <w:instrText xml:space="preserve"> </w:instrText>
      </w:r>
      <w:r>
        <w:rPr>
          <w:rFonts w:hint="eastAsia"/>
          <w:noProof/>
        </w:rPr>
      </w:r>
      <w:r>
        <w:rPr>
          <w:rFonts w:hint="eastAsia"/>
          <w:noProof/>
        </w:rPr>
        <w:fldChar w:fldCharType="separate"/>
      </w:r>
      <w:r w:rsidR="0047735D">
        <w:rPr>
          <w:noProof/>
        </w:rPr>
        <w:t>44</w:t>
      </w:r>
      <w:r>
        <w:rPr>
          <w:rFonts w:hint="eastAsia"/>
          <w:noProof/>
        </w:rPr>
        <w:fldChar w:fldCharType="end"/>
      </w:r>
    </w:p>
    <w:p w14:paraId="3DB3C78A"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p433 &amp; p439 - HOFFMAN &amp; AVERYT</w:t>
      </w:r>
      <w:r>
        <w:rPr>
          <w:rFonts w:hint="eastAsia"/>
          <w:noProof/>
        </w:rPr>
        <w:tab/>
      </w:r>
      <w:r>
        <w:rPr>
          <w:rFonts w:hint="eastAsia"/>
          <w:noProof/>
        </w:rPr>
        <w:fldChar w:fldCharType="begin"/>
      </w:r>
      <w:r>
        <w:rPr>
          <w:rFonts w:hint="eastAsia"/>
          <w:noProof/>
        </w:rPr>
        <w:instrText xml:space="preserve"> PAGEREF </w:instrText>
      </w:r>
      <w:r>
        <w:rPr>
          <w:noProof/>
        </w:rPr>
        <w:instrText>_Toc221802144 \h</w:instrText>
      </w:r>
      <w:r>
        <w:rPr>
          <w:rFonts w:hint="eastAsia"/>
          <w:noProof/>
        </w:rPr>
        <w:instrText xml:space="preserve"> </w:instrText>
      </w:r>
      <w:r>
        <w:rPr>
          <w:rFonts w:hint="eastAsia"/>
          <w:noProof/>
        </w:rPr>
      </w:r>
      <w:r>
        <w:rPr>
          <w:rFonts w:hint="eastAsia"/>
          <w:noProof/>
        </w:rPr>
        <w:fldChar w:fldCharType="separate"/>
      </w:r>
      <w:r w:rsidR="0047735D">
        <w:rPr>
          <w:noProof/>
        </w:rPr>
        <w:t>45</w:t>
      </w:r>
      <w:r>
        <w:rPr>
          <w:rFonts w:hint="eastAsia"/>
          <w:noProof/>
        </w:rPr>
        <w:fldChar w:fldCharType="end"/>
      </w:r>
    </w:p>
    <w:p w14:paraId="34FAC663"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P447 &amp; p450 Japhet &amp; GilGrease</w:t>
      </w:r>
      <w:r>
        <w:rPr>
          <w:rFonts w:hint="eastAsia"/>
          <w:noProof/>
        </w:rPr>
        <w:tab/>
      </w:r>
      <w:r>
        <w:rPr>
          <w:rFonts w:hint="eastAsia"/>
          <w:noProof/>
        </w:rPr>
        <w:fldChar w:fldCharType="begin"/>
      </w:r>
      <w:r>
        <w:rPr>
          <w:rFonts w:hint="eastAsia"/>
          <w:noProof/>
        </w:rPr>
        <w:instrText xml:space="preserve"> PAGEREF </w:instrText>
      </w:r>
      <w:r>
        <w:rPr>
          <w:noProof/>
        </w:rPr>
        <w:instrText>_Toc221802145 \h</w:instrText>
      </w:r>
      <w:r>
        <w:rPr>
          <w:rFonts w:hint="eastAsia"/>
          <w:noProof/>
        </w:rPr>
        <w:instrText xml:space="preserve"> </w:instrText>
      </w:r>
      <w:r>
        <w:rPr>
          <w:rFonts w:hint="eastAsia"/>
          <w:noProof/>
        </w:rPr>
      </w:r>
      <w:r>
        <w:rPr>
          <w:rFonts w:hint="eastAsia"/>
          <w:noProof/>
        </w:rPr>
        <w:fldChar w:fldCharType="separate"/>
      </w:r>
      <w:r w:rsidR="0047735D">
        <w:rPr>
          <w:noProof/>
        </w:rPr>
        <w:t>46</w:t>
      </w:r>
      <w:r>
        <w:rPr>
          <w:rFonts w:hint="eastAsia"/>
          <w:noProof/>
        </w:rPr>
        <w:fldChar w:fldCharType="end"/>
      </w:r>
    </w:p>
    <w:p w14:paraId="139981DC"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P453 Peveto v Starkey</w:t>
      </w:r>
      <w:r>
        <w:rPr>
          <w:rFonts w:hint="eastAsia"/>
          <w:noProof/>
        </w:rPr>
        <w:tab/>
      </w:r>
      <w:r>
        <w:rPr>
          <w:rFonts w:hint="eastAsia"/>
          <w:noProof/>
        </w:rPr>
        <w:fldChar w:fldCharType="begin"/>
      </w:r>
      <w:r>
        <w:rPr>
          <w:rFonts w:hint="eastAsia"/>
          <w:noProof/>
        </w:rPr>
        <w:instrText xml:space="preserve"> PAGEREF </w:instrText>
      </w:r>
      <w:r>
        <w:rPr>
          <w:noProof/>
        </w:rPr>
        <w:instrText>_Toc221802146 \h</w:instrText>
      </w:r>
      <w:r>
        <w:rPr>
          <w:rFonts w:hint="eastAsia"/>
          <w:noProof/>
        </w:rPr>
        <w:instrText xml:space="preserve"> </w:instrText>
      </w:r>
      <w:r>
        <w:rPr>
          <w:rFonts w:hint="eastAsia"/>
          <w:noProof/>
        </w:rPr>
      </w:r>
      <w:r>
        <w:rPr>
          <w:rFonts w:hint="eastAsia"/>
          <w:noProof/>
        </w:rPr>
        <w:fldChar w:fldCharType="separate"/>
      </w:r>
      <w:r w:rsidR="0047735D">
        <w:rPr>
          <w:noProof/>
        </w:rPr>
        <w:t>47</w:t>
      </w:r>
      <w:r>
        <w:rPr>
          <w:rFonts w:hint="eastAsia"/>
          <w:noProof/>
        </w:rPr>
        <w:fldChar w:fldCharType="end"/>
      </w:r>
    </w:p>
    <w:p w14:paraId="031789C0"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p455 - Bagby v. Bredthauer &amp; Luecke v. Wallace</w:t>
      </w:r>
      <w:r>
        <w:rPr>
          <w:rFonts w:hint="eastAsia"/>
          <w:noProof/>
        </w:rPr>
        <w:tab/>
      </w:r>
      <w:r>
        <w:rPr>
          <w:rFonts w:hint="eastAsia"/>
          <w:noProof/>
        </w:rPr>
        <w:fldChar w:fldCharType="begin"/>
      </w:r>
      <w:r>
        <w:rPr>
          <w:rFonts w:hint="eastAsia"/>
          <w:noProof/>
        </w:rPr>
        <w:instrText xml:space="preserve"> PAGEREF </w:instrText>
      </w:r>
      <w:r>
        <w:rPr>
          <w:noProof/>
        </w:rPr>
        <w:instrText>_Toc221802147 \h</w:instrText>
      </w:r>
      <w:r>
        <w:rPr>
          <w:rFonts w:hint="eastAsia"/>
          <w:noProof/>
        </w:rPr>
        <w:instrText xml:space="preserve"> </w:instrText>
      </w:r>
      <w:r>
        <w:rPr>
          <w:rFonts w:hint="eastAsia"/>
          <w:noProof/>
        </w:rPr>
      </w:r>
      <w:r>
        <w:rPr>
          <w:rFonts w:hint="eastAsia"/>
          <w:noProof/>
        </w:rPr>
        <w:fldChar w:fldCharType="separate"/>
      </w:r>
      <w:r w:rsidR="0047735D">
        <w:rPr>
          <w:noProof/>
        </w:rPr>
        <w:t>48</w:t>
      </w:r>
      <w:r>
        <w:rPr>
          <w:rFonts w:hint="eastAsia"/>
          <w:noProof/>
        </w:rPr>
        <w:fldChar w:fldCharType="end"/>
      </w:r>
    </w:p>
    <w:p w14:paraId="390C4066"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p461 - SUNAC v. Parkes</w:t>
      </w:r>
      <w:r>
        <w:rPr>
          <w:rFonts w:hint="eastAsia"/>
          <w:noProof/>
        </w:rPr>
        <w:tab/>
      </w:r>
      <w:r>
        <w:rPr>
          <w:rFonts w:hint="eastAsia"/>
          <w:noProof/>
        </w:rPr>
        <w:fldChar w:fldCharType="begin"/>
      </w:r>
      <w:r>
        <w:rPr>
          <w:rFonts w:hint="eastAsia"/>
          <w:noProof/>
        </w:rPr>
        <w:instrText xml:space="preserve"> PAGEREF </w:instrText>
      </w:r>
      <w:r>
        <w:rPr>
          <w:noProof/>
        </w:rPr>
        <w:instrText>_Toc221802148 \h</w:instrText>
      </w:r>
      <w:r>
        <w:rPr>
          <w:rFonts w:hint="eastAsia"/>
          <w:noProof/>
        </w:rPr>
        <w:instrText xml:space="preserve"> </w:instrText>
      </w:r>
      <w:r>
        <w:rPr>
          <w:rFonts w:hint="eastAsia"/>
          <w:noProof/>
        </w:rPr>
      </w:r>
      <w:r>
        <w:rPr>
          <w:rFonts w:hint="eastAsia"/>
          <w:noProof/>
        </w:rPr>
        <w:fldChar w:fldCharType="separate"/>
      </w:r>
      <w:r w:rsidR="0047735D">
        <w:rPr>
          <w:noProof/>
        </w:rPr>
        <w:t>49</w:t>
      </w:r>
      <w:r>
        <w:rPr>
          <w:rFonts w:hint="eastAsia"/>
          <w:noProof/>
        </w:rPr>
        <w:fldChar w:fldCharType="end"/>
      </w:r>
    </w:p>
    <w:p w14:paraId="260F64FF"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p482 - Texstar v. Ladd illustration</w:t>
      </w:r>
      <w:r>
        <w:rPr>
          <w:rFonts w:hint="eastAsia"/>
          <w:noProof/>
        </w:rPr>
        <w:tab/>
      </w:r>
      <w:r>
        <w:rPr>
          <w:rFonts w:hint="eastAsia"/>
          <w:noProof/>
        </w:rPr>
        <w:fldChar w:fldCharType="begin"/>
      </w:r>
      <w:r>
        <w:rPr>
          <w:rFonts w:hint="eastAsia"/>
          <w:noProof/>
        </w:rPr>
        <w:instrText xml:space="preserve"> PAGEREF </w:instrText>
      </w:r>
      <w:r>
        <w:rPr>
          <w:noProof/>
        </w:rPr>
        <w:instrText>_Toc221802149 \h</w:instrText>
      </w:r>
      <w:r>
        <w:rPr>
          <w:rFonts w:hint="eastAsia"/>
          <w:noProof/>
        </w:rPr>
        <w:instrText xml:space="preserve"> </w:instrText>
      </w:r>
      <w:r>
        <w:rPr>
          <w:rFonts w:hint="eastAsia"/>
          <w:noProof/>
        </w:rPr>
      </w:r>
      <w:r>
        <w:rPr>
          <w:rFonts w:hint="eastAsia"/>
          <w:noProof/>
        </w:rPr>
        <w:fldChar w:fldCharType="separate"/>
      </w:r>
      <w:r w:rsidR="0047735D">
        <w:rPr>
          <w:noProof/>
        </w:rPr>
        <w:t>50</w:t>
      </w:r>
      <w:r>
        <w:rPr>
          <w:rFonts w:hint="eastAsia"/>
          <w:noProof/>
        </w:rPr>
        <w:fldChar w:fldCharType="end"/>
      </w:r>
    </w:p>
    <w:p w14:paraId="37A2503F"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p492 - Long Trusts v. ARCO illustration</w:t>
      </w:r>
      <w:r>
        <w:rPr>
          <w:rFonts w:hint="eastAsia"/>
          <w:noProof/>
        </w:rPr>
        <w:tab/>
      </w:r>
      <w:r>
        <w:rPr>
          <w:rFonts w:hint="eastAsia"/>
          <w:noProof/>
        </w:rPr>
        <w:fldChar w:fldCharType="begin"/>
      </w:r>
      <w:r>
        <w:rPr>
          <w:rFonts w:hint="eastAsia"/>
          <w:noProof/>
        </w:rPr>
        <w:instrText xml:space="preserve"> PAGEREF </w:instrText>
      </w:r>
      <w:r>
        <w:rPr>
          <w:noProof/>
        </w:rPr>
        <w:instrText>_Toc221802150 \h</w:instrText>
      </w:r>
      <w:r>
        <w:rPr>
          <w:rFonts w:hint="eastAsia"/>
          <w:noProof/>
        </w:rPr>
        <w:instrText xml:space="preserve"> </w:instrText>
      </w:r>
      <w:r>
        <w:rPr>
          <w:rFonts w:hint="eastAsia"/>
          <w:noProof/>
        </w:rPr>
      </w:r>
      <w:r>
        <w:rPr>
          <w:rFonts w:hint="eastAsia"/>
          <w:noProof/>
        </w:rPr>
        <w:fldChar w:fldCharType="separate"/>
      </w:r>
      <w:r w:rsidR="0047735D">
        <w:rPr>
          <w:noProof/>
        </w:rPr>
        <w:t>51</w:t>
      </w:r>
      <w:r>
        <w:rPr>
          <w:rFonts w:hint="eastAsia"/>
          <w:noProof/>
        </w:rPr>
        <w:fldChar w:fldCharType="end"/>
      </w:r>
    </w:p>
    <w:p w14:paraId="68ED50E8"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p501 - Seagull v. Eland illustration</w:t>
      </w:r>
      <w:r>
        <w:rPr>
          <w:rFonts w:hint="eastAsia"/>
          <w:noProof/>
        </w:rPr>
        <w:tab/>
      </w:r>
      <w:r>
        <w:rPr>
          <w:rFonts w:hint="eastAsia"/>
          <w:noProof/>
        </w:rPr>
        <w:fldChar w:fldCharType="begin"/>
      </w:r>
      <w:r>
        <w:rPr>
          <w:rFonts w:hint="eastAsia"/>
          <w:noProof/>
        </w:rPr>
        <w:instrText xml:space="preserve"> PAGEREF </w:instrText>
      </w:r>
      <w:r>
        <w:rPr>
          <w:noProof/>
        </w:rPr>
        <w:instrText>_Toc221802151 \h</w:instrText>
      </w:r>
      <w:r>
        <w:rPr>
          <w:rFonts w:hint="eastAsia"/>
          <w:noProof/>
        </w:rPr>
        <w:instrText xml:space="preserve"> </w:instrText>
      </w:r>
      <w:r>
        <w:rPr>
          <w:rFonts w:hint="eastAsia"/>
          <w:noProof/>
        </w:rPr>
      </w:r>
      <w:r>
        <w:rPr>
          <w:rFonts w:hint="eastAsia"/>
          <w:noProof/>
        </w:rPr>
        <w:fldChar w:fldCharType="separate"/>
      </w:r>
      <w:r w:rsidR="0047735D">
        <w:rPr>
          <w:noProof/>
        </w:rPr>
        <w:t>52</w:t>
      </w:r>
      <w:r>
        <w:rPr>
          <w:rFonts w:hint="eastAsia"/>
          <w:noProof/>
        </w:rPr>
        <w:fldChar w:fldCharType="end"/>
      </w:r>
    </w:p>
    <w:p w14:paraId="7345D42E"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p538 - Browning Oil v. Luecke</w:t>
      </w:r>
      <w:r>
        <w:rPr>
          <w:rFonts w:hint="eastAsia"/>
          <w:noProof/>
        </w:rPr>
        <w:tab/>
      </w:r>
      <w:r>
        <w:rPr>
          <w:rFonts w:hint="eastAsia"/>
          <w:noProof/>
        </w:rPr>
        <w:fldChar w:fldCharType="begin"/>
      </w:r>
      <w:r>
        <w:rPr>
          <w:rFonts w:hint="eastAsia"/>
          <w:noProof/>
        </w:rPr>
        <w:instrText xml:space="preserve"> PAGEREF </w:instrText>
      </w:r>
      <w:r>
        <w:rPr>
          <w:noProof/>
        </w:rPr>
        <w:instrText>_Toc221802152 \h</w:instrText>
      </w:r>
      <w:r>
        <w:rPr>
          <w:rFonts w:hint="eastAsia"/>
          <w:noProof/>
        </w:rPr>
        <w:instrText xml:space="preserve"> </w:instrText>
      </w:r>
      <w:r>
        <w:rPr>
          <w:rFonts w:hint="eastAsia"/>
          <w:noProof/>
        </w:rPr>
      </w:r>
      <w:r>
        <w:rPr>
          <w:rFonts w:hint="eastAsia"/>
          <w:noProof/>
        </w:rPr>
        <w:fldChar w:fldCharType="separate"/>
      </w:r>
      <w:r w:rsidR="0047735D">
        <w:rPr>
          <w:noProof/>
        </w:rPr>
        <w:t>53</w:t>
      </w:r>
      <w:r>
        <w:rPr>
          <w:rFonts w:hint="eastAsia"/>
          <w:noProof/>
        </w:rPr>
        <w:fldChar w:fldCharType="end"/>
      </w:r>
    </w:p>
    <w:p w14:paraId="58E9EB3C"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p551 &amp; p561 - Sheppard, Friedrich, Ryan Perkins</w:t>
      </w:r>
      <w:r>
        <w:rPr>
          <w:rFonts w:hint="eastAsia"/>
          <w:noProof/>
        </w:rPr>
        <w:tab/>
      </w:r>
      <w:r>
        <w:rPr>
          <w:rFonts w:hint="eastAsia"/>
          <w:noProof/>
        </w:rPr>
        <w:fldChar w:fldCharType="begin"/>
      </w:r>
      <w:r>
        <w:rPr>
          <w:rFonts w:hint="eastAsia"/>
          <w:noProof/>
        </w:rPr>
        <w:instrText xml:space="preserve"> PAGEREF </w:instrText>
      </w:r>
      <w:r>
        <w:rPr>
          <w:noProof/>
        </w:rPr>
        <w:instrText>_Toc221802153 \h</w:instrText>
      </w:r>
      <w:r>
        <w:rPr>
          <w:rFonts w:hint="eastAsia"/>
          <w:noProof/>
        </w:rPr>
        <w:instrText xml:space="preserve"> </w:instrText>
      </w:r>
      <w:r>
        <w:rPr>
          <w:rFonts w:hint="eastAsia"/>
          <w:noProof/>
        </w:rPr>
      </w:r>
      <w:r>
        <w:rPr>
          <w:rFonts w:hint="eastAsia"/>
          <w:noProof/>
        </w:rPr>
        <w:fldChar w:fldCharType="separate"/>
      </w:r>
      <w:r w:rsidR="0047735D">
        <w:rPr>
          <w:noProof/>
        </w:rPr>
        <w:t>54</w:t>
      </w:r>
      <w:r>
        <w:rPr>
          <w:rFonts w:hint="eastAsia"/>
          <w:noProof/>
        </w:rPr>
        <w:fldChar w:fldCharType="end"/>
      </w:r>
    </w:p>
    <w:p w14:paraId="20F246D3"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p558 - Comerica and French v George</w:t>
      </w:r>
      <w:r>
        <w:rPr>
          <w:rFonts w:hint="eastAsia"/>
          <w:noProof/>
        </w:rPr>
        <w:tab/>
      </w:r>
      <w:r>
        <w:rPr>
          <w:rFonts w:hint="eastAsia"/>
          <w:noProof/>
        </w:rPr>
        <w:fldChar w:fldCharType="begin"/>
      </w:r>
      <w:r>
        <w:rPr>
          <w:rFonts w:hint="eastAsia"/>
          <w:noProof/>
        </w:rPr>
        <w:instrText xml:space="preserve"> PAGEREF </w:instrText>
      </w:r>
      <w:r>
        <w:rPr>
          <w:noProof/>
        </w:rPr>
        <w:instrText>_Toc221802154 \h</w:instrText>
      </w:r>
      <w:r>
        <w:rPr>
          <w:rFonts w:hint="eastAsia"/>
          <w:noProof/>
        </w:rPr>
        <w:instrText xml:space="preserve"> </w:instrText>
      </w:r>
      <w:r>
        <w:rPr>
          <w:rFonts w:hint="eastAsia"/>
          <w:noProof/>
        </w:rPr>
      </w:r>
      <w:r>
        <w:rPr>
          <w:rFonts w:hint="eastAsia"/>
          <w:noProof/>
        </w:rPr>
        <w:fldChar w:fldCharType="separate"/>
      </w:r>
      <w:r w:rsidR="0047735D">
        <w:rPr>
          <w:noProof/>
        </w:rPr>
        <w:t>55</w:t>
      </w:r>
      <w:r>
        <w:rPr>
          <w:rFonts w:hint="eastAsia"/>
          <w:noProof/>
        </w:rPr>
        <w:fldChar w:fldCharType="end"/>
      </w:r>
    </w:p>
    <w:p w14:paraId="0993C0F5"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p576 - Carson v. RRC illustration</w:t>
      </w:r>
      <w:r>
        <w:rPr>
          <w:rFonts w:hint="eastAsia"/>
          <w:noProof/>
        </w:rPr>
        <w:tab/>
      </w:r>
      <w:r>
        <w:rPr>
          <w:rFonts w:hint="eastAsia"/>
          <w:noProof/>
        </w:rPr>
        <w:fldChar w:fldCharType="begin"/>
      </w:r>
      <w:r>
        <w:rPr>
          <w:rFonts w:hint="eastAsia"/>
          <w:noProof/>
        </w:rPr>
        <w:instrText xml:space="preserve"> PAGEREF </w:instrText>
      </w:r>
      <w:r>
        <w:rPr>
          <w:noProof/>
        </w:rPr>
        <w:instrText>_Toc221802155 \h</w:instrText>
      </w:r>
      <w:r>
        <w:rPr>
          <w:rFonts w:hint="eastAsia"/>
          <w:noProof/>
        </w:rPr>
        <w:instrText xml:space="preserve"> </w:instrText>
      </w:r>
      <w:r>
        <w:rPr>
          <w:rFonts w:hint="eastAsia"/>
          <w:noProof/>
        </w:rPr>
      </w:r>
      <w:r>
        <w:rPr>
          <w:rFonts w:hint="eastAsia"/>
          <w:noProof/>
        </w:rPr>
        <w:fldChar w:fldCharType="separate"/>
      </w:r>
      <w:r w:rsidR="0047735D">
        <w:rPr>
          <w:noProof/>
        </w:rPr>
        <w:t>57</w:t>
      </w:r>
      <w:r>
        <w:rPr>
          <w:rFonts w:hint="eastAsia"/>
          <w:noProof/>
        </w:rPr>
        <w:fldChar w:fldCharType="end"/>
      </w:r>
    </w:p>
    <w:p w14:paraId="045E223E"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p584 - Hladik v. Lee illustration</w:t>
      </w:r>
      <w:r>
        <w:rPr>
          <w:rFonts w:hint="eastAsia"/>
          <w:noProof/>
        </w:rPr>
        <w:tab/>
      </w:r>
      <w:r>
        <w:rPr>
          <w:rFonts w:hint="eastAsia"/>
          <w:noProof/>
        </w:rPr>
        <w:fldChar w:fldCharType="begin"/>
      </w:r>
      <w:r>
        <w:rPr>
          <w:rFonts w:hint="eastAsia"/>
          <w:noProof/>
        </w:rPr>
        <w:instrText xml:space="preserve"> PAGEREF </w:instrText>
      </w:r>
      <w:r>
        <w:rPr>
          <w:noProof/>
        </w:rPr>
        <w:instrText>_Toc221802156 \h</w:instrText>
      </w:r>
      <w:r>
        <w:rPr>
          <w:rFonts w:hint="eastAsia"/>
          <w:noProof/>
        </w:rPr>
        <w:instrText xml:space="preserve"> </w:instrText>
      </w:r>
      <w:r>
        <w:rPr>
          <w:rFonts w:hint="eastAsia"/>
          <w:noProof/>
        </w:rPr>
      </w:r>
      <w:r>
        <w:rPr>
          <w:rFonts w:hint="eastAsia"/>
          <w:noProof/>
        </w:rPr>
        <w:fldChar w:fldCharType="separate"/>
      </w:r>
      <w:r w:rsidR="0047735D">
        <w:rPr>
          <w:noProof/>
        </w:rPr>
        <w:t>58</w:t>
      </w:r>
      <w:r>
        <w:rPr>
          <w:rFonts w:hint="eastAsia"/>
          <w:noProof/>
        </w:rPr>
        <w:fldChar w:fldCharType="end"/>
      </w:r>
    </w:p>
    <w:p w14:paraId="2A545095"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p605 &amp; p609 - SUPERIOR OIL, EDMONSTON,SOUTHLAND GLOVER</w:t>
      </w:r>
      <w:r>
        <w:rPr>
          <w:rFonts w:hint="eastAsia"/>
          <w:noProof/>
        </w:rPr>
        <w:tab/>
      </w:r>
      <w:r>
        <w:rPr>
          <w:rFonts w:hint="eastAsia"/>
          <w:noProof/>
        </w:rPr>
        <w:fldChar w:fldCharType="begin"/>
      </w:r>
      <w:r>
        <w:rPr>
          <w:rFonts w:hint="eastAsia"/>
          <w:noProof/>
        </w:rPr>
        <w:instrText xml:space="preserve"> PAGEREF </w:instrText>
      </w:r>
      <w:r>
        <w:rPr>
          <w:noProof/>
        </w:rPr>
        <w:instrText>_Toc221802157 \h</w:instrText>
      </w:r>
      <w:r>
        <w:rPr>
          <w:rFonts w:hint="eastAsia"/>
          <w:noProof/>
        </w:rPr>
        <w:instrText xml:space="preserve"> </w:instrText>
      </w:r>
      <w:r>
        <w:rPr>
          <w:rFonts w:hint="eastAsia"/>
          <w:noProof/>
        </w:rPr>
      </w:r>
      <w:r>
        <w:rPr>
          <w:rFonts w:hint="eastAsia"/>
          <w:noProof/>
        </w:rPr>
        <w:fldChar w:fldCharType="separate"/>
      </w:r>
      <w:r w:rsidR="0047735D">
        <w:rPr>
          <w:noProof/>
        </w:rPr>
        <w:t>59</w:t>
      </w:r>
      <w:r>
        <w:rPr>
          <w:rFonts w:hint="eastAsia"/>
          <w:noProof/>
        </w:rPr>
        <w:fldChar w:fldCharType="end"/>
      </w:r>
    </w:p>
    <w:p w14:paraId="7FA43679"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p616 - TiLdewater Oil v. Stott</w:t>
      </w:r>
      <w:r>
        <w:rPr>
          <w:rFonts w:hint="eastAsia"/>
          <w:noProof/>
        </w:rPr>
        <w:tab/>
      </w:r>
      <w:r>
        <w:rPr>
          <w:rFonts w:hint="eastAsia"/>
          <w:noProof/>
        </w:rPr>
        <w:fldChar w:fldCharType="begin"/>
      </w:r>
      <w:r>
        <w:rPr>
          <w:rFonts w:hint="eastAsia"/>
          <w:noProof/>
        </w:rPr>
        <w:instrText xml:space="preserve"> PAGEREF </w:instrText>
      </w:r>
      <w:r>
        <w:rPr>
          <w:noProof/>
        </w:rPr>
        <w:instrText>_Toc221802158 \h</w:instrText>
      </w:r>
      <w:r>
        <w:rPr>
          <w:rFonts w:hint="eastAsia"/>
          <w:noProof/>
        </w:rPr>
        <w:instrText xml:space="preserve"> </w:instrText>
      </w:r>
      <w:r>
        <w:rPr>
          <w:rFonts w:hint="eastAsia"/>
          <w:noProof/>
        </w:rPr>
      </w:r>
      <w:r>
        <w:rPr>
          <w:rFonts w:hint="eastAsia"/>
          <w:noProof/>
        </w:rPr>
        <w:fldChar w:fldCharType="separate"/>
      </w:r>
      <w:r w:rsidR="0047735D">
        <w:rPr>
          <w:noProof/>
        </w:rPr>
        <w:t>60</w:t>
      </w:r>
      <w:r>
        <w:rPr>
          <w:rFonts w:hint="eastAsia"/>
          <w:noProof/>
        </w:rPr>
        <w:fldChar w:fldCharType="end"/>
      </w:r>
    </w:p>
    <w:p w14:paraId="59CAB1B2"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2011 Fall Big Picture Chart</w:t>
      </w:r>
      <w:r>
        <w:rPr>
          <w:rFonts w:hint="eastAsia"/>
          <w:noProof/>
        </w:rPr>
        <w:tab/>
      </w:r>
      <w:r>
        <w:rPr>
          <w:rFonts w:hint="eastAsia"/>
          <w:noProof/>
        </w:rPr>
        <w:fldChar w:fldCharType="begin"/>
      </w:r>
      <w:r>
        <w:rPr>
          <w:rFonts w:hint="eastAsia"/>
          <w:noProof/>
        </w:rPr>
        <w:instrText xml:space="preserve"> PAGEREF </w:instrText>
      </w:r>
      <w:r>
        <w:rPr>
          <w:noProof/>
        </w:rPr>
        <w:instrText>_Toc221802159 \h</w:instrText>
      </w:r>
      <w:r>
        <w:rPr>
          <w:rFonts w:hint="eastAsia"/>
          <w:noProof/>
        </w:rPr>
        <w:instrText xml:space="preserve"> </w:instrText>
      </w:r>
      <w:r>
        <w:rPr>
          <w:rFonts w:hint="eastAsia"/>
          <w:noProof/>
        </w:rPr>
      </w:r>
      <w:r>
        <w:rPr>
          <w:rFonts w:hint="eastAsia"/>
          <w:noProof/>
        </w:rPr>
        <w:fldChar w:fldCharType="separate"/>
      </w:r>
      <w:r w:rsidR="0047735D">
        <w:rPr>
          <w:noProof/>
        </w:rPr>
        <w:t>61</w:t>
      </w:r>
      <w:r>
        <w:rPr>
          <w:rFonts w:hint="eastAsia"/>
          <w:noProof/>
        </w:rPr>
        <w:fldChar w:fldCharType="end"/>
      </w:r>
    </w:p>
    <w:p w14:paraId="500FEFAD"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2011 Fall Big Picture</w:t>
      </w:r>
      <w:r>
        <w:rPr>
          <w:rFonts w:hint="eastAsia"/>
          <w:noProof/>
        </w:rPr>
        <w:tab/>
      </w:r>
      <w:r>
        <w:rPr>
          <w:rFonts w:hint="eastAsia"/>
          <w:noProof/>
        </w:rPr>
        <w:fldChar w:fldCharType="begin"/>
      </w:r>
      <w:r>
        <w:rPr>
          <w:rFonts w:hint="eastAsia"/>
          <w:noProof/>
        </w:rPr>
        <w:instrText xml:space="preserve"> PAGEREF </w:instrText>
      </w:r>
      <w:r>
        <w:rPr>
          <w:noProof/>
        </w:rPr>
        <w:instrText>_Toc221802160 \h</w:instrText>
      </w:r>
      <w:r>
        <w:rPr>
          <w:rFonts w:hint="eastAsia"/>
          <w:noProof/>
        </w:rPr>
        <w:instrText xml:space="preserve"> </w:instrText>
      </w:r>
      <w:r>
        <w:rPr>
          <w:rFonts w:hint="eastAsia"/>
          <w:noProof/>
        </w:rPr>
      </w:r>
      <w:r>
        <w:rPr>
          <w:rFonts w:hint="eastAsia"/>
          <w:noProof/>
        </w:rPr>
        <w:fldChar w:fldCharType="separate"/>
      </w:r>
      <w:r w:rsidR="0047735D">
        <w:rPr>
          <w:noProof/>
        </w:rPr>
        <w:t>62</w:t>
      </w:r>
      <w:r>
        <w:rPr>
          <w:rFonts w:hint="eastAsia"/>
          <w:noProof/>
        </w:rPr>
        <w:fldChar w:fldCharType="end"/>
      </w:r>
    </w:p>
    <w:p w14:paraId="0E6A9CE9"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2011-10-24 BP America</w:t>
      </w:r>
      <w:r>
        <w:rPr>
          <w:rFonts w:hint="eastAsia"/>
          <w:noProof/>
        </w:rPr>
        <w:tab/>
      </w:r>
      <w:r>
        <w:rPr>
          <w:rFonts w:hint="eastAsia"/>
          <w:noProof/>
        </w:rPr>
        <w:fldChar w:fldCharType="begin"/>
      </w:r>
      <w:r>
        <w:rPr>
          <w:rFonts w:hint="eastAsia"/>
          <w:noProof/>
        </w:rPr>
        <w:instrText xml:space="preserve"> PAGEREF </w:instrText>
      </w:r>
      <w:r>
        <w:rPr>
          <w:noProof/>
        </w:rPr>
        <w:instrText>_Toc221802161 \h</w:instrText>
      </w:r>
      <w:r>
        <w:rPr>
          <w:rFonts w:hint="eastAsia"/>
          <w:noProof/>
        </w:rPr>
        <w:instrText xml:space="preserve"> </w:instrText>
      </w:r>
      <w:r>
        <w:rPr>
          <w:rFonts w:hint="eastAsia"/>
          <w:noProof/>
        </w:rPr>
      </w:r>
      <w:r>
        <w:rPr>
          <w:rFonts w:hint="eastAsia"/>
          <w:noProof/>
        </w:rPr>
        <w:fldChar w:fldCharType="separate"/>
      </w:r>
      <w:r w:rsidR="0047735D">
        <w:rPr>
          <w:noProof/>
        </w:rPr>
        <w:t>63</w:t>
      </w:r>
      <w:r>
        <w:rPr>
          <w:rFonts w:hint="eastAsia"/>
          <w:noProof/>
        </w:rPr>
        <w:fldChar w:fldCharType="end"/>
      </w:r>
    </w:p>
    <w:p w14:paraId="2B12610D"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011-10-24 Lesley v. VLB</w:t>
      </w:r>
      <w:r>
        <w:rPr>
          <w:rFonts w:hint="eastAsia"/>
          <w:noProof/>
        </w:rPr>
        <w:tab/>
      </w:r>
      <w:r>
        <w:rPr>
          <w:rFonts w:hint="eastAsia"/>
          <w:noProof/>
        </w:rPr>
        <w:fldChar w:fldCharType="begin"/>
      </w:r>
      <w:r>
        <w:rPr>
          <w:rFonts w:hint="eastAsia"/>
          <w:noProof/>
        </w:rPr>
        <w:instrText xml:space="preserve"> PAGEREF </w:instrText>
      </w:r>
      <w:r>
        <w:rPr>
          <w:noProof/>
        </w:rPr>
        <w:instrText>_Toc221802162 \h</w:instrText>
      </w:r>
      <w:r>
        <w:rPr>
          <w:rFonts w:hint="eastAsia"/>
          <w:noProof/>
        </w:rPr>
        <w:instrText xml:space="preserve"> </w:instrText>
      </w:r>
      <w:r>
        <w:rPr>
          <w:rFonts w:hint="eastAsia"/>
          <w:noProof/>
        </w:rPr>
      </w:r>
      <w:r>
        <w:rPr>
          <w:rFonts w:hint="eastAsia"/>
          <w:noProof/>
        </w:rPr>
        <w:fldChar w:fldCharType="separate"/>
      </w:r>
      <w:r w:rsidR="0047735D">
        <w:rPr>
          <w:noProof/>
        </w:rPr>
        <w:t>64</w:t>
      </w:r>
      <w:r>
        <w:rPr>
          <w:rFonts w:hint="eastAsia"/>
          <w:noProof/>
        </w:rPr>
        <w:fldChar w:fldCharType="end"/>
      </w:r>
    </w:p>
    <w:p w14:paraId="7B21F15B"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2012-02-01 Big Picture Table</w:t>
      </w:r>
      <w:r>
        <w:rPr>
          <w:rFonts w:hint="eastAsia"/>
          <w:noProof/>
        </w:rPr>
        <w:tab/>
      </w:r>
      <w:r>
        <w:rPr>
          <w:rFonts w:hint="eastAsia"/>
          <w:noProof/>
        </w:rPr>
        <w:fldChar w:fldCharType="begin"/>
      </w:r>
      <w:r>
        <w:rPr>
          <w:rFonts w:hint="eastAsia"/>
          <w:noProof/>
        </w:rPr>
        <w:instrText xml:space="preserve"> PAGEREF </w:instrText>
      </w:r>
      <w:r>
        <w:rPr>
          <w:noProof/>
        </w:rPr>
        <w:instrText>_Toc221802163 \h</w:instrText>
      </w:r>
      <w:r>
        <w:rPr>
          <w:rFonts w:hint="eastAsia"/>
          <w:noProof/>
        </w:rPr>
        <w:instrText xml:space="preserve"> </w:instrText>
      </w:r>
      <w:r>
        <w:rPr>
          <w:rFonts w:hint="eastAsia"/>
          <w:noProof/>
        </w:rPr>
      </w:r>
      <w:r>
        <w:rPr>
          <w:rFonts w:hint="eastAsia"/>
          <w:noProof/>
        </w:rPr>
        <w:fldChar w:fldCharType="separate"/>
      </w:r>
      <w:r w:rsidR="0047735D">
        <w:rPr>
          <w:noProof/>
        </w:rPr>
        <w:t>65</w:t>
      </w:r>
      <w:r>
        <w:rPr>
          <w:rFonts w:hint="eastAsia"/>
          <w:noProof/>
        </w:rPr>
        <w:fldChar w:fldCharType="end"/>
      </w:r>
    </w:p>
    <w:p w14:paraId="603534C1"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Accounting for Cotenant</w:t>
      </w:r>
      <w:r>
        <w:rPr>
          <w:rFonts w:hint="eastAsia"/>
          <w:noProof/>
        </w:rPr>
        <w:tab/>
      </w:r>
      <w:r>
        <w:rPr>
          <w:rFonts w:hint="eastAsia"/>
          <w:noProof/>
        </w:rPr>
        <w:fldChar w:fldCharType="begin"/>
      </w:r>
      <w:r>
        <w:rPr>
          <w:rFonts w:hint="eastAsia"/>
          <w:noProof/>
        </w:rPr>
        <w:instrText xml:space="preserve"> PAGEREF </w:instrText>
      </w:r>
      <w:r>
        <w:rPr>
          <w:noProof/>
        </w:rPr>
        <w:instrText>_Toc221802164 \h</w:instrText>
      </w:r>
      <w:r>
        <w:rPr>
          <w:rFonts w:hint="eastAsia"/>
          <w:noProof/>
        </w:rPr>
        <w:instrText xml:space="preserve"> </w:instrText>
      </w:r>
      <w:r>
        <w:rPr>
          <w:rFonts w:hint="eastAsia"/>
          <w:noProof/>
        </w:rPr>
      </w:r>
      <w:r>
        <w:rPr>
          <w:rFonts w:hint="eastAsia"/>
          <w:noProof/>
        </w:rPr>
        <w:fldChar w:fldCharType="separate"/>
      </w:r>
      <w:r w:rsidR="0047735D">
        <w:rPr>
          <w:noProof/>
        </w:rPr>
        <w:t>66</w:t>
      </w:r>
      <w:r>
        <w:rPr>
          <w:rFonts w:hint="eastAsia"/>
          <w:noProof/>
        </w:rPr>
        <w:fldChar w:fldCharType="end"/>
      </w:r>
    </w:p>
    <w:p w14:paraId="7435C453"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Adverse Possession Illustration</w:t>
      </w:r>
      <w:r>
        <w:rPr>
          <w:rFonts w:hint="eastAsia"/>
          <w:noProof/>
        </w:rPr>
        <w:tab/>
      </w:r>
      <w:r>
        <w:rPr>
          <w:rFonts w:hint="eastAsia"/>
          <w:noProof/>
        </w:rPr>
        <w:fldChar w:fldCharType="begin"/>
      </w:r>
      <w:r>
        <w:rPr>
          <w:rFonts w:hint="eastAsia"/>
          <w:noProof/>
        </w:rPr>
        <w:instrText xml:space="preserve"> PAGEREF </w:instrText>
      </w:r>
      <w:r>
        <w:rPr>
          <w:noProof/>
        </w:rPr>
        <w:instrText>_Toc221802165 \h</w:instrText>
      </w:r>
      <w:r>
        <w:rPr>
          <w:rFonts w:hint="eastAsia"/>
          <w:noProof/>
        </w:rPr>
        <w:instrText xml:space="preserve"> </w:instrText>
      </w:r>
      <w:r>
        <w:rPr>
          <w:rFonts w:hint="eastAsia"/>
          <w:noProof/>
        </w:rPr>
      </w:r>
      <w:r>
        <w:rPr>
          <w:rFonts w:hint="eastAsia"/>
          <w:noProof/>
        </w:rPr>
        <w:fldChar w:fldCharType="separate"/>
      </w:r>
      <w:r w:rsidR="0047735D">
        <w:rPr>
          <w:noProof/>
        </w:rPr>
        <w:t>67</w:t>
      </w:r>
      <w:r>
        <w:rPr>
          <w:rFonts w:hint="eastAsia"/>
          <w:noProof/>
        </w:rPr>
        <w:fldChar w:fldCharType="end"/>
      </w:r>
    </w:p>
    <w:p w14:paraId="4DB999CA"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AFE Example</w:t>
      </w:r>
      <w:r>
        <w:rPr>
          <w:rFonts w:hint="eastAsia"/>
          <w:noProof/>
        </w:rPr>
        <w:tab/>
      </w:r>
      <w:r>
        <w:rPr>
          <w:rFonts w:hint="eastAsia"/>
          <w:noProof/>
        </w:rPr>
        <w:fldChar w:fldCharType="begin"/>
      </w:r>
      <w:r>
        <w:rPr>
          <w:rFonts w:hint="eastAsia"/>
          <w:noProof/>
        </w:rPr>
        <w:instrText xml:space="preserve"> PAGEREF </w:instrText>
      </w:r>
      <w:r>
        <w:rPr>
          <w:noProof/>
        </w:rPr>
        <w:instrText>_Toc221802166 \h</w:instrText>
      </w:r>
      <w:r>
        <w:rPr>
          <w:rFonts w:hint="eastAsia"/>
          <w:noProof/>
        </w:rPr>
        <w:instrText xml:space="preserve"> </w:instrText>
      </w:r>
      <w:r>
        <w:rPr>
          <w:rFonts w:hint="eastAsia"/>
          <w:noProof/>
        </w:rPr>
      </w:r>
      <w:r>
        <w:rPr>
          <w:rFonts w:hint="eastAsia"/>
          <w:noProof/>
        </w:rPr>
        <w:fldChar w:fldCharType="separate"/>
      </w:r>
      <w:r w:rsidR="0047735D">
        <w:rPr>
          <w:noProof/>
        </w:rPr>
        <w:t>68</w:t>
      </w:r>
      <w:r>
        <w:rPr>
          <w:rFonts w:hint="eastAsia"/>
          <w:noProof/>
        </w:rPr>
        <w:fldChar w:fldCharType="end"/>
      </w:r>
    </w:p>
    <w:p w14:paraId="644DBB1D"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AFE Tittizier, Carlson, Tichacek, PO, Ely BraiNerd, &amp; scott</w:t>
      </w:r>
      <w:r>
        <w:rPr>
          <w:rFonts w:hint="eastAsia"/>
          <w:noProof/>
        </w:rPr>
        <w:tab/>
      </w:r>
      <w:r>
        <w:rPr>
          <w:rFonts w:hint="eastAsia"/>
          <w:noProof/>
        </w:rPr>
        <w:fldChar w:fldCharType="begin"/>
      </w:r>
      <w:r>
        <w:rPr>
          <w:rFonts w:hint="eastAsia"/>
          <w:noProof/>
        </w:rPr>
        <w:instrText xml:space="preserve"> PAGEREF </w:instrText>
      </w:r>
      <w:r>
        <w:rPr>
          <w:noProof/>
        </w:rPr>
        <w:instrText>_Toc221802167 \h</w:instrText>
      </w:r>
      <w:r>
        <w:rPr>
          <w:rFonts w:hint="eastAsia"/>
          <w:noProof/>
        </w:rPr>
        <w:instrText xml:space="preserve"> </w:instrText>
      </w:r>
      <w:r>
        <w:rPr>
          <w:rFonts w:hint="eastAsia"/>
          <w:noProof/>
        </w:rPr>
      </w:r>
      <w:r>
        <w:rPr>
          <w:rFonts w:hint="eastAsia"/>
          <w:noProof/>
        </w:rPr>
        <w:fldChar w:fldCharType="separate"/>
      </w:r>
      <w:r w:rsidR="0047735D">
        <w:rPr>
          <w:noProof/>
        </w:rPr>
        <w:t>69</w:t>
      </w:r>
      <w:r>
        <w:rPr>
          <w:rFonts w:hint="eastAsia"/>
          <w:noProof/>
        </w:rPr>
        <w:fldChar w:fldCharType="end"/>
      </w:r>
    </w:p>
    <w:p w14:paraId="1510347C"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AMI Example</w:t>
      </w:r>
      <w:r>
        <w:rPr>
          <w:rFonts w:hint="eastAsia"/>
          <w:noProof/>
        </w:rPr>
        <w:tab/>
      </w:r>
      <w:r>
        <w:rPr>
          <w:rFonts w:hint="eastAsia"/>
          <w:noProof/>
        </w:rPr>
        <w:fldChar w:fldCharType="begin"/>
      </w:r>
      <w:r>
        <w:rPr>
          <w:rFonts w:hint="eastAsia"/>
          <w:noProof/>
        </w:rPr>
        <w:instrText xml:space="preserve"> PAGEREF </w:instrText>
      </w:r>
      <w:r>
        <w:rPr>
          <w:noProof/>
        </w:rPr>
        <w:instrText>_Toc221802168 \h</w:instrText>
      </w:r>
      <w:r>
        <w:rPr>
          <w:rFonts w:hint="eastAsia"/>
          <w:noProof/>
        </w:rPr>
        <w:instrText xml:space="preserve"> </w:instrText>
      </w:r>
      <w:r>
        <w:rPr>
          <w:rFonts w:hint="eastAsia"/>
          <w:noProof/>
        </w:rPr>
      </w:r>
      <w:r>
        <w:rPr>
          <w:rFonts w:hint="eastAsia"/>
          <w:noProof/>
        </w:rPr>
        <w:fldChar w:fldCharType="separate"/>
      </w:r>
      <w:r w:rsidR="0047735D">
        <w:rPr>
          <w:noProof/>
        </w:rPr>
        <w:t>70</w:t>
      </w:r>
      <w:r>
        <w:rPr>
          <w:rFonts w:hint="eastAsia"/>
          <w:noProof/>
        </w:rPr>
        <w:fldChar w:fldCharType="end"/>
      </w:r>
    </w:p>
    <w:p w14:paraId="29BA3092"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Check Stub Example</w:t>
      </w:r>
      <w:r>
        <w:rPr>
          <w:rFonts w:hint="eastAsia"/>
          <w:noProof/>
        </w:rPr>
        <w:tab/>
      </w:r>
      <w:r>
        <w:rPr>
          <w:rFonts w:hint="eastAsia"/>
          <w:noProof/>
        </w:rPr>
        <w:fldChar w:fldCharType="begin"/>
      </w:r>
      <w:r>
        <w:rPr>
          <w:rFonts w:hint="eastAsia"/>
          <w:noProof/>
        </w:rPr>
        <w:instrText xml:space="preserve"> PAGEREF </w:instrText>
      </w:r>
      <w:r>
        <w:rPr>
          <w:noProof/>
        </w:rPr>
        <w:instrText>_Toc221802169 \h</w:instrText>
      </w:r>
      <w:r>
        <w:rPr>
          <w:rFonts w:hint="eastAsia"/>
          <w:noProof/>
        </w:rPr>
        <w:instrText xml:space="preserve"> </w:instrText>
      </w:r>
      <w:r>
        <w:rPr>
          <w:rFonts w:hint="eastAsia"/>
          <w:noProof/>
        </w:rPr>
      </w:r>
      <w:r>
        <w:rPr>
          <w:rFonts w:hint="eastAsia"/>
          <w:noProof/>
        </w:rPr>
        <w:fldChar w:fldCharType="separate"/>
      </w:r>
      <w:r w:rsidR="0047735D">
        <w:rPr>
          <w:noProof/>
        </w:rPr>
        <w:t>71</w:t>
      </w:r>
      <w:r>
        <w:rPr>
          <w:rFonts w:hint="eastAsia"/>
          <w:noProof/>
        </w:rPr>
        <w:fldChar w:fldCharType="end"/>
      </w:r>
    </w:p>
    <w:p w14:paraId="66E61B5E"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Colle &amp; Greer</w:t>
      </w:r>
      <w:r>
        <w:rPr>
          <w:rFonts w:hint="eastAsia"/>
          <w:noProof/>
        </w:rPr>
        <w:tab/>
      </w:r>
      <w:r>
        <w:rPr>
          <w:rFonts w:hint="eastAsia"/>
          <w:noProof/>
        </w:rPr>
        <w:fldChar w:fldCharType="begin"/>
      </w:r>
      <w:r>
        <w:rPr>
          <w:rFonts w:hint="eastAsia"/>
          <w:noProof/>
        </w:rPr>
        <w:instrText xml:space="preserve"> PAGEREF </w:instrText>
      </w:r>
      <w:r>
        <w:rPr>
          <w:noProof/>
        </w:rPr>
        <w:instrText>_Toc221802170 \h</w:instrText>
      </w:r>
      <w:r>
        <w:rPr>
          <w:rFonts w:hint="eastAsia"/>
          <w:noProof/>
        </w:rPr>
        <w:instrText xml:space="preserve"> </w:instrText>
      </w:r>
      <w:r>
        <w:rPr>
          <w:rFonts w:hint="eastAsia"/>
          <w:noProof/>
        </w:rPr>
      </w:r>
      <w:r>
        <w:rPr>
          <w:rFonts w:hint="eastAsia"/>
          <w:noProof/>
        </w:rPr>
        <w:fldChar w:fldCharType="separate"/>
      </w:r>
      <w:r w:rsidR="0047735D">
        <w:rPr>
          <w:noProof/>
        </w:rPr>
        <w:t>72</w:t>
      </w:r>
      <w:r>
        <w:rPr>
          <w:rFonts w:hint="eastAsia"/>
          <w:noProof/>
        </w:rPr>
        <w:fldChar w:fldCharType="end"/>
      </w:r>
    </w:p>
    <w:p w14:paraId="24B4C62F"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Form W-1</w:t>
      </w:r>
      <w:r>
        <w:rPr>
          <w:rFonts w:hint="eastAsia"/>
          <w:noProof/>
        </w:rPr>
        <w:tab/>
      </w:r>
      <w:r>
        <w:rPr>
          <w:rFonts w:hint="eastAsia"/>
          <w:noProof/>
        </w:rPr>
        <w:fldChar w:fldCharType="begin"/>
      </w:r>
      <w:r>
        <w:rPr>
          <w:rFonts w:hint="eastAsia"/>
          <w:noProof/>
        </w:rPr>
        <w:instrText xml:space="preserve"> PAGEREF </w:instrText>
      </w:r>
      <w:r>
        <w:rPr>
          <w:noProof/>
        </w:rPr>
        <w:instrText>_Toc221802171 \h</w:instrText>
      </w:r>
      <w:r>
        <w:rPr>
          <w:rFonts w:hint="eastAsia"/>
          <w:noProof/>
        </w:rPr>
        <w:instrText xml:space="preserve"> </w:instrText>
      </w:r>
      <w:r>
        <w:rPr>
          <w:rFonts w:hint="eastAsia"/>
          <w:noProof/>
        </w:rPr>
      </w:r>
      <w:r>
        <w:rPr>
          <w:rFonts w:hint="eastAsia"/>
          <w:noProof/>
        </w:rPr>
        <w:fldChar w:fldCharType="separate"/>
      </w:r>
      <w:r w:rsidR="0047735D">
        <w:rPr>
          <w:noProof/>
        </w:rPr>
        <w:t>73</w:t>
      </w:r>
      <w:r>
        <w:rPr>
          <w:rFonts w:hint="eastAsia"/>
          <w:noProof/>
        </w:rPr>
        <w:fldChar w:fldCharType="end"/>
      </w:r>
    </w:p>
    <w:p w14:paraId="4623B52B"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Gas Division Order</w:t>
      </w:r>
      <w:r>
        <w:rPr>
          <w:rFonts w:hint="eastAsia"/>
          <w:noProof/>
        </w:rPr>
        <w:tab/>
      </w:r>
      <w:r>
        <w:rPr>
          <w:rFonts w:hint="eastAsia"/>
          <w:noProof/>
        </w:rPr>
        <w:fldChar w:fldCharType="begin"/>
      </w:r>
      <w:r>
        <w:rPr>
          <w:rFonts w:hint="eastAsia"/>
          <w:noProof/>
        </w:rPr>
        <w:instrText xml:space="preserve"> PAGEREF </w:instrText>
      </w:r>
      <w:r>
        <w:rPr>
          <w:noProof/>
        </w:rPr>
        <w:instrText>_Toc221802172 \h</w:instrText>
      </w:r>
      <w:r>
        <w:rPr>
          <w:rFonts w:hint="eastAsia"/>
          <w:noProof/>
        </w:rPr>
        <w:instrText xml:space="preserve"> </w:instrText>
      </w:r>
      <w:r>
        <w:rPr>
          <w:rFonts w:hint="eastAsia"/>
          <w:noProof/>
        </w:rPr>
      </w:r>
      <w:r>
        <w:rPr>
          <w:rFonts w:hint="eastAsia"/>
          <w:noProof/>
        </w:rPr>
        <w:fldChar w:fldCharType="separate"/>
      </w:r>
      <w:r w:rsidR="0047735D">
        <w:rPr>
          <w:noProof/>
        </w:rPr>
        <w:t>74</w:t>
      </w:r>
      <w:r>
        <w:rPr>
          <w:rFonts w:hint="eastAsia"/>
          <w:noProof/>
        </w:rPr>
        <w:fldChar w:fldCharType="end"/>
      </w:r>
    </w:p>
    <w:p w14:paraId="62EA0005"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Gas Statement Examples</w:t>
      </w:r>
      <w:r>
        <w:rPr>
          <w:rFonts w:hint="eastAsia"/>
          <w:noProof/>
        </w:rPr>
        <w:tab/>
      </w:r>
      <w:r>
        <w:rPr>
          <w:rFonts w:hint="eastAsia"/>
          <w:noProof/>
        </w:rPr>
        <w:fldChar w:fldCharType="begin"/>
      </w:r>
      <w:r>
        <w:rPr>
          <w:rFonts w:hint="eastAsia"/>
          <w:noProof/>
        </w:rPr>
        <w:instrText xml:space="preserve"> PAGEREF </w:instrText>
      </w:r>
      <w:r>
        <w:rPr>
          <w:noProof/>
        </w:rPr>
        <w:instrText>_Toc221802173 \h</w:instrText>
      </w:r>
      <w:r>
        <w:rPr>
          <w:rFonts w:hint="eastAsia"/>
          <w:noProof/>
        </w:rPr>
        <w:instrText xml:space="preserve"> </w:instrText>
      </w:r>
      <w:r>
        <w:rPr>
          <w:rFonts w:hint="eastAsia"/>
          <w:noProof/>
        </w:rPr>
      </w:r>
      <w:r>
        <w:rPr>
          <w:rFonts w:hint="eastAsia"/>
          <w:noProof/>
        </w:rPr>
        <w:fldChar w:fldCharType="separate"/>
      </w:r>
      <w:r w:rsidR="0047735D">
        <w:rPr>
          <w:noProof/>
        </w:rPr>
        <w:t>75</w:t>
      </w:r>
      <w:r>
        <w:rPr>
          <w:rFonts w:hint="eastAsia"/>
          <w:noProof/>
        </w:rPr>
        <w:fldChar w:fldCharType="end"/>
      </w:r>
    </w:p>
    <w:p w14:paraId="460FB202"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Gulf Oil v. Reid</w:t>
      </w:r>
      <w:r>
        <w:rPr>
          <w:rFonts w:hint="eastAsia"/>
          <w:noProof/>
        </w:rPr>
        <w:tab/>
      </w:r>
      <w:r>
        <w:rPr>
          <w:rFonts w:hint="eastAsia"/>
          <w:noProof/>
        </w:rPr>
        <w:fldChar w:fldCharType="begin"/>
      </w:r>
      <w:r>
        <w:rPr>
          <w:rFonts w:hint="eastAsia"/>
          <w:noProof/>
        </w:rPr>
        <w:instrText xml:space="preserve"> PAGEREF </w:instrText>
      </w:r>
      <w:r>
        <w:rPr>
          <w:noProof/>
        </w:rPr>
        <w:instrText>_Toc221802174 \h</w:instrText>
      </w:r>
      <w:r>
        <w:rPr>
          <w:rFonts w:hint="eastAsia"/>
          <w:noProof/>
        </w:rPr>
        <w:instrText xml:space="preserve"> </w:instrText>
      </w:r>
      <w:r>
        <w:rPr>
          <w:rFonts w:hint="eastAsia"/>
          <w:noProof/>
        </w:rPr>
      </w:r>
      <w:r>
        <w:rPr>
          <w:rFonts w:hint="eastAsia"/>
          <w:noProof/>
        </w:rPr>
        <w:fldChar w:fldCharType="separate"/>
      </w:r>
      <w:r w:rsidR="0047735D">
        <w:rPr>
          <w:noProof/>
        </w:rPr>
        <w:t>76</w:t>
      </w:r>
      <w:r>
        <w:rPr>
          <w:rFonts w:hint="eastAsia"/>
          <w:noProof/>
        </w:rPr>
        <w:fldChar w:fldCharType="end"/>
      </w:r>
    </w:p>
    <w:p w14:paraId="632CC9AC"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Jones Act</w:t>
      </w:r>
      <w:r>
        <w:rPr>
          <w:rFonts w:hint="eastAsia"/>
          <w:noProof/>
        </w:rPr>
        <w:tab/>
      </w:r>
      <w:r>
        <w:rPr>
          <w:rFonts w:hint="eastAsia"/>
          <w:noProof/>
        </w:rPr>
        <w:fldChar w:fldCharType="begin"/>
      </w:r>
      <w:r>
        <w:rPr>
          <w:rFonts w:hint="eastAsia"/>
          <w:noProof/>
        </w:rPr>
        <w:instrText xml:space="preserve"> PAGEREF </w:instrText>
      </w:r>
      <w:r>
        <w:rPr>
          <w:noProof/>
        </w:rPr>
        <w:instrText>_Toc221802175 \h</w:instrText>
      </w:r>
      <w:r>
        <w:rPr>
          <w:rFonts w:hint="eastAsia"/>
          <w:noProof/>
        </w:rPr>
        <w:instrText xml:space="preserve"> </w:instrText>
      </w:r>
      <w:r>
        <w:rPr>
          <w:rFonts w:hint="eastAsia"/>
          <w:noProof/>
        </w:rPr>
      </w:r>
      <w:r>
        <w:rPr>
          <w:rFonts w:hint="eastAsia"/>
          <w:noProof/>
        </w:rPr>
        <w:fldChar w:fldCharType="separate"/>
      </w:r>
      <w:r w:rsidR="0047735D">
        <w:rPr>
          <w:noProof/>
        </w:rPr>
        <w:t>77</w:t>
      </w:r>
      <w:r>
        <w:rPr>
          <w:rFonts w:hint="eastAsia"/>
          <w:noProof/>
        </w:rPr>
        <w:fldChar w:fldCharType="end"/>
      </w:r>
    </w:p>
    <w:p w14:paraId="4841A83F"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Limitations on the Rule of Capture</w:t>
      </w:r>
      <w:r>
        <w:rPr>
          <w:rFonts w:hint="eastAsia"/>
          <w:noProof/>
        </w:rPr>
        <w:tab/>
      </w:r>
      <w:r>
        <w:rPr>
          <w:rFonts w:hint="eastAsia"/>
          <w:noProof/>
        </w:rPr>
        <w:fldChar w:fldCharType="begin"/>
      </w:r>
      <w:r>
        <w:rPr>
          <w:rFonts w:hint="eastAsia"/>
          <w:noProof/>
        </w:rPr>
        <w:instrText xml:space="preserve"> PAGEREF </w:instrText>
      </w:r>
      <w:r>
        <w:rPr>
          <w:noProof/>
        </w:rPr>
        <w:instrText>_Toc221802176 \h</w:instrText>
      </w:r>
      <w:r>
        <w:rPr>
          <w:rFonts w:hint="eastAsia"/>
          <w:noProof/>
        </w:rPr>
        <w:instrText xml:space="preserve"> </w:instrText>
      </w:r>
      <w:r>
        <w:rPr>
          <w:rFonts w:hint="eastAsia"/>
          <w:noProof/>
        </w:rPr>
      </w:r>
      <w:r>
        <w:rPr>
          <w:rFonts w:hint="eastAsia"/>
          <w:noProof/>
        </w:rPr>
        <w:fldChar w:fldCharType="separate"/>
      </w:r>
      <w:r w:rsidR="0047735D">
        <w:rPr>
          <w:noProof/>
        </w:rPr>
        <w:t>78</w:t>
      </w:r>
      <w:r>
        <w:rPr>
          <w:rFonts w:hint="eastAsia"/>
          <w:noProof/>
        </w:rPr>
        <w:fldChar w:fldCharType="end"/>
      </w:r>
    </w:p>
    <w:p w14:paraId="19E04DC8"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M &amp; T AFE Illustration</w:t>
      </w:r>
      <w:r>
        <w:rPr>
          <w:rFonts w:hint="eastAsia"/>
          <w:noProof/>
        </w:rPr>
        <w:tab/>
      </w:r>
      <w:r>
        <w:rPr>
          <w:rFonts w:hint="eastAsia"/>
          <w:noProof/>
        </w:rPr>
        <w:fldChar w:fldCharType="begin"/>
      </w:r>
      <w:r>
        <w:rPr>
          <w:rFonts w:hint="eastAsia"/>
          <w:noProof/>
        </w:rPr>
        <w:instrText xml:space="preserve"> PAGEREF </w:instrText>
      </w:r>
      <w:r>
        <w:rPr>
          <w:noProof/>
        </w:rPr>
        <w:instrText>_Toc221802177 \h</w:instrText>
      </w:r>
      <w:r>
        <w:rPr>
          <w:rFonts w:hint="eastAsia"/>
          <w:noProof/>
        </w:rPr>
        <w:instrText xml:space="preserve"> </w:instrText>
      </w:r>
      <w:r>
        <w:rPr>
          <w:rFonts w:hint="eastAsia"/>
          <w:noProof/>
        </w:rPr>
      </w:r>
      <w:r>
        <w:rPr>
          <w:rFonts w:hint="eastAsia"/>
          <w:noProof/>
        </w:rPr>
        <w:fldChar w:fldCharType="separate"/>
      </w:r>
      <w:r w:rsidR="0047735D">
        <w:rPr>
          <w:noProof/>
        </w:rPr>
        <w:t>79</w:t>
      </w:r>
      <w:r>
        <w:rPr>
          <w:rFonts w:hint="eastAsia"/>
          <w:noProof/>
        </w:rPr>
        <w:fldChar w:fldCharType="end"/>
      </w:r>
    </w:p>
    <w:p w14:paraId="4D14C3C7"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Metes &amp; Bounds</w:t>
      </w:r>
      <w:r>
        <w:rPr>
          <w:rFonts w:hint="eastAsia"/>
          <w:noProof/>
        </w:rPr>
        <w:tab/>
      </w:r>
      <w:r>
        <w:rPr>
          <w:rFonts w:hint="eastAsia"/>
          <w:noProof/>
        </w:rPr>
        <w:fldChar w:fldCharType="begin"/>
      </w:r>
      <w:r>
        <w:rPr>
          <w:rFonts w:hint="eastAsia"/>
          <w:noProof/>
        </w:rPr>
        <w:instrText xml:space="preserve"> PAGEREF </w:instrText>
      </w:r>
      <w:r>
        <w:rPr>
          <w:noProof/>
        </w:rPr>
        <w:instrText>_Toc221802178 \h</w:instrText>
      </w:r>
      <w:r>
        <w:rPr>
          <w:rFonts w:hint="eastAsia"/>
          <w:noProof/>
        </w:rPr>
        <w:instrText xml:space="preserve"> </w:instrText>
      </w:r>
      <w:r>
        <w:rPr>
          <w:rFonts w:hint="eastAsia"/>
          <w:noProof/>
        </w:rPr>
      </w:r>
      <w:r>
        <w:rPr>
          <w:rFonts w:hint="eastAsia"/>
          <w:noProof/>
        </w:rPr>
        <w:fldChar w:fldCharType="separate"/>
      </w:r>
      <w:r w:rsidR="0047735D">
        <w:rPr>
          <w:noProof/>
        </w:rPr>
        <w:t>80</w:t>
      </w:r>
      <w:r>
        <w:rPr>
          <w:rFonts w:hint="eastAsia"/>
          <w:noProof/>
        </w:rPr>
        <w:fldChar w:fldCharType="end"/>
      </w:r>
    </w:p>
    <w:p w14:paraId="30A78621"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Mineral Estate v. Surface Estate</w:t>
      </w:r>
      <w:r>
        <w:rPr>
          <w:rFonts w:hint="eastAsia"/>
          <w:noProof/>
        </w:rPr>
        <w:tab/>
      </w:r>
      <w:r>
        <w:rPr>
          <w:rFonts w:hint="eastAsia"/>
          <w:noProof/>
        </w:rPr>
        <w:fldChar w:fldCharType="begin"/>
      </w:r>
      <w:r>
        <w:rPr>
          <w:rFonts w:hint="eastAsia"/>
          <w:noProof/>
        </w:rPr>
        <w:instrText xml:space="preserve"> PAGEREF </w:instrText>
      </w:r>
      <w:r>
        <w:rPr>
          <w:noProof/>
        </w:rPr>
        <w:instrText>_Toc221802179 \h</w:instrText>
      </w:r>
      <w:r>
        <w:rPr>
          <w:rFonts w:hint="eastAsia"/>
          <w:noProof/>
        </w:rPr>
        <w:instrText xml:space="preserve"> </w:instrText>
      </w:r>
      <w:r>
        <w:rPr>
          <w:rFonts w:hint="eastAsia"/>
          <w:noProof/>
        </w:rPr>
      </w:r>
      <w:r>
        <w:rPr>
          <w:rFonts w:hint="eastAsia"/>
          <w:noProof/>
        </w:rPr>
        <w:fldChar w:fldCharType="separate"/>
      </w:r>
      <w:r w:rsidR="0047735D">
        <w:rPr>
          <w:noProof/>
        </w:rPr>
        <w:t>81</w:t>
      </w:r>
      <w:r>
        <w:rPr>
          <w:rFonts w:hint="eastAsia"/>
          <w:noProof/>
        </w:rPr>
        <w:fldChar w:fldCharType="end"/>
      </w:r>
    </w:p>
    <w:p w14:paraId="25D17BDA"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Mineral Interest v. Royalty Interest</w:t>
      </w:r>
      <w:r>
        <w:rPr>
          <w:rFonts w:hint="eastAsia"/>
          <w:noProof/>
        </w:rPr>
        <w:tab/>
      </w:r>
      <w:r>
        <w:rPr>
          <w:rFonts w:hint="eastAsia"/>
          <w:noProof/>
        </w:rPr>
        <w:fldChar w:fldCharType="begin"/>
      </w:r>
      <w:r>
        <w:rPr>
          <w:rFonts w:hint="eastAsia"/>
          <w:noProof/>
        </w:rPr>
        <w:instrText xml:space="preserve"> PAGEREF </w:instrText>
      </w:r>
      <w:r>
        <w:rPr>
          <w:noProof/>
        </w:rPr>
        <w:instrText>_Toc221802180 \h</w:instrText>
      </w:r>
      <w:r>
        <w:rPr>
          <w:rFonts w:hint="eastAsia"/>
          <w:noProof/>
        </w:rPr>
        <w:instrText xml:space="preserve"> </w:instrText>
      </w:r>
      <w:r>
        <w:rPr>
          <w:rFonts w:hint="eastAsia"/>
          <w:noProof/>
        </w:rPr>
      </w:r>
      <w:r>
        <w:rPr>
          <w:rFonts w:hint="eastAsia"/>
          <w:noProof/>
        </w:rPr>
        <w:fldChar w:fldCharType="separate"/>
      </w:r>
      <w:r w:rsidR="0047735D">
        <w:rPr>
          <w:noProof/>
        </w:rPr>
        <w:t>82</w:t>
      </w:r>
      <w:r>
        <w:rPr>
          <w:rFonts w:hint="eastAsia"/>
          <w:noProof/>
        </w:rPr>
        <w:fldChar w:fldCharType="end"/>
      </w:r>
    </w:p>
    <w:p w14:paraId="70892831"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Operating &amp; Non-Operating Agreements (w-10s)</w:t>
      </w:r>
      <w:r>
        <w:rPr>
          <w:rFonts w:hint="eastAsia"/>
          <w:noProof/>
        </w:rPr>
        <w:tab/>
      </w:r>
      <w:r>
        <w:rPr>
          <w:rFonts w:hint="eastAsia"/>
          <w:noProof/>
        </w:rPr>
        <w:fldChar w:fldCharType="begin"/>
      </w:r>
      <w:r>
        <w:rPr>
          <w:rFonts w:hint="eastAsia"/>
          <w:noProof/>
        </w:rPr>
        <w:instrText xml:space="preserve"> PAGEREF </w:instrText>
      </w:r>
      <w:r>
        <w:rPr>
          <w:noProof/>
        </w:rPr>
        <w:instrText>_Toc221802181 \h</w:instrText>
      </w:r>
      <w:r>
        <w:rPr>
          <w:rFonts w:hint="eastAsia"/>
          <w:noProof/>
        </w:rPr>
        <w:instrText xml:space="preserve"> </w:instrText>
      </w:r>
      <w:r>
        <w:rPr>
          <w:rFonts w:hint="eastAsia"/>
          <w:noProof/>
        </w:rPr>
      </w:r>
      <w:r>
        <w:rPr>
          <w:rFonts w:hint="eastAsia"/>
          <w:noProof/>
        </w:rPr>
        <w:fldChar w:fldCharType="separate"/>
      </w:r>
      <w:r w:rsidR="0047735D">
        <w:rPr>
          <w:noProof/>
        </w:rPr>
        <w:t>83</w:t>
      </w:r>
      <w:r>
        <w:rPr>
          <w:rFonts w:hint="eastAsia"/>
          <w:noProof/>
        </w:rPr>
        <w:fldChar w:fldCharType="end"/>
      </w:r>
    </w:p>
    <w:p w14:paraId="58D7E360"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Pend Oreiile v. RRC Illustration</w:t>
      </w:r>
      <w:r>
        <w:rPr>
          <w:rFonts w:hint="eastAsia"/>
          <w:noProof/>
        </w:rPr>
        <w:tab/>
      </w:r>
      <w:r>
        <w:rPr>
          <w:rFonts w:hint="eastAsia"/>
          <w:noProof/>
        </w:rPr>
        <w:fldChar w:fldCharType="begin"/>
      </w:r>
      <w:r>
        <w:rPr>
          <w:rFonts w:hint="eastAsia"/>
          <w:noProof/>
        </w:rPr>
        <w:instrText xml:space="preserve"> PAGEREF </w:instrText>
      </w:r>
      <w:r>
        <w:rPr>
          <w:noProof/>
        </w:rPr>
        <w:instrText>_Toc221802182 \h</w:instrText>
      </w:r>
      <w:r>
        <w:rPr>
          <w:rFonts w:hint="eastAsia"/>
          <w:noProof/>
        </w:rPr>
        <w:instrText xml:space="preserve"> </w:instrText>
      </w:r>
      <w:r>
        <w:rPr>
          <w:rFonts w:hint="eastAsia"/>
          <w:noProof/>
        </w:rPr>
      </w:r>
      <w:r>
        <w:rPr>
          <w:rFonts w:hint="eastAsia"/>
          <w:noProof/>
        </w:rPr>
        <w:fldChar w:fldCharType="separate"/>
      </w:r>
      <w:r w:rsidR="0047735D">
        <w:rPr>
          <w:noProof/>
        </w:rPr>
        <w:t>84</w:t>
      </w:r>
      <w:r>
        <w:rPr>
          <w:rFonts w:hint="eastAsia"/>
          <w:noProof/>
        </w:rPr>
        <w:fldChar w:fldCharType="end"/>
      </w:r>
    </w:p>
    <w:p w14:paraId="6D3AB237"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Pool Time Lines</w:t>
      </w:r>
      <w:r>
        <w:rPr>
          <w:rFonts w:hint="eastAsia"/>
          <w:noProof/>
        </w:rPr>
        <w:tab/>
      </w:r>
      <w:r>
        <w:rPr>
          <w:rFonts w:hint="eastAsia"/>
          <w:noProof/>
        </w:rPr>
        <w:fldChar w:fldCharType="begin"/>
      </w:r>
      <w:r>
        <w:rPr>
          <w:rFonts w:hint="eastAsia"/>
          <w:noProof/>
        </w:rPr>
        <w:instrText xml:space="preserve"> PAGEREF </w:instrText>
      </w:r>
      <w:r>
        <w:rPr>
          <w:noProof/>
        </w:rPr>
        <w:instrText>_Toc221802183 \h</w:instrText>
      </w:r>
      <w:r>
        <w:rPr>
          <w:rFonts w:hint="eastAsia"/>
          <w:noProof/>
        </w:rPr>
        <w:instrText xml:space="preserve"> </w:instrText>
      </w:r>
      <w:r>
        <w:rPr>
          <w:rFonts w:hint="eastAsia"/>
          <w:noProof/>
        </w:rPr>
      </w:r>
      <w:r>
        <w:rPr>
          <w:rFonts w:hint="eastAsia"/>
          <w:noProof/>
        </w:rPr>
        <w:fldChar w:fldCharType="separate"/>
      </w:r>
      <w:r w:rsidR="0047735D">
        <w:rPr>
          <w:noProof/>
        </w:rPr>
        <w:t>85</w:t>
      </w:r>
      <w:r>
        <w:rPr>
          <w:rFonts w:hint="eastAsia"/>
          <w:noProof/>
        </w:rPr>
        <w:fldChar w:fldCharType="end"/>
      </w:r>
    </w:p>
    <w:p w14:paraId="7FD3C7BC"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Pooling Scenarios</w:t>
      </w:r>
      <w:r>
        <w:rPr>
          <w:rFonts w:hint="eastAsia"/>
          <w:noProof/>
        </w:rPr>
        <w:tab/>
      </w:r>
      <w:r>
        <w:rPr>
          <w:rFonts w:hint="eastAsia"/>
          <w:noProof/>
        </w:rPr>
        <w:fldChar w:fldCharType="begin"/>
      </w:r>
      <w:r>
        <w:rPr>
          <w:rFonts w:hint="eastAsia"/>
          <w:noProof/>
        </w:rPr>
        <w:instrText xml:space="preserve"> PAGEREF </w:instrText>
      </w:r>
      <w:r>
        <w:rPr>
          <w:noProof/>
        </w:rPr>
        <w:instrText>_Toc221802184 \h</w:instrText>
      </w:r>
      <w:r>
        <w:rPr>
          <w:rFonts w:hint="eastAsia"/>
          <w:noProof/>
        </w:rPr>
        <w:instrText xml:space="preserve"> </w:instrText>
      </w:r>
      <w:r>
        <w:rPr>
          <w:rFonts w:hint="eastAsia"/>
          <w:noProof/>
        </w:rPr>
      </w:r>
      <w:r>
        <w:rPr>
          <w:rFonts w:hint="eastAsia"/>
          <w:noProof/>
        </w:rPr>
        <w:fldChar w:fldCharType="separate"/>
      </w:r>
      <w:r w:rsidR="0047735D">
        <w:rPr>
          <w:noProof/>
        </w:rPr>
        <w:t>86</w:t>
      </w:r>
      <w:r>
        <w:rPr>
          <w:rFonts w:hint="eastAsia"/>
          <w:noProof/>
        </w:rPr>
        <w:fldChar w:fldCharType="end"/>
      </w:r>
    </w:p>
    <w:p w14:paraId="7AA27CE4"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Relinquishment Land Acts Illustration</w:t>
      </w:r>
      <w:r>
        <w:rPr>
          <w:rFonts w:hint="eastAsia"/>
          <w:noProof/>
        </w:rPr>
        <w:tab/>
      </w:r>
      <w:r>
        <w:rPr>
          <w:rFonts w:hint="eastAsia"/>
          <w:noProof/>
        </w:rPr>
        <w:fldChar w:fldCharType="begin"/>
      </w:r>
      <w:r>
        <w:rPr>
          <w:rFonts w:hint="eastAsia"/>
          <w:noProof/>
        </w:rPr>
        <w:instrText xml:space="preserve"> PAGEREF </w:instrText>
      </w:r>
      <w:r>
        <w:rPr>
          <w:noProof/>
        </w:rPr>
        <w:instrText>_Toc221802185 \h</w:instrText>
      </w:r>
      <w:r>
        <w:rPr>
          <w:rFonts w:hint="eastAsia"/>
          <w:noProof/>
        </w:rPr>
        <w:instrText xml:space="preserve"> </w:instrText>
      </w:r>
      <w:r>
        <w:rPr>
          <w:rFonts w:hint="eastAsia"/>
          <w:noProof/>
        </w:rPr>
      </w:r>
      <w:r>
        <w:rPr>
          <w:rFonts w:hint="eastAsia"/>
          <w:noProof/>
        </w:rPr>
        <w:fldChar w:fldCharType="separate"/>
      </w:r>
      <w:r w:rsidR="0047735D">
        <w:rPr>
          <w:noProof/>
        </w:rPr>
        <w:t>87</w:t>
      </w:r>
      <w:r>
        <w:rPr>
          <w:rFonts w:hint="eastAsia"/>
          <w:noProof/>
        </w:rPr>
        <w:fldChar w:fldCharType="end"/>
      </w:r>
    </w:p>
    <w:p w14:paraId="469E31EF"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Royalty Clauses</w:t>
      </w:r>
      <w:r>
        <w:rPr>
          <w:rFonts w:hint="eastAsia"/>
          <w:noProof/>
        </w:rPr>
        <w:tab/>
      </w:r>
      <w:r>
        <w:rPr>
          <w:rFonts w:hint="eastAsia"/>
          <w:noProof/>
        </w:rPr>
        <w:fldChar w:fldCharType="begin"/>
      </w:r>
      <w:r>
        <w:rPr>
          <w:rFonts w:hint="eastAsia"/>
          <w:noProof/>
        </w:rPr>
        <w:instrText xml:space="preserve"> PAGEREF </w:instrText>
      </w:r>
      <w:r>
        <w:rPr>
          <w:noProof/>
        </w:rPr>
        <w:instrText>_Toc221802186 \h</w:instrText>
      </w:r>
      <w:r>
        <w:rPr>
          <w:rFonts w:hint="eastAsia"/>
          <w:noProof/>
        </w:rPr>
        <w:instrText xml:space="preserve"> </w:instrText>
      </w:r>
      <w:r>
        <w:rPr>
          <w:rFonts w:hint="eastAsia"/>
          <w:noProof/>
        </w:rPr>
      </w:r>
      <w:r>
        <w:rPr>
          <w:rFonts w:hint="eastAsia"/>
          <w:noProof/>
        </w:rPr>
        <w:fldChar w:fldCharType="separate"/>
      </w:r>
      <w:r w:rsidR="0047735D">
        <w:rPr>
          <w:noProof/>
        </w:rPr>
        <w:t>88</w:t>
      </w:r>
      <w:r>
        <w:rPr>
          <w:rFonts w:hint="eastAsia"/>
          <w:noProof/>
        </w:rPr>
        <w:fldChar w:fldCharType="end"/>
      </w:r>
    </w:p>
    <w:p w14:paraId="3DEE8873"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Schematics</w:t>
      </w:r>
      <w:r>
        <w:rPr>
          <w:rFonts w:hint="eastAsia"/>
          <w:noProof/>
        </w:rPr>
        <w:tab/>
      </w:r>
      <w:r>
        <w:rPr>
          <w:rFonts w:hint="eastAsia"/>
          <w:noProof/>
        </w:rPr>
        <w:fldChar w:fldCharType="begin"/>
      </w:r>
      <w:r>
        <w:rPr>
          <w:rFonts w:hint="eastAsia"/>
          <w:noProof/>
        </w:rPr>
        <w:instrText xml:space="preserve"> PAGEREF </w:instrText>
      </w:r>
      <w:r>
        <w:rPr>
          <w:noProof/>
        </w:rPr>
        <w:instrText>_Toc221802187 \h</w:instrText>
      </w:r>
      <w:r>
        <w:rPr>
          <w:rFonts w:hint="eastAsia"/>
          <w:noProof/>
        </w:rPr>
        <w:instrText xml:space="preserve"> </w:instrText>
      </w:r>
      <w:r>
        <w:rPr>
          <w:rFonts w:hint="eastAsia"/>
          <w:noProof/>
        </w:rPr>
      </w:r>
      <w:r>
        <w:rPr>
          <w:rFonts w:hint="eastAsia"/>
          <w:noProof/>
        </w:rPr>
        <w:fldChar w:fldCharType="separate"/>
      </w:r>
      <w:r w:rsidR="0047735D">
        <w:rPr>
          <w:noProof/>
        </w:rPr>
        <w:t>89</w:t>
      </w:r>
      <w:r>
        <w:rPr>
          <w:rFonts w:hint="eastAsia"/>
          <w:noProof/>
        </w:rPr>
        <w:fldChar w:fldCharType="end"/>
      </w:r>
    </w:p>
    <w:p w14:paraId="02F56977"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Secondary Recovery Illustration</w:t>
      </w:r>
      <w:r>
        <w:rPr>
          <w:rFonts w:hint="eastAsia"/>
          <w:noProof/>
        </w:rPr>
        <w:tab/>
      </w:r>
      <w:r>
        <w:rPr>
          <w:rFonts w:hint="eastAsia"/>
          <w:noProof/>
        </w:rPr>
        <w:fldChar w:fldCharType="begin"/>
      </w:r>
      <w:r>
        <w:rPr>
          <w:rFonts w:hint="eastAsia"/>
          <w:noProof/>
        </w:rPr>
        <w:instrText xml:space="preserve"> PAGEREF </w:instrText>
      </w:r>
      <w:r>
        <w:rPr>
          <w:noProof/>
        </w:rPr>
        <w:instrText>_Toc221802188 \h</w:instrText>
      </w:r>
      <w:r>
        <w:rPr>
          <w:rFonts w:hint="eastAsia"/>
          <w:noProof/>
        </w:rPr>
        <w:instrText xml:space="preserve"> </w:instrText>
      </w:r>
      <w:r>
        <w:rPr>
          <w:rFonts w:hint="eastAsia"/>
          <w:noProof/>
        </w:rPr>
      </w:r>
      <w:r>
        <w:rPr>
          <w:rFonts w:hint="eastAsia"/>
          <w:noProof/>
        </w:rPr>
        <w:fldChar w:fldCharType="separate"/>
      </w:r>
      <w:r w:rsidR="0047735D">
        <w:rPr>
          <w:noProof/>
        </w:rPr>
        <w:t>90</w:t>
      </w:r>
      <w:r>
        <w:rPr>
          <w:rFonts w:hint="eastAsia"/>
          <w:noProof/>
        </w:rPr>
        <w:fldChar w:fldCharType="end"/>
      </w:r>
    </w:p>
    <w:p w14:paraId="1BDBAADD"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Section Diagram</w:t>
      </w:r>
      <w:r>
        <w:rPr>
          <w:rFonts w:hint="eastAsia"/>
          <w:noProof/>
        </w:rPr>
        <w:tab/>
      </w:r>
      <w:r>
        <w:rPr>
          <w:rFonts w:hint="eastAsia"/>
          <w:noProof/>
        </w:rPr>
        <w:fldChar w:fldCharType="begin"/>
      </w:r>
      <w:r>
        <w:rPr>
          <w:rFonts w:hint="eastAsia"/>
          <w:noProof/>
        </w:rPr>
        <w:instrText xml:space="preserve"> PAGEREF </w:instrText>
      </w:r>
      <w:r>
        <w:rPr>
          <w:noProof/>
        </w:rPr>
        <w:instrText>_Toc221802189 \h</w:instrText>
      </w:r>
      <w:r>
        <w:rPr>
          <w:rFonts w:hint="eastAsia"/>
          <w:noProof/>
        </w:rPr>
        <w:instrText xml:space="preserve"> </w:instrText>
      </w:r>
      <w:r>
        <w:rPr>
          <w:rFonts w:hint="eastAsia"/>
          <w:noProof/>
        </w:rPr>
      </w:r>
      <w:r>
        <w:rPr>
          <w:rFonts w:hint="eastAsia"/>
          <w:noProof/>
        </w:rPr>
        <w:fldChar w:fldCharType="separate"/>
      </w:r>
      <w:r w:rsidR="0047735D">
        <w:rPr>
          <w:noProof/>
        </w:rPr>
        <w:t>91</w:t>
      </w:r>
      <w:r>
        <w:rPr>
          <w:rFonts w:hint="eastAsia"/>
          <w:noProof/>
        </w:rPr>
        <w:fldChar w:fldCharType="end"/>
      </w:r>
    </w:p>
    <w:p w14:paraId="55368F57"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Take or Pay Example</w:t>
      </w:r>
      <w:r>
        <w:rPr>
          <w:rFonts w:hint="eastAsia"/>
          <w:noProof/>
        </w:rPr>
        <w:tab/>
      </w:r>
      <w:r>
        <w:rPr>
          <w:rFonts w:hint="eastAsia"/>
          <w:noProof/>
        </w:rPr>
        <w:fldChar w:fldCharType="begin"/>
      </w:r>
      <w:r>
        <w:rPr>
          <w:rFonts w:hint="eastAsia"/>
          <w:noProof/>
        </w:rPr>
        <w:instrText xml:space="preserve"> PAGEREF </w:instrText>
      </w:r>
      <w:r>
        <w:rPr>
          <w:noProof/>
        </w:rPr>
        <w:instrText>_Toc221802190 \h</w:instrText>
      </w:r>
      <w:r>
        <w:rPr>
          <w:rFonts w:hint="eastAsia"/>
          <w:noProof/>
        </w:rPr>
        <w:instrText xml:space="preserve"> </w:instrText>
      </w:r>
      <w:r>
        <w:rPr>
          <w:rFonts w:hint="eastAsia"/>
          <w:noProof/>
        </w:rPr>
      </w:r>
      <w:r>
        <w:rPr>
          <w:rFonts w:hint="eastAsia"/>
          <w:noProof/>
        </w:rPr>
        <w:fldChar w:fldCharType="separate"/>
      </w:r>
      <w:r w:rsidR="0047735D">
        <w:rPr>
          <w:noProof/>
        </w:rPr>
        <w:t>92</w:t>
      </w:r>
      <w:r>
        <w:rPr>
          <w:rFonts w:hint="eastAsia"/>
          <w:noProof/>
        </w:rPr>
        <w:fldChar w:fldCharType="end"/>
      </w:r>
    </w:p>
    <w:p w14:paraId="2925F026"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TX Oilfield Anti-Indemnity Act</w:t>
      </w:r>
      <w:r>
        <w:rPr>
          <w:rFonts w:hint="eastAsia"/>
          <w:noProof/>
        </w:rPr>
        <w:tab/>
      </w:r>
      <w:r>
        <w:rPr>
          <w:rFonts w:hint="eastAsia"/>
          <w:noProof/>
        </w:rPr>
        <w:fldChar w:fldCharType="begin"/>
      </w:r>
      <w:r>
        <w:rPr>
          <w:rFonts w:hint="eastAsia"/>
          <w:noProof/>
        </w:rPr>
        <w:instrText xml:space="preserve"> PAGEREF </w:instrText>
      </w:r>
      <w:r>
        <w:rPr>
          <w:noProof/>
        </w:rPr>
        <w:instrText>_Toc221802191 \h</w:instrText>
      </w:r>
      <w:r>
        <w:rPr>
          <w:rFonts w:hint="eastAsia"/>
          <w:noProof/>
        </w:rPr>
        <w:instrText xml:space="preserve"> </w:instrText>
      </w:r>
      <w:r>
        <w:rPr>
          <w:rFonts w:hint="eastAsia"/>
          <w:noProof/>
        </w:rPr>
      </w:r>
      <w:r>
        <w:rPr>
          <w:rFonts w:hint="eastAsia"/>
          <w:noProof/>
        </w:rPr>
        <w:fldChar w:fldCharType="separate"/>
      </w:r>
      <w:r w:rsidR="0047735D">
        <w:rPr>
          <w:noProof/>
        </w:rPr>
        <w:t>93</w:t>
      </w:r>
      <w:r>
        <w:rPr>
          <w:rFonts w:hint="eastAsia"/>
          <w:noProof/>
        </w:rPr>
        <w:fldChar w:fldCharType="end"/>
      </w:r>
    </w:p>
    <w:p w14:paraId="2F7A98BA"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Tichacek Leredge Unit</w:t>
      </w:r>
      <w:r>
        <w:rPr>
          <w:rFonts w:hint="eastAsia"/>
          <w:noProof/>
        </w:rPr>
        <w:tab/>
      </w:r>
      <w:r>
        <w:rPr>
          <w:rFonts w:hint="eastAsia"/>
          <w:noProof/>
        </w:rPr>
        <w:fldChar w:fldCharType="begin"/>
      </w:r>
      <w:r>
        <w:rPr>
          <w:rFonts w:hint="eastAsia"/>
          <w:noProof/>
        </w:rPr>
        <w:instrText xml:space="preserve"> PAGEREF </w:instrText>
      </w:r>
      <w:r>
        <w:rPr>
          <w:noProof/>
        </w:rPr>
        <w:instrText>_Toc221802192 \h</w:instrText>
      </w:r>
      <w:r>
        <w:rPr>
          <w:rFonts w:hint="eastAsia"/>
          <w:noProof/>
        </w:rPr>
        <w:instrText xml:space="preserve"> </w:instrText>
      </w:r>
      <w:r>
        <w:rPr>
          <w:rFonts w:hint="eastAsia"/>
          <w:noProof/>
        </w:rPr>
      </w:r>
      <w:r>
        <w:rPr>
          <w:rFonts w:hint="eastAsia"/>
          <w:noProof/>
        </w:rPr>
        <w:fldChar w:fldCharType="separate"/>
      </w:r>
      <w:r w:rsidR="0047735D">
        <w:rPr>
          <w:noProof/>
        </w:rPr>
        <w:t>94</w:t>
      </w:r>
      <w:r>
        <w:rPr>
          <w:rFonts w:hint="eastAsia"/>
          <w:noProof/>
        </w:rPr>
        <w:fldChar w:fldCharType="end"/>
      </w:r>
    </w:p>
    <w:p w14:paraId="0D41F6E2"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Townships &amp; Table of Measurements</w:t>
      </w:r>
      <w:r>
        <w:rPr>
          <w:rFonts w:hint="eastAsia"/>
          <w:noProof/>
        </w:rPr>
        <w:tab/>
      </w:r>
      <w:r>
        <w:rPr>
          <w:rFonts w:hint="eastAsia"/>
          <w:noProof/>
        </w:rPr>
        <w:fldChar w:fldCharType="begin"/>
      </w:r>
      <w:r>
        <w:rPr>
          <w:rFonts w:hint="eastAsia"/>
          <w:noProof/>
        </w:rPr>
        <w:instrText xml:space="preserve"> PAGEREF </w:instrText>
      </w:r>
      <w:r>
        <w:rPr>
          <w:noProof/>
        </w:rPr>
        <w:instrText>_Toc221802193 \h</w:instrText>
      </w:r>
      <w:r>
        <w:rPr>
          <w:rFonts w:hint="eastAsia"/>
          <w:noProof/>
        </w:rPr>
        <w:instrText xml:space="preserve"> </w:instrText>
      </w:r>
      <w:r>
        <w:rPr>
          <w:rFonts w:hint="eastAsia"/>
          <w:noProof/>
        </w:rPr>
      </w:r>
      <w:r>
        <w:rPr>
          <w:rFonts w:hint="eastAsia"/>
          <w:noProof/>
        </w:rPr>
        <w:fldChar w:fldCharType="separate"/>
      </w:r>
      <w:r w:rsidR="0047735D">
        <w:rPr>
          <w:noProof/>
        </w:rPr>
        <w:t>95</w:t>
      </w:r>
      <w:r>
        <w:rPr>
          <w:rFonts w:hint="eastAsia"/>
          <w:noProof/>
        </w:rPr>
        <w:fldChar w:fldCharType="end"/>
      </w:r>
    </w:p>
    <w:p w14:paraId="36A8F160"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Underwood</w:t>
      </w:r>
      <w:r>
        <w:rPr>
          <w:rFonts w:hint="eastAsia"/>
          <w:noProof/>
        </w:rPr>
        <w:tab/>
      </w:r>
      <w:r>
        <w:rPr>
          <w:rFonts w:hint="eastAsia"/>
          <w:noProof/>
        </w:rPr>
        <w:fldChar w:fldCharType="begin"/>
      </w:r>
      <w:r>
        <w:rPr>
          <w:rFonts w:hint="eastAsia"/>
          <w:noProof/>
        </w:rPr>
        <w:instrText xml:space="preserve"> PAGEREF </w:instrText>
      </w:r>
      <w:r>
        <w:rPr>
          <w:noProof/>
        </w:rPr>
        <w:instrText>_Toc221802194 \h</w:instrText>
      </w:r>
      <w:r>
        <w:rPr>
          <w:rFonts w:hint="eastAsia"/>
          <w:noProof/>
        </w:rPr>
        <w:instrText xml:space="preserve"> </w:instrText>
      </w:r>
      <w:r>
        <w:rPr>
          <w:rFonts w:hint="eastAsia"/>
          <w:noProof/>
        </w:rPr>
      </w:r>
      <w:r>
        <w:rPr>
          <w:rFonts w:hint="eastAsia"/>
          <w:noProof/>
        </w:rPr>
        <w:fldChar w:fldCharType="separate"/>
      </w:r>
      <w:r w:rsidR="0047735D">
        <w:rPr>
          <w:noProof/>
        </w:rPr>
        <w:t>96</w:t>
      </w:r>
      <w:r>
        <w:rPr>
          <w:rFonts w:hint="eastAsia"/>
          <w:noProof/>
        </w:rPr>
        <w:fldChar w:fldCharType="end"/>
      </w:r>
    </w:p>
    <w:p w14:paraId="0A40CF56" w14:textId="77777777" w:rsidR="00D8622B" w:rsidRDefault="00D8622B">
      <w:pPr>
        <w:pStyle w:val="TOC1"/>
        <w:tabs>
          <w:tab w:val="right" w:leader="dot" w:pos="10790"/>
        </w:tabs>
        <w:rPr>
          <w:rFonts w:asciiTheme="minorHAnsi" w:eastAsiaTheme="minorEastAsia" w:hAnsiTheme="minorHAnsi" w:cstheme="minorBidi" w:hint="eastAsia"/>
          <w:b w:val="0"/>
          <w:caps w:val="0"/>
          <w:noProof/>
          <w:sz w:val="24"/>
          <w:szCs w:val="24"/>
          <w:u w:val="none"/>
          <w:lang w:eastAsia="ja-JP"/>
        </w:rPr>
      </w:pPr>
      <w:r>
        <w:rPr>
          <w:rFonts w:hint="eastAsia"/>
          <w:noProof/>
        </w:rPr>
        <w:t>Westland &amp; AMI Illustration</w:t>
      </w:r>
      <w:r>
        <w:rPr>
          <w:rFonts w:hint="eastAsia"/>
          <w:noProof/>
        </w:rPr>
        <w:tab/>
      </w:r>
      <w:r>
        <w:rPr>
          <w:rFonts w:hint="eastAsia"/>
          <w:noProof/>
        </w:rPr>
        <w:fldChar w:fldCharType="begin"/>
      </w:r>
      <w:r>
        <w:rPr>
          <w:rFonts w:hint="eastAsia"/>
          <w:noProof/>
        </w:rPr>
        <w:instrText xml:space="preserve"> PAGEREF </w:instrText>
      </w:r>
      <w:r>
        <w:rPr>
          <w:noProof/>
        </w:rPr>
        <w:instrText>_Toc221802195 \h</w:instrText>
      </w:r>
      <w:r>
        <w:rPr>
          <w:rFonts w:hint="eastAsia"/>
          <w:noProof/>
        </w:rPr>
        <w:instrText xml:space="preserve"> </w:instrText>
      </w:r>
      <w:r>
        <w:rPr>
          <w:rFonts w:hint="eastAsia"/>
          <w:noProof/>
        </w:rPr>
      </w:r>
      <w:r>
        <w:rPr>
          <w:rFonts w:hint="eastAsia"/>
          <w:noProof/>
        </w:rPr>
        <w:fldChar w:fldCharType="separate"/>
      </w:r>
      <w:r w:rsidR="0047735D">
        <w:rPr>
          <w:noProof/>
        </w:rPr>
        <w:t>97</w:t>
      </w:r>
      <w:r>
        <w:rPr>
          <w:rFonts w:hint="eastAsia"/>
          <w:noProof/>
        </w:rPr>
        <w:fldChar w:fldCharType="end"/>
      </w:r>
    </w:p>
    <w:p w14:paraId="52089699" w14:textId="77777777" w:rsidR="00BC4DAB" w:rsidRDefault="00BC4DAB" w:rsidP="00E87BDD">
      <w:pPr>
        <w:widowControl w:val="0"/>
        <w:autoSpaceDE w:val="0"/>
        <w:autoSpaceDN w:val="0"/>
        <w:adjustRightInd w:val="0"/>
      </w:pPr>
      <w:r>
        <w:fldChar w:fldCharType="end"/>
      </w:r>
    </w:p>
    <w:p w14:paraId="3987B7A3" w14:textId="09480799" w:rsidR="00CF39E7" w:rsidRPr="00CF39E7" w:rsidRDefault="00CF39E7" w:rsidP="00CF39E7"/>
    <w:p w14:paraId="2E863B99" w14:textId="573686B2" w:rsidR="00816D40" w:rsidRDefault="00705C61" w:rsidP="00816D40">
      <w:pPr>
        <w:pStyle w:val="Heading1"/>
      </w:pPr>
      <w:bookmarkStart w:id="41" w:name="_Toc221802106"/>
      <w:r>
        <w:t>p004</w:t>
      </w:r>
      <w:r w:rsidR="006754B4">
        <w:t xml:space="preserve"> </w:t>
      </w:r>
      <w:r w:rsidR="00151413">
        <w:t>Lone Star</w:t>
      </w:r>
      <w:r>
        <w:t xml:space="preserve"> v. Murchison</w:t>
      </w:r>
      <w:r w:rsidR="004B1755">
        <w:br/>
      </w:r>
      <w:r>
        <w:t xml:space="preserve">pg 007 </w:t>
      </w:r>
      <w:r w:rsidR="00151413">
        <w:t>HORCO v West</w:t>
      </w:r>
      <w:bookmarkEnd w:id="41"/>
    </w:p>
    <w:p w14:paraId="6EA926D5" w14:textId="77777777" w:rsidR="00BC4DAB" w:rsidRDefault="00BC4DAB" w:rsidP="00E87BDD">
      <w:pPr>
        <w:widowControl w:val="0"/>
        <w:autoSpaceDE w:val="0"/>
        <w:autoSpaceDN w:val="0"/>
        <w:adjustRightInd w:val="0"/>
      </w:pPr>
    </w:p>
    <w:p w14:paraId="6A43B9CE" w14:textId="77777777" w:rsidR="00FE40E8" w:rsidRDefault="00FE40E8" w:rsidP="00E87BDD">
      <w:pPr>
        <w:widowControl w:val="0"/>
        <w:autoSpaceDE w:val="0"/>
        <w:autoSpaceDN w:val="0"/>
        <w:adjustRightInd w:val="0"/>
        <w:rPr>
          <w:i/>
        </w:rPr>
      </w:pPr>
      <w:bookmarkStart w:id="42" w:name="p004"/>
      <w:bookmarkEnd w:id="42"/>
      <w:r>
        <w:rPr>
          <w:noProof/>
        </w:rPr>
        <w:drawing>
          <wp:anchor distT="0" distB="0" distL="114300" distR="114300" simplePos="0" relativeHeight="251658240" behindDoc="0" locked="0" layoutInCell="1" allowOverlap="1" wp14:anchorId="2CF968E6" wp14:editId="773A19EA">
            <wp:simplePos x="0" y="0"/>
            <wp:positionH relativeFrom="column">
              <wp:align>right</wp:align>
            </wp:positionH>
            <wp:positionV relativeFrom="paragraph">
              <wp:posOffset>30480</wp:posOffset>
            </wp:positionV>
            <wp:extent cx="3657600" cy="4347845"/>
            <wp:effectExtent l="25400" t="25400" r="25400" b="2095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07 - Lone Star, HORCO v. West.jpg"/>
                    <pic:cNvPicPr/>
                  </pic:nvPicPr>
                  <pic:blipFill>
                    <a:blip r:embed="rId10">
                      <a:extLst>
                        <a:ext uri="{28A0092B-C50C-407E-A947-70E740481C1C}">
                          <a14:useLocalDpi xmlns:a14="http://schemas.microsoft.com/office/drawing/2010/main"/>
                        </a:ext>
                      </a:extLst>
                    </a:blip>
                    <a:stretch>
                      <a:fillRect/>
                    </a:stretch>
                  </pic:blipFill>
                  <pic:spPr>
                    <a:xfrm>
                      <a:off x="0" y="0"/>
                      <a:ext cx="3657600" cy="4347845"/>
                    </a:xfrm>
                    <a:prstGeom prst="rect">
                      <a:avLst/>
                    </a:prstGeom>
                    <a:ln w="3175" cmpd="sng">
                      <a:solidFill>
                        <a:schemeClr val="tx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i/>
        </w:rPr>
        <w:t>Lone Star v. Murchison, pg 4</w:t>
      </w:r>
    </w:p>
    <w:p w14:paraId="433BFA90" w14:textId="77777777" w:rsidR="00FE40E8" w:rsidRDefault="00FE40E8" w:rsidP="00E87BDD">
      <w:pPr>
        <w:widowControl w:val="0"/>
        <w:autoSpaceDE w:val="0"/>
        <w:autoSpaceDN w:val="0"/>
        <w:adjustRightInd w:val="0"/>
        <w:rPr>
          <w:i/>
        </w:rPr>
      </w:pPr>
    </w:p>
    <w:p w14:paraId="6F084146" w14:textId="77777777" w:rsidR="00FE40E8" w:rsidRDefault="00FE40E8" w:rsidP="00E87BDD">
      <w:pPr>
        <w:widowControl w:val="0"/>
        <w:autoSpaceDE w:val="0"/>
        <w:autoSpaceDN w:val="0"/>
        <w:adjustRightInd w:val="0"/>
      </w:pPr>
      <w:r>
        <w:rPr>
          <w:b/>
        </w:rPr>
        <w:t xml:space="preserve">Rule: </w:t>
      </w:r>
      <w:r>
        <w:t xml:space="preserve">Extraneous gas </w:t>
      </w:r>
      <w:r w:rsidRPr="005D2852">
        <w:t xml:space="preserve">injected </w:t>
      </w:r>
      <w:r>
        <w:t>into an underground natural gas</w:t>
      </w:r>
      <w:r w:rsidRPr="005D2852">
        <w:t xml:space="preserve"> reservoir</w:t>
      </w:r>
      <w:r>
        <w:t xml:space="preserve"> for storage </w:t>
      </w:r>
      <w:r>
        <w:sym w:font="Wingdings" w:char="F0E0"/>
      </w:r>
      <w:r>
        <w:t xml:space="preserve"> R</w:t>
      </w:r>
      <w:r w:rsidRPr="005D2852">
        <w:t>emains personal property of injector (</w:t>
      </w:r>
      <w:r w:rsidRPr="0030077D">
        <w:rPr>
          <w:color w:val="800000"/>
        </w:rPr>
        <w:t>unless abandoned</w:t>
      </w:r>
      <w:r w:rsidRPr="005D2852">
        <w:t>)</w:t>
      </w:r>
      <w:r>
        <w:t xml:space="preserve"> </w:t>
      </w:r>
    </w:p>
    <w:p w14:paraId="1B33DAD0" w14:textId="77777777" w:rsidR="00705C61" w:rsidRDefault="00705C61" w:rsidP="00E87BDD">
      <w:pPr>
        <w:widowControl w:val="0"/>
        <w:autoSpaceDE w:val="0"/>
        <w:autoSpaceDN w:val="0"/>
        <w:adjustRightInd w:val="0"/>
      </w:pPr>
    </w:p>
    <w:p w14:paraId="4921E2E3" w14:textId="77777777" w:rsidR="00705C61" w:rsidRDefault="00705C61" w:rsidP="00E87BDD">
      <w:pPr>
        <w:widowControl w:val="0"/>
        <w:autoSpaceDE w:val="0"/>
        <w:autoSpaceDN w:val="0"/>
        <w:adjustRightInd w:val="0"/>
      </w:pPr>
    </w:p>
    <w:p w14:paraId="340A008C" w14:textId="77777777" w:rsidR="00705C61" w:rsidRDefault="00705C61" w:rsidP="00E87BDD">
      <w:pPr>
        <w:widowControl w:val="0"/>
        <w:autoSpaceDE w:val="0"/>
        <w:autoSpaceDN w:val="0"/>
        <w:adjustRightInd w:val="0"/>
      </w:pPr>
    </w:p>
    <w:p w14:paraId="7EC3CBC7" w14:textId="77777777" w:rsidR="00705C61" w:rsidRDefault="00705C61" w:rsidP="00E87BDD">
      <w:pPr>
        <w:widowControl w:val="0"/>
        <w:autoSpaceDE w:val="0"/>
        <w:autoSpaceDN w:val="0"/>
        <w:adjustRightInd w:val="0"/>
      </w:pPr>
    </w:p>
    <w:p w14:paraId="386D9817" w14:textId="5F707B80" w:rsidR="00705C61" w:rsidRDefault="00705C61" w:rsidP="00E87BDD">
      <w:pPr>
        <w:widowControl w:val="0"/>
        <w:autoSpaceDE w:val="0"/>
        <w:autoSpaceDN w:val="0"/>
        <w:adjustRightInd w:val="0"/>
      </w:pPr>
      <w:r>
        <w:t>Horco: Humble Oil &amp; Refining Co, now Exxon</w:t>
      </w:r>
    </w:p>
    <w:bookmarkStart w:id="43" w:name="_Toc221802107"/>
    <w:p w14:paraId="76F2A3D2" w14:textId="3AA8C8F0" w:rsidR="00E111AE" w:rsidRPr="00E111AE" w:rsidRDefault="004B1755" w:rsidP="004B1755">
      <w:pPr>
        <w:pStyle w:val="Heading1"/>
      </w:pPr>
      <w:r>
        <w:rPr>
          <w:b w:val="0"/>
          <w:noProof/>
        </w:rPr>
        <mc:AlternateContent>
          <mc:Choice Requires="wpg">
            <w:drawing>
              <wp:anchor distT="0" distB="0" distL="114300" distR="114300" simplePos="0" relativeHeight="251703296" behindDoc="0" locked="0" layoutInCell="1" allowOverlap="1" wp14:anchorId="1A38ED5B" wp14:editId="1B6E7071">
                <wp:simplePos x="0" y="0"/>
                <wp:positionH relativeFrom="column">
                  <wp:posOffset>-62865</wp:posOffset>
                </wp:positionH>
                <wp:positionV relativeFrom="paragraph">
                  <wp:posOffset>273685</wp:posOffset>
                </wp:positionV>
                <wp:extent cx="4231640" cy="2205355"/>
                <wp:effectExtent l="25400" t="25400" r="35560" b="4445"/>
                <wp:wrapSquare wrapText="bothSides"/>
                <wp:docPr id="51" name="Group 51"/>
                <wp:cNvGraphicFramePr/>
                <a:graphic xmlns:a="http://schemas.openxmlformats.org/drawingml/2006/main">
                  <a:graphicData uri="http://schemas.microsoft.com/office/word/2010/wordprocessingGroup">
                    <wpg:wgp>
                      <wpg:cNvGrpSpPr/>
                      <wpg:grpSpPr>
                        <a:xfrm>
                          <a:off x="0" y="0"/>
                          <a:ext cx="4231640" cy="2205355"/>
                          <a:chOff x="0" y="0"/>
                          <a:chExt cx="4231640" cy="2205355"/>
                        </a:xfrm>
                      </wpg:grpSpPr>
                      <pic:pic xmlns:pic="http://schemas.openxmlformats.org/drawingml/2006/picture">
                        <pic:nvPicPr>
                          <pic:cNvPr id="63" name="Picture 63" descr="Lion:Users:blurped:Dropbox:Law:Oil &amp; Gas Law:Materials:DONE:p015 - ELLIFF &amp; Rule of Capture.pdf"/>
                          <pic:cNvPicPr>
                            <a:picLocks noChangeAspect="1"/>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4231640" cy="1906905"/>
                          </a:xfrm>
                          <a:prstGeom prst="rect">
                            <a:avLst/>
                          </a:prstGeom>
                          <a:noFill/>
                          <a:ln w="3175" cmpd="sng">
                            <a:solidFill>
                              <a:schemeClr val="tx1"/>
                            </a:solidFill>
                          </a:ln>
                          <a:extLst>
                            <a:ext uri="{53640926-AAD7-44d8-BBD7-CCE9431645EC}">
                              <a14:shadowObscured xmlns:a14="http://schemas.microsoft.com/office/drawing/2010/main"/>
                            </a:ext>
                          </a:extLst>
                        </pic:spPr>
                      </pic:pic>
                      <wps:wsp>
                        <wps:cNvPr id="50" name="Text Box 50"/>
                        <wps:cNvSpPr txBox="1"/>
                        <wps:spPr>
                          <a:xfrm>
                            <a:off x="0" y="1964055"/>
                            <a:ext cx="4231640" cy="2413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469327F" w14:textId="14665008" w:rsidR="001F0BC4" w:rsidRPr="00BF35F4" w:rsidRDefault="001F0BC4" w:rsidP="00E111AE">
                              <w:pPr>
                                <w:pStyle w:val="Caption"/>
                                <w:rPr>
                                  <w:noProof/>
                                  <w:sz w:val="20"/>
                                </w:rPr>
                              </w:pPr>
                              <w:r>
                                <w:t>Eliff v. Eliff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51" o:spid="_x0000_s1026" style="position:absolute;left:0;text-align:left;margin-left:-4.9pt;margin-top:21.55pt;width:333.2pt;height:173.65pt;z-index:251703296" coordsize="4231640,220535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 o:spid="_x0000_s1027" type="#_x0000_t75" alt="Lion:Users:blurped:Dropbox:Law:Oil &amp; Gas Law:Materials:DONE:p015 - ELLIFF &amp; Rule of Capture.pdf" style="position:absolute;width:4231640;height:19069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wJ&#10;B17FAAAA2wAAAA8AAABkcnMvZG93bnJldi54bWxEj09rwkAUxO+C32F5gpeiGy1Im7qK/1oET00l&#10;Xh/Z1ySYfRuyq8Z8+q5Q8DjMzG+Y+bI1lbhS40rLCibjCARxZnXJuYLjz+foDYTzyBory6TgTg6W&#10;i35vjrG2N/6ma+JzESDsYlRQeF/HUrqsIINubGvi4P3axqAPssmlbvAW4KaS0yiaSYMlh4UCa9oU&#10;lJ2Ti1HwstGH7bHqdu82vadfJ+y267RTajhoVx8gPLX+Gf5v77WC2Ss8voQfIBd/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8CQdexQAAANsAAAAPAAAAAAAAAAAAAAAAAJwC&#10;AABkcnMvZG93bnJldi54bWxQSwUGAAAAAAQABAD3AAAAjgMAAAAA&#10;" stroked="t" strokecolor="black [3213]" strokeweight=".25pt">
                  <v:imagedata r:id="rId12" o:title="p015 - ELLIFF &amp; Rule of Capture.pdf"/>
                  <v:path arrowok="t"/>
                </v:shape>
                <v:shapetype id="_x0000_t202" coordsize="21600,21600" o:spt="202" path="m0,0l0,21600,21600,21600,21600,0xe">
                  <v:stroke joinstyle="miter"/>
                  <v:path gradientshapeok="t" o:connecttype="rect"/>
                </v:shapetype>
                <v:shape id="Text Box 50" o:spid="_x0000_s1028" type="#_x0000_t202" style="position:absolute;top:1964055;width:4231640;height:241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GyIGwwAA&#10;ANsAAAAPAAAAZHJzL2Rvd25yZXYueG1sRE/Pa8IwFL4L/g/hCV5kpjpXRmcUEQebF1nnZbdH82y6&#10;NS8lSbX775eDsOPH93u9HWwrruRD41jBYp6BIK6cbrhWcP58fXgGESKyxtYxKfilANvNeLTGQrsb&#10;f9C1jLVIIRwKVGBi7AopQ2XIYpi7jjhxF+ctxgR9LbXHWwq3rVxmWS4tNpwaDHa0N1T9lL1VcFp9&#10;ncysvxyOu9Wjfz/3+/y7LpWaTobdC4hIQ/wX391vWsFTWp++pB8gN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AGyIGwwAAANsAAAAPAAAAAAAAAAAAAAAAAJcCAABkcnMvZG93&#10;bnJldi54bWxQSwUGAAAAAAQABAD1AAAAhwMAAAAA&#10;" stroked="f">
                  <v:textbox style="mso-fit-shape-to-text:t" inset="0,0,0,0">
                    <w:txbxContent>
                      <w:p w14:paraId="6469327F" w14:textId="14665008" w:rsidR="001F0BC4" w:rsidRPr="00BF35F4" w:rsidRDefault="001F0BC4" w:rsidP="00E111AE">
                        <w:pPr>
                          <w:pStyle w:val="Caption"/>
                          <w:rPr>
                            <w:noProof/>
                            <w:sz w:val="20"/>
                          </w:rPr>
                        </w:pPr>
                        <w:r>
                          <w:t>Eliff v. Eliff</w:t>
                        </w:r>
                      </w:p>
                    </w:txbxContent>
                  </v:textbox>
                </v:shape>
                <w10:wrap type="square"/>
              </v:group>
            </w:pict>
          </mc:Fallback>
        </mc:AlternateContent>
      </w:r>
      <w:r w:rsidR="00E111AE">
        <w:rPr>
          <w:b w:val="0"/>
          <w:noProof/>
        </w:rPr>
        <mc:AlternateContent>
          <mc:Choice Requires="wpg">
            <w:drawing>
              <wp:anchor distT="0" distB="0" distL="114300" distR="114300" simplePos="0" relativeHeight="251705344" behindDoc="0" locked="0" layoutInCell="1" allowOverlap="1" wp14:anchorId="728912CA" wp14:editId="3A9D3D75">
                <wp:simplePos x="0" y="0"/>
                <wp:positionH relativeFrom="column">
                  <wp:posOffset>4280535</wp:posOffset>
                </wp:positionH>
                <wp:positionV relativeFrom="paragraph">
                  <wp:posOffset>269240</wp:posOffset>
                </wp:positionV>
                <wp:extent cx="2667000" cy="1962150"/>
                <wp:effectExtent l="25400" t="25400" r="25400" b="0"/>
                <wp:wrapSquare wrapText="bothSides"/>
                <wp:docPr id="53" name="Group 53"/>
                <wp:cNvGraphicFramePr/>
                <a:graphic xmlns:a="http://schemas.openxmlformats.org/drawingml/2006/main">
                  <a:graphicData uri="http://schemas.microsoft.com/office/word/2010/wordprocessingGroup">
                    <wpg:wgp>
                      <wpg:cNvGrpSpPr/>
                      <wpg:grpSpPr>
                        <a:xfrm>
                          <a:off x="0" y="0"/>
                          <a:ext cx="2667000" cy="1962150"/>
                          <a:chOff x="0" y="0"/>
                          <a:chExt cx="2667000" cy="1962150"/>
                        </a:xfrm>
                      </wpg:grpSpPr>
                      <pic:pic xmlns:pic="http://schemas.openxmlformats.org/drawingml/2006/picture">
                        <pic:nvPicPr>
                          <pic:cNvPr id="48" name="Picture 48" descr="Lion:Users:blurped:Dropbox:Law:Oil &amp; Gas Law:Materials:DONE:p015 - ELLIFF &amp; Rule of Capture.pdf"/>
                          <pic:cNvPicPr>
                            <a:picLocks noChangeAspect="1"/>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2667000" cy="1663700"/>
                          </a:xfrm>
                          <a:prstGeom prst="rect">
                            <a:avLst/>
                          </a:prstGeom>
                          <a:noFill/>
                          <a:ln w="3175" cmpd="sng">
                            <a:solidFill>
                              <a:schemeClr val="tx1"/>
                            </a:solidFill>
                          </a:ln>
                          <a:extLst>
                            <a:ext uri="{53640926-AAD7-44d8-BBD7-CCE9431645EC}">
                              <a14:shadowObscured xmlns:a14="http://schemas.microsoft.com/office/drawing/2010/main"/>
                            </a:ext>
                          </a:extLst>
                        </pic:spPr>
                      </pic:pic>
                      <wps:wsp>
                        <wps:cNvPr id="52" name="Text Box 52"/>
                        <wps:cNvSpPr txBox="1"/>
                        <wps:spPr>
                          <a:xfrm>
                            <a:off x="0" y="1720850"/>
                            <a:ext cx="2667000" cy="2413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4AAC890" w14:textId="04E4F851" w:rsidR="001F0BC4" w:rsidRPr="00C254B9" w:rsidRDefault="001F0BC4" w:rsidP="00E111AE">
                              <w:pPr>
                                <w:pStyle w:val="Caption"/>
                                <w:rPr>
                                  <w:noProof/>
                                  <w:sz w:val="20"/>
                                </w:rPr>
                              </w:pPr>
                              <w:r>
                                <w:t xml:space="preserve">Ownership in Place &amp; Rule of Capture </w:t>
                              </w:r>
                              <w:fldSimple w:instr=" SEQ Ownership_in_Place_&amp;_Rule_of_Capture \* ARABIC ">
                                <w:r>
                                  <w:rPr>
                                    <w:noProof/>
                                  </w:rPr>
                                  <w:t>1</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53" o:spid="_x0000_s1026" style="position:absolute;left:0;text-align:left;margin-left:337.05pt;margin-top:21.2pt;width:210pt;height:154.5pt;z-index:251705344" coordsize="2667000,196215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Lion:Users:blurped:Dropbox:Law:Oil &amp; Gas Law:Materials:DONE:p015 - ELLIFF &amp; Rule of Capture.pdf" style="position:absolute;width:2667000;height:166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R1&#10;cRLBAAAA2wAAAA8AAABkcnMvZG93bnJldi54bWxET01rwkAQvQv9D8sUvBTdWMRqdJVSaGuPpoIe&#10;x+yYBLOzITvG9N93D4LHx/tebXpXq47aUHk2MBknoIhzbysuDOx/P0dzUEGQLdaeycAfBdisnwYr&#10;TK2/8Y66TAoVQzikaKAUaVKtQ16SwzD2DXHkzr51KBG2hbYt3mK4q/Vrksy0w4pjQ4kNfZSUX7Kr&#10;M3A4Tvsf+f6qJm/5qZu5l0WSFWLM8Ll/X4IS6uUhvru31sA0jo1f4g/Q63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OR1cRLBAAAA2wAAAA8AAAAAAAAAAAAAAAAAnAIAAGRy&#10;cy9kb3ducmV2LnhtbFBLBQYAAAAABAAEAPcAAACKAwAAAAA=&#10;" stroked="t" strokecolor="black [3213]" strokeweight=".25pt">
                  <v:imagedata r:id="rId14" o:title="p015 - ELLIFF &amp; Rule of Capture.pdf"/>
                  <v:path arrowok="t"/>
                </v:shape>
                <v:shapetype id="_x0000_t202" coordsize="21600,21600" o:spt="202" path="m0,0l0,21600,21600,21600,21600,0xe">
                  <v:stroke joinstyle="miter"/>
                  <v:path gradientshapeok="t" o:connecttype="rect"/>
                </v:shapetype>
                <v:shape id="Text Box 52" o:spid="_x0000_s1028" type="#_x0000_t202" style="position:absolute;top:1720850;width:2667000;height:241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hRnqxgAA&#10;ANsAAAAPAAAAZHJzL2Rvd25yZXYueG1sRI9BawIxFITvQv9DeAUvotlaK7IaRaRC24t068XbY/Pc&#10;rG5eliSr23/fFAo9DjPzDbPa9LYRN/KhdqzgaZKBIC6drrlScPzajxcgQkTW2DgmBd8UYLN+GKww&#10;1+7On3QrYiUShEOOCkyMbS5lKA1ZDBPXEifv7LzFmKSvpPZ4T3DbyGmWzaXFmtOCwZZ2hspr0VkF&#10;h9npYEbd+fVjO3v278duN79UhVLDx367BBGpj//hv/abVvAyhd8v6QfI9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fhRnqxgAAANsAAAAPAAAAAAAAAAAAAAAAAJcCAABkcnMv&#10;ZG93bnJldi54bWxQSwUGAAAAAAQABAD1AAAAigMAAAAA&#10;" stroked="f">
                  <v:textbox style="mso-fit-shape-to-text:t" inset="0,0,0,0">
                    <w:txbxContent>
                      <w:p w14:paraId="44AAC890" w14:textId="04E4F851" w:rsidR="00533DEB" w:rsidRPr="00C254B9" w:rsidRDefault="00533DEB" w:rsidP="00E111AE">
                        <w:pPr>
                          <w:pStyle w:val="Caption"/>
                          <w:rPr>
                            <w:noProof/>
                            <w:sz w:val="20"/>
                          </w:rPr>
                        </w:pPr>
                        <w:r>
                          <w:t xml:space="preserve">Ownership in Place &amp; Rule of Capture </w:t>
                        </w:r>
                        <w:fldSimple w:instr=" SEQ Ownership_in_Place_&amp;_Rule_of_Capture \* ARABIC ">
                          <w:r>
                            <w:rPr>
                              <w:noProof/>
                            </w:rPr>
                            <w:t>1</w:t>
                          </w:r>
                        </w:fldSimple>
                      </w:p>
                    </w:txbxContent>
                  </v:textbox>
                </v:shape>
                <w10:wrap type="square"/>
              </v:group>
            </w:pict>
          </mc:Fallback>
        </mc:AlternateContent>
      </w:r>
      <w:r w:rsidR="00E111AE">
        <w:t>p015 Elliff v. Eliff</w:t>
      </w:r>
      <w:bookmarkStart w:id="44" w:name="p015"/>
      <w:bookmarkEnd w:id="43"/>
      <w:bookmarkEnd w:id="44"/>
    </w:p>
    <w:bookmarkStart w:id="45" w:name="_Toc221802108"/>
    <w:p w14:paraId="5BCB6091" w14:textId="3B2F0F0C" w:rsidR="00205721" w:rsidRDefault="00705C61" w:rsidP="00FE40E8">
      <w:pPr>
        <w:pStyle w:val="Heading1"/>
      </w:pPr>
      <w:r>
        <w:rPr>
          <w:noProof/>
        </w:rPr>
        <mc:AlternateContent>
          <mc:Choice Requires="wpg">
            <w:drawing>
              <wp:anchor distT="0" distB="0" distL="114300" distR="114300" simplePos="0" relativeHeight="251757568" behindDoc="0" locked="0" layoutInCell="1" allowOverlap="1" wp14:anchorId="176122B8" wp14:editId="72A75B58">
                <wp:simplePos x="0" y="0"/>
                <wp:positionH relativeFrom="column">
                  <wp:posOffset>13335</wp:posOffset>
                </wp:positionH>
                <wp:positionV relativeFrom="paragraph">
                  <wp:posOffset>269240</wp:posOffset>
                </wp:positionV>
                <wp:extent cx="5486400" cy="8382000"/>
                <wp:effectExtent l="0" t="0" r="0" b="0"/>
                <wp:wrapTopAndBottom/>
                <wp:docPr id="143360" name="Group 143360"/>
                <wp:cNvGraphicFramePr/>
                <a:graphic xmlns:a="http://schemas.openxmlformats.org/drawingml/2006/main">
                  <a:graphicData uri="http://schemas.microsoft.com/office/word/2010/wordprocessingGroup">
                    <wpg:wgp>
                      <wpg:cNvGrpSpPr/>
                      <wpg:grpSpPr>
                        <a:xfrm>
                          <a:off x="0" y="0"/>
                          <a:ext cx="5486400" cy="8382000"/>
                          <a:chOff x="0" y="0"/>
                          <a:chExt cx="5486400" cy="8382000"/>
                        </a:xfrm>
                      </wpg:grpSpPr>
                      <pic:pic xmlns:pic="http://schemas.openxmlformats.org/drawingml/2006/picture">
                        <pic:nvPicPr>
                          <pic:cNvPr id="145412" name="Picture 4" descr="Map2"/>
                          <pic:cNvPicPr>
                            <a:picLocks noChangeAspect="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486400" cy="4114800"/>
                          </a:xfrm>
                          <a:prstGeom prst="rect">
                            <a:avLst/>
                          </a:prstGeom>
                          <a:noFill/>
                          <a:extLst/>
                        </pic:spPr>
                      </pic:pic>
                      <pic:pic xmlns:pic="http://schemas.openxmlformats.org/drawingml/2006/picture">
                        <pic:nvPicPr>
                          <pic:cNvPr id="143364" name="Picture 4" descr="Map4"/>
                          <pic:cNvPicPr>
                            <a:picLocks noChangeAspect="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4267200"/>
                            <a:ext cx="5486400" cy="4114800"/>
                          </a:xfrm>
                          <a:prstGeom prst="rect">
                            <a:avLst/>
                          </a:prstGeom>
                          <a:noFill/>
                          <a:extLst/>
                        </pic:spPr>
                      </pic:pic>
                    </wpg:wgp>
                  </a:graphicData>
                </a:graphic>
              </wp:anchor>
            </w:drawing>
          </mc:Choice>
          <mc:Fallback>
            <w:pict>
              <v:group id="Group 143360" o:spid="_x0000_s1026" style="position:absolute;margin-left:1.05pt;margin-top:21.2pt;width:6in;height:660pt;z-index:251757568" coordsize="5486400,83820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IyDggN7jNFABRRRQAUUUUAFFFFABRRRQAUUUUAFFFFABRRRQAUUUUAFFFFABRRR&#10;QAUUUUAFFHcDPJ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FKPldjyAtcd8NM/wDCt/h9uOW/sOwyf+3eOuymOInPtXF/DE5+Gvw7PXOh&#10;aef/ACXjoA7iiiigAooooAKKKKACiiigAooooAKKKKACiiigApMZK9eCKWjOGX3NAHn/AMKgF+HX&#10;hBVBUCzXg8dzXoFcF8LgV+HvhIHIItF7k9zXe0Ew2QUUUUF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EU5xDKeCdp61xnwyXb8Nfh4v9&#10;3QrAf+S8ddlPny3Hqp/lXFfC1i/wx+HDt959A08njH/LvHQLqd3RURniEy25cCZ1LBe5Axk/qKlp&#10;J3GFFFFMAooooAKKKKACiiigAooooAKKKKACk/iTnHIpaQnBUn1oA4T4Xnd8PvCTbdmbReOmOTXe&#10;VwHwsOfh34QPrZKf1Nd/QTHZBRRRQUFFFFABRRkZxnnr0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">
                <v:shape id="Picture 4" o:spid="_x0000_s1027" type="#_x0000_t75" alt="Map2" style="position:absolute;width:5486400;height:4114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Ia&#10;U2rEAAAA3wAAAA8AAABkcnMvZG93bnJldi54bWxET11rwjAUfR/sP4Q78GXM1KKbVNMig8GG7EEn&#10;+Hpprm21ualJrN2/X4SBj4fzvSwG04qenG8sK5iMExDEpdUNVwp2Px8vcxA+IGtsLZOCX/JQ5I8P&#10;S8y0vfKG+m2oRAxhn6GCOoQuk9KXNRn0Y9sRR+5gncEQoaukdniN4aaVaZK8SoMNx4YaO3qvqTxt&#10;L0bBzO03pulTnzxX57dv/6XXu6NWavQ0rBYgAg3hLv53f+o4fzqbTlK4/YkAZP4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IaU2rEAAAA3wAAAA8AAAAAAAAAAAAAAAAAnAIA&#10;AGRycy9kb3ducmV2LnhtbFBLBQYAAAAABAAEAPcAAACNAwAAAAA=&#10;">
                  <v:imagedata r:id="rId17" o:title="Map2"/>
                  <v:path arrowok="t"/>
                </v:shape>
                <v:shape id="Picture 4" o:spid="_x0000_s1028" type="#_x0000_t75" alt="Map4" style="position:absolute;top:4267200;width:5486400;height:4114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hg&#10;MWTEAAAA3wAAAA8AAABkcnMvZG93bnJldi54bWxET01rwkAQvQv9D8sUetNNq0gbXUUKrRaEoO3B&#10;45CdJiHZmZjdavz3bkHw+Hjf82XvGnWizlfCBp5HCSjiXGzFhYGf74/hKygfkC02wmTgQh6Wi4fB&#10;HFMrZ97RaR8KFUPYp2igDKFNtfZ5SQ79SFriyP1K5zBE2BXadniO4a7RL0ky1Q4rjg0ltvReUl7v&#10;/5yB9VE+eZVdvuqtXx/fQiaZ1Adjnh771QxUoD7cxTf3xsb5k/F4OoH/PxGAXlw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hgMWTEAAAA3wAAAA8AAAAAAAAAAAAAAAAAnAIA&#10;AGRycy9kb3ducmV2LnhtbFBLBQYAAAAABAAEAPcAAACNAwAAAAA=&#10;">
                  <v:imagedata r:id="rId18" o:title="Map4"/>
                  <v:path arrowok="t"/>
                </v:shape>
                <w10:wrap type="topAndBottom"/>
              </v:group>
            </w:pict>
          </mc:Fallback>
        </mc:AlternateContent>
      </w:r>
      <w:r w:rsidR="00205721">
        <w:t>P019 Coastal Oil v Garza</w:t>
      </w:r>
      <w:bookmarkEnd w:id="45"/>
    </w:p>
    <w:p w14:paraId="0B1BF268" w14:textId="4B62EA88" w:rsidR="00533DEB" w:rsidRPr="00533DEB" w:rsidRDefault="00533DEB" w:rsidP="00533DEB"/>
    <w:p w14:paraId="13606CEA" w14:textId="77777777" w:rsidR="00533DEB" w:rsidRDefault="00533DEB" w:rsidP="00205721">
      <w:pPr>
        <w:pStyle w:val="ListParagraph"/>
        <w:numPr>
          <w:ilvl w:val="0"/>
          <w:numId w:val="7"/>
        </w:numPr>
        <w:rPr>
          <w:b/>
        </w:rPr>
      </w:pPr>
    </w:p>
    <w:p w14:paraId="753EFB63" w14:textId="77777777" w:rsidR="00533DEB" w:rsidRDefault="00533DEB" w:rsidP="00205721">
      <w:pPr>
        <w:pStyle w:val="ListParagraph"/>
        <w:numPr>
          <w:ilvl w:val="0"/>
          <w:numId w:val="7"/>
        </w:numPr>
        <w:rPr>
          <w:b/>
        </w:rPr>
      </w:pPr>
    </w:p>
    <w:p w14:paraId="0C3EEF84" w14:textId="77777777" w:rsidR="00533DEB" w:rsidRDefault="00533DEB" w:rsidP="00205721">
      <w:pPr>
        <w:pStyle w:val="ListParagraph"/>
        <w:numPr>
          <w:ilvl w:val="0"/>
          <w:numId w:val="7"/>
        </w:numPr>
        <w:rPr>
          <w:b/>
        </w:rPr>
      </w:pPr>
    </w:p>
    <w:p w14:paraId="657759D1" w14:textId="77777777" w:rsidR="00533DEB" w:rsidRDefault="00533DEB" w:rsidP="00205721">
      <w:pPr>
        <w:pStyle w:val="ListParagraph"/>
        <w:numPr>
          <w:ilvl w:val="0"/>
          <w:numId w:val="7"/>
        </w:numPr>
        <w:rPr>
          <w:b/>
        </w:rPr>
      </w:pPr>
    </w:p>
    <w:p w14:paraId="2EBD8FFA" w14:textId="05F22E48" w:rsidR="00533DEB" w:rsidRDefault="00533DEB" w:rsidP="00205721">
      <w:pPr>
        <w:pStyle w:val="ListParagraph"/>
        <w:numPr>
          <w:ilvl w:val="0"/>
          <w:numId w:val="7"/>
        </w:numPr>
        <w:rPr>
          <w:b/>
        </w:rPr>
      </w:pPr>
    </w:p>
    <w:p w14:paraId="0121ADA6" w14:textId="1B5E394F" w:rsidR="00205721" w:rsidRPr="00BA485B" w:rsidRDefault="00205721" w:rsidP="00205721">
      <w:pPr>
        <w:pStyle w:val="ListParagraph"/>
        <w:numPr>
          <w:ilvl w:val="0"/>
          <w:numId w:val="7"/>
        </w:numPr>
        <w:rPr>
          <w:b/>
        </w:rPr>
      </w:pPr>
      <w:r w:rsidRPr="00BA485B">
        <w:rPr>
          <w:b/>
        </w:rPr>
        <w:t>Basis</w:t>
      </w:r>
    </w:p>
    <w:p w14:paraId="040F734E" w14:textId="4F2E5A01" w:rsidR="00205721" w:rsidRPr="00F972C1" w:rsidRDefault="00205721" w:rsidP="00205721">
      <w:pPr>
        <w:pStyle w:val="ListParagraph"/>
        <w:rPr>
          <w:b/>
          <w:highlight w:val="yellow"/>
        </w:rPr>
      </w:pPr>
      <w:r w:rsidRPr="00F972C1">
        <w:rPr>
          <w:b/>
          <w:highlight w:val="yellow"/>
        </w:rPr>
        <w:t>Prof</w:t>
      </w:r>
      <w:r w:rsidR="00F972C1" w:rsidRPr="00F972C1">
        <w:rPr>
          <w:b/>
          <w:highlight w:val="yellow"/>
        </w:rPr>
        <w:t>essor Jones represented</w:t>
      </w:r>
      <w:r w:rsidRPr="00F972C1">
        <w:rPr>
          <w:b/>
          <w:highlight w:val="yellow"/>
        </w:rPr>
        <w:t xml:space="preserve"> π (Salinas)</w:t>
      </w:r>
    </w:p>
    <w:p w14:paraId="5FC71B14" w14:textId="77777777" w:rsidR="00205721" w:rsidRPr="00EB3A1A" w:rsidRDefault="00205721" w:rsidP="00205721">
      <w:pPr>
        <w:pStyle w:val="ListParagraph"/>
        <w:rPr>
          <w:b/>
        </w:rPr>
      </w:pPr>
      <w:r>
        <w:rPr>
          <w:b/>
        </w:rPr>
        <w:t xml:space="preserve">Claim: </w:t>
      </w:r>
      <w:r>
        <w:t xml:space="preserve">π sued Coastal for breaching an implied covenant to develop S.13 &amp; prevent drainage </w:t>
      </w:r>
    </w:p>
    <w:p w14:paraId="7466A5E3" w14:textId="77777777" w:rsidR="00205721" w:rsidRDefault="00205721" w:rsidP="00205721">
      <w:pPr>
        <w:pStyle w:val="ListParagraph"/>
      </w:pPr>
      <w:r>
        <w:rPr>
          <w:b/>
        </w:rPr>
        <w:t xml:space="preserve">Reason for Claim: </w:t>
      </w:r>
      <w:r>
        <w:t>π concerned that Coastal’s operation on S12 was causing drainage on S13</w:t>
      </w:r>
    </w:p>
    <w:p w14:paraId="4AAA8D2A" w14:textId="77777777" w:rsidR="00533DEB" w:rsidRDefault="00205721" w:rsidP="00533DEB">
      <w:pPr>
        <w:pStyle w:val="ListParagraph"/>
      </w:pPr>
      <w:r>
        <w:rPr>
          <w:b/>
        </w:rPr>
        <w:t xml:space="preserve">Amended Pleading: </w:t>
      </w:r>
      <w:r>
        <w:t>trespass bc fracing of #1 invaded S12 reservoir causing drainage</w:t>
      </w:r>
    </w:p>
    <w:p w14:paraId="5BA2EA4A" w14:textId="0BF666CB" w:rsidR="00533DEB" w:rsidRDefault="00533DEB" w:rsidP="00533DEB">
      <w:pPr>
        <w:pStyle w:val="ListParagraph"/>
      </w:pPr>
      <w:r w:rsidRPr="00533DEB">
        <w:t>In May 2005, the 13</w:t>
      </w:r>
      <w:r w:rsidRPr="00533DEB">
        <w:rPr>
          <w:vertAlign w:val="superscript"/>
        </w:rPr>
        <w:t>th</w:t>
      </w:r>
      <w:r w:rsidRPr="00533DEB">
        <w:t xml:space="preserve"> Court of Appeals issued its opinion on the trial court’s December 2001 Final Judgment.  The Edinburg COA considered the </w:t>
      </w:r>
      <w:r w:rsidRPr="00533DEB">
        <w:rPr>
          <w:i/>
          <w:iCs/>
        </w:rPr>
        <w:t>Gregg</w:t>
      </w:r>
      <w:r w:rsidRPr="00533DEB">
        <w:t xml:space="preserve"> case and the </w:t>
      </w:r>
      <w:r w:rsidRPr="00533DEB">
        <w:rPr>
          <w:i/>
          <w:iCs/>
        </w:rPr>
        <w:t>Geo-Viking</w:t>
      </w:r>
      <w:r w:rsidRPr="00533DEB">
        <w:t xml:space="preserve"> case and held that a cause of action for sub-surface trespass by hydraulic fracture stimulation exists in Texas.  The COA affirmed the award of punitive damages and found criminal liability as to Coastal’s actions, thereby allowing the caps to be exceeded.  </w:t>
      </w:r>
    </w:p>
    <w:p w14:paraId="5970FE45" w14:textId="77777777" w:rsidR="00533DEB" w:rsidRPr="00533DEB" w:rsidRDefault="00533DEB" w:rsidP="00533DEB">
      <w:pPr>
        <w:pStyle w:val="ListParagraph"/>
      </w:pPr>
      <w:r w:rsidRPr="00533DEB">
        <w:t xml:space="preserve">Coastal (El Paso) is the lessee under oil and gas leases from GET, et al. Coastal is the fee mineral owner of the adjoining tract of land.  The OGLs are Producers 88s and provide pooling authority to Coastal.   Coastal drilled three wells on the GET leases and one well on the fee acreage before 1984 and then in 1994 drilled the M. Salinas No. 3, a significant discovery.  </w:t>
      </w:r>
    </w:p>
    <w:p w14:paraId="474BDED2" w14:textId="77777777" w:rsidR="00533DEB" w:rsidRPr="00533DEB" w:rsidRDefault="00533DEB" w:rsidP="00533DEB">
      <w:pPr>
        <w:pStyle w:val="ListParagraph"/>
      </w:pPr>
    </w:p>
    <w:p w14:paraId="14F5E73A" w14:textId="77777777" w:rsidR="00533DEB" w:rsidRDefault="00533DEB" w:rsidP="00205721">
      <w:pPr>
        <w:pStyle w:val="ListParagraph"/>
      </w:pPr>
    </w:p>
    <w:p w14:paraId="3BAEC4B7" w14:textId="77777777" w:rsidR="00205721" w:rsidRPr="0065002B" w:rsidRDefault="00205721" w:rsidP="00205721">
      <w:pPr>
        <w:pStyle w:val="hea"/>
        <w:rPr>
          <w:b/>
        </w:rPr>
      </w:pPr>
      <w:r w:rsidRPr="0065002B">
        <w:rPr>
          <w:b/>
        </w:rPr>
        <w:t>Facts</w:t>
      </w:r>
    </w:p>
    <w:p w14:paraId="3ABD7A18" w14:textId="77777777" w:rsidR="00205721" w:rsidRDefault="00205721" w:rsidP="00205721">
      <w:pPr>
        <w:pStyle w:val="ListParagraph"/>
      </w:pPr>
      <w:r>
        <w:t>1978-83 Coastal drilled 3 wells on Share 13 (2 produced--#2 #3)</w:t>
      </w:r>
    </w:p>
    <w:p w14:paraId="1201CDDA" w14:textId="77777777" w:rsidR="00205721" w:rsidRDefault="00205721" w:rsidP="00205721">
      <w:pPr>
        <w:pStyle w:val="ListParagraph"/>
        <w:numPr>
          <w:ilvl w:val="2"/>
          <w:numId w:val="7"/>
        </w:numPr>
      </w:pPr>
      <w:r>
        <w:t>#3 was great. Coastal shut down Pennzoil #1 bc too close &amp; denied by RRC</w:t>
      </w:r>
    </w:p>
    <w:p w14:paraId="6A42E395" w14:textId="6C44635A" w:rsidR="00205721" w:rsidRDefault="008352EA" w:rsidP="00205721">
      <w:pPr>
        <w:pStyle w:val="ListParagraph"/>
      </w:pPr>
      <w:r>
        <w:t>W</w:t>
      </w:r>
      <w:r w:rsidR="00205721">
        <w:t>hen π sued, Coastal drilled 8 wells on S13. It stopped drilling S12</w:t>
      </w:r>
    </w:p>
    <w:p w14:paraId="2321BE98" w14:textId="3B6141BB" w:rsidR="00205721" w:rsidRDefault="00205721" w:rsidP="00205721">
      <w:pPr>
        <w:pStyle w:val="ListParagraph"/>
      </w:pPr>
      <w:r>
        <w:rPr>
          <w:b/>
        </w:rPr>
        <w:t>Vicksburg T:</w:t>
      </w:r>
      <w:r>
        <w:t xml:space="preserve"> sandstone, not porous, not permeable </w:t>
      </w:r>
      <w:r w:rsidR="008352EA">
        <w:rPr>
          <w:rFonts w:ascii="Monaco" w:hAnsi="Monaco" w:cs="Monaco"/>
        </w:rPr>
        <w:t>→</w:t>
      </w:r>
      <w:r>
        <w:t xml:space="preserve"> so must “frace”</w:t>
      </w:r>
    </w:p>
    <w:p w14:paraId="6099A389" w14:textId="77777777" w:rsidR="00205721" w:rsidRDefault="00205721" w:rsidP="00205721">
      <w:pPr>
        <w:pStyle w:val="ListParagraph"/>
        <w:numPr>
          <w:ilvl w:val="2"/>
          <w:numId w:val="7"/>
        </w:numPr>
      </w:pPr>
      <w:r>
        <w:t>Disputed whether the effective length of the fracing was &lt;660 feet (farthest distance from S13)</w:t>
      </w:r>
    </w:p>
    <w:p w14:paraId="0123A234" w14:textId="77777777" w:rsidR="00205721" w:rsidRDefault="00205721" w:rsidP="00205721">
      <w:pPr>
        <w:pStyle w:val="ListParagraph"/>
      </w:pPr>
      <w:r>
        <w:rPr>
          <w:b/>
        </w:rPr>
        <w:t>Trial Ct</w:t>
      </w:r>
      <w:r>
        <w:t xml:space="preserve"> </w:t>
      </w:r>
    </w:p>
    <w:p w14:paraId="4F1259CA" w14:textId="77777777" w:rsidR="00205721" w:rsidRDefault="00205721" w:rsidP="00205721">
      <w:pPr>
        <w:pStyle w:val="ListParagraph"/>
        <w:numPr>
          <w:ilvl w:val="2"/>
          <w:numId w:val="7"/>
        </w:numPr>
      </w:pPr>
      <w:r>
        <w:t xml:space="preserve">D failed to dev S13 - </w:t>
      </w:r>
    </w:p>
    <w:p w14:paraId="0E0B7D5E" w14:textId="77777777" w:rsidR="00205721" w:rsidRDefault="00205721" w:rsidP="00205721">
      <w:pPr>
        <w:pStyle w:val="ListParagraph"/>
        <w:numPr>
          <w:ilvl w:val="2"/>
          <w:numId w:val="7"/>
        </w:numPr>
      </w:pPr>
      <w:r>
        <w:t xml:space="preserve">1.75 il DAS | </w:t>
      </w:r>
    </w:p>
    <w:p w14:paraId="69D53C10" w14:textId="77777777" w:rsidR="00205721" w:rsidRDefault="00205721" w:rsidP="00205721">
      <w:pPr>
        <w:pStyle w:val="ListParagraph"/>
        <w:numPr>
          <w:ilvl w:val="2"/>
          <w:numId w:val="7"/>
        </w:numPr>
      </w:pPr>
      <w:r>
        <w:t>Breached duty 1mil |</w:t>
      </w:r>
    </w:p>
    <w:p w14:paraId="346E2581" w14:textId="77777777" w:rsidR="00205721" w:rsidRDefault="00205721" w:rsidP="00205721">
      <w:pPr>
        <w:pStyle w:val="ListParagraph"/>
        <w:numPr>
          <w:ilvl w:val="2"/>
          <w:numId w:val="7"/>
        </w:numPr>
      </w:pPr>
      <w:r>
        <w:t xml:space="preserve">Fracing on 1 trespassed on S13 causing drainage 1mil </w:t>
      </w:r>
    </w:p>
    <w:p w14:paraId="00A18ABA" w14:textId="5810ED9C" w:rsidR="00205721" w:rsidRDefault="00205721" w:rsidP="00205721">
      <w:pPr>
        <w:pStyle w:val="ListParagraph"/>
        <w:numPr>
          <w:ilvl w:val="2"/>
          <w:numId w:val="7"/>
        </w:numPr>
      </w:pPr>
      <w:r>
        <w:t xml:space="preserve">Malice 10 </w:t>
      </w:r>
      <w:r w:rsidR="00F972C1">
        <w:t>$mil (punitive DAS)</w:t>
      </w:r>
    </w:p>
    <w:p w14:paraId="5053B246" w14:textId="77777777" w:rsidR="00205721" w:rsidRDefault="00205721" w:rsidP="00205721">
      <w:pPr>
        <w:pStyle w:val="ListParagraph"/>
        <w:numPr>
          <w:ilvl w:val="2"/>
          <w:numId w:val="7"/>
        </w:numPr>
      </w:pPr>
      <w:r>
        <w:t>Atty fees 1.4 mil</w:t>
      </w:r>
    </w:p>
    <w:p w14:paraId="35EB03D2" w14:textId="77777777" w:rsidR="00205721" w:rsidRDefault="00205721" w:rsidP="00205721">
      <w:pPr>
        <w:pStyle w:val="ListParagraph"/>
      </w:pPr>
      <w:r>
        <w:rPr>
          <w:b/>
        </w:rPr>
        <w:t xml:space="preserve">Ct App: </w:t>
      </w:r>
      <w:r>
        <w:t>Only reversed atty fee</w:t>
      </w:r>
    </w:p>
    <w:p w14:paraId="13FE4CCF" w14:textId="77777777" w:rsidR="00205721" w:rsidRDefault="00205721" w:rsidP="00205721">
      <w:pPr>
        <w:pStyle w:val="ListParagraph"/>
        <w:numPr>
          <w:ilvl w:val="0"/>
          <w:numId w:val="0"/>
        </w:numPr>
        <w:ind w:left="720"/>
      </w:pPr>
    </w:p>
    <w:p w14:paraId="1DD5598C" w14:textId="77777777" w:rsidR="00205721" w:rsidRDefault="00205721" w:rsidP="00205721">
      <w:pPr>
        <w:pStyle w:val="hea"/>
      </w:pPr>
      <w:r>
        <w:rPr>
          <w:b/>
        </w:rPr>
        <w:t>Issues</w:t>
      </w:r>
    </w:p>
    <w:p w14:paraId="1CD91A1E" w14:textId="77777777" w:rsidR="00205721" w:rsidRDefault="00205721" w:rsidP="00205721">
      <w:pPr>
        <w:pStyle w:val="ListParagraph"/>
      </w:pPr>
      <w:r>
        <w:t>Fracturing was trespass which allows DAS for royalties</w:t>
      </w:r>
    </w:p>
    <w:p w14:paraId="4FCBA499" w14:textId="6291D4F0" w:rsidR="00205721" w:rsidRDefault="00F972C1" w:rsidP="00205721">
      <w:pPr>
        <w:pStyle w:val="ListParagraph"/>
        <w:numPr>
          <w:ilvl w:val="2"/>
          <w:numId w:val="7"/>
        </w:numPr>
      </w:pPr>
      <w:r>
        <w:t>∆</w:t>
      </w:r>
      <w:r w:rsidR="00205721">
        <w:t xml:space="preserve"> says no standing &amp; not trespass</w:t>
      </w:r>
    </w:p>
    <w:p w14:paraId="52766828" w14:textId="77777777" w:rsidR="00205721" w:rsidRDefault="00205721" w:rsidP="00205721">
      <w:pPr>
        <w:pStyle w:val="ListParagraph"/>
        <w:numPr>
          <w:ilvl w:val="2"/>
          <w:numId w:val="7"/>
        </w:numPr>
      </w:pPr>
      <w:r>
        <w:t>CT says must have actual injury, no recoverable DAS</w:t>
      </w:r>
    </w:p>
    <w:p w14:paraId="2386B9EC" w14:textId="77777777" w:rsidR="00205721" w:rsidRDefault="00205721" w:rsidP="00205721">
      <w:pPr>
        <w:pStyle w:val="ListParagraph"/>
      </w:pPr>
      <w:r>
        <w:t>P says fracing beyond ones property is like drilling a slant well &amp; unlawful</w:t>
      </w:r>
    </w:p>
    <w:p w14:paraId="02976216" w14:textId="77777777" w:rsidR="00205721" w:rsidRDefault="00205721" w:rsidP="00205721">
      <w:pPr>
        <w:pStyle w:val="ListParagraph"/>
        <w:numPr>
          <w:ilvl w:val="2"/>
          <w:numId w:val="7"/>
        </w:numPr>
      </w:pPr>
      <w:r>
        <w:t>Ct says4 reasons its lawful</w:t>
      </w:r>
    </w:p>
    <w:p w14:paraId="049AA72F" w14:textId="77777777" w:rsidR="00205721" w:rsidRDefault="00205721" w:rsidP="00205721">
      <w:pPr>
        <w:pStyle w:val="ListParagraph"/>
        <w:numPr>
          <w:ilvl w:val="3"/>
          <w:numId w:val="7"/>
        </w:numPr>
      </w:pPr>
      <w:r>
        <w:t>1.can drill too (here P couldn’t do that)</w:t>
      </w:r>
    </w:p>
    <w:p w14:paraId="3C0C6A9A" w14:textId="77777777" w:rsidR="00205721" w:rsidRDefault="00205721" w:rsidP="00205721">
      <w:pPr>
        <w:pStyle w:val="ListParagraph"/>
        <w:numPr>
          <w:ilvl w:val="3"/>
          <w:numId w:val="7"/>
        </w:numPr>
      </w:pPr>
      <w:r>
        <w:t>2. Right doesn’t extend to specific gass under property</w:t>
      </w:r>
    </w:p>
    <w:p w14:paraId="43626D14" w14:textId="77777777" w:rsidR="00205721" w:rsidRDefault="00205721" w:rsidP="00205721">
      <w:pPr>
        <w:pStyle w:val="ListParagraph"/>
        <w:numPr>
          <w:ilvl w:val="3"/>
          <w:numId w:val="7"/>
        </w:numPr>
      </w:pPr>
      <w:r>
        <w:t>3. Hard to determine amount drained by fracing</w:t>
      </w:r>
    </w:p>
    <w:p w14:paraId="31FF6C56" w14:textId="77777777" w:rsidR="00205721" w:rsidRDefault="00205721" w:rsidP="00205721">
      <w:pPr>
        <w:pStyle w:val="ListParagraph"/>
        <w:numPr>
          <w:ilvl w:val="3"/>
          <w:numId w:val="7"/>
        </w:numPr>
      </w:pPr>
      <w:r>
        <w:t>4. Industry opposes changing rule of capture</w:t>
      </w:r>
    </w:p>
    <w:p w14:paraId="2EEBF171" w14:textId="77777777" w:rsidR="00205721" w:rsidRDefault="00205721" w:rsidP="00205721">
      <w:pPr>
        <w:pStyle w:val="ListParagraph"/>
        <w:numPr>
          <w:ilvl w:val="3"/>
          <w:numId w:val="7"/>
        </w:numPr>
      </w:pPr>
      <w:r>
        <w:t>No malice here</w:t>
      </w:r>
    </w:p>
    <w:p w14:paraId="2C9A397E" w14:textId="77777777" w:rsidR="00205721" w:rsidRDefault="00205721" w:rsidP="00205721">
      <w:pPr>
        <w:pStyle w:val="ListParagraph"/>
      </w:pPr>
      <w:r>
        <w:t>P claims breach of implied covenant to protect against drainage</w:t>
      </w:r>
      <w:r>
        <w:tab/>
      </w:r>
    </w:p>
    <w:p w14:paraId="339C6E84" w14:textId="77777777" w:rsidR="00205721" w:rsidRDefault="00205721" w:rsidP="00205721">
      <w:pPr>
        <w:pStyle w:val="ListParagraph"/>
        <w:numPr>
          <w:ilvl w:val="2"/>
          <w:numId w:val="7"/>
        </w:numPr>
      </w:pPr>
      <w:r>
        <w:t>CT says can’t recover on a breach of the implied covenant bc NO EVIDence of DAS</w:t>
      </w:r>
    </w:p>
    <w:p w14:paraId="13488C55" w14:textId="77777777" w:rsidR="00205721" w:rsidRDefault="00205721" w:rsidP="00205721">
      <w:pPr>
        <w:pStyle w:val="ListParagraph"/>
      </w:pPr>
      <w:r>
        <w:t xml:space="preserve">P claims jury instructions should have said to find the diff bw the value of what P received &amp; </w:t>
      </w:r>
    </w:p>
    <w:p w14:paraId="613C4C34" w14:textId="77777777" w:rsidR="00205721" w:rsidRDefault="00205721" w:rsidP="00205721">
      <w:pPr>
        <w:pStyle w:val="ListParagraph"/>
      </w:pPr>
      <w:r>
        <w:t>Coastal says no evidence to support das</w:t>
      </w:r>
    </w:p>
    <w:p w14:paraId="614450FD" w14:textId="77777777" w:rsidR="00205721" w:rsidRDefault="00205721" w:rsidP="00205721">
      <w:pPr>
        <w:pStyle w:val="ListParagraph"/>
      </w:pPr>
      <w:r>
        <w:t>OVeERvie</w:t>
      </w:r>
    </w:p>
    <w:p w14:paraId="14E3DB8B" w14:textId="77777777" w:rsidR="00205721" w:rsidRPr="0010322F" w:rsidRDefault="00205721" w:rsidP="00205721">
      <w:pPr>
        <w:pStyle w:val="ListParagraph"/>
        <w:numPr>
          <w:ilvl w:val="2"/>
          <w:numId w:val="7"/>
        </w:numPr>
      </w:pPr>
      <w:r>
        <w:t>Allow coastal new trial bc pooling, royalty share</w:t>
      </w:r>
    </w:p>
    <w:p w14:paraId="046A30FA" w14:textId="77777777" w:rsidR="00205721" w:rsidRPr="00A069DE" w:rsidRDefault="00205721" w:rsidP="00205721">
      <w:pPr>
        <w:pStyle w:val="ListParagraph"/>
        <w:numPr>
          <w:ilvl w:val="0"/>
          <w:numId w:val="7"/>
        </w:numPr>
        <w:rPr>
          <w:b/>
        </w:rPr>
      </w:pPr>
      <w:r w:rsidRPr="00A069DE">
        <w:rPr>
          <w:b/>
        </w:rPr>
        <w:t>Rule</w:t>
      </w:r>
    </w:p>
    <w:p w14:paraId="78E59340" w14:textId="77777777" w:rsidR="00205721" w:rsidRPr="0017604A" w:rsidRDefault="00205721" w:rsidP="00205721">
      <w:pPr>
        <w:pStyle w:val="ListParagraph"/>
        <w:rPr>
          <w:b/>
        </w:rPr>
      </w:pPr>
      <w:r>
        <w:t xml:space="preserve">ROC bars DAS recovery for subsurface hydraulic fracturing of natural gas that extends under another’s property. Not trespass. </w:t>
      </w:r>
      <w:r>
        <w:rPr>
          <w:i/>
        </w:rPr>
        <w:t>Coastal Oil v. Garza Energy</w:t>
      </w:r>
      <w:r>
        <w:t>, 19</w:t>
      </w:r>
    </w:p>
    <w:p w14:paraId="1A4EF371" w14:textId="783EA8CB" w:rsidR="00205721" w:rsidRPr="00A069DE" w:rsidRDefault="00205721" w:rsidP="00205721">
      <w:pPr>
        <w:pStyle w:val="ListParagraph"/>
        <w:rPr>
          <w:b/>
        </w:rPr>
      </w:pPr>
      <w:r>
        <w:t xml:space="preserve">Fracing </w:t>
      </w:r>
      <w:r w:rsidR="008352EA">
        <w:t xml:space="preserve">is </w:t>
      </w:r>
      <w:r>
        <w:t>subject to the ROC. Not responsible to adjoining property owners if it’s a lawful well</w:t>
      </w:r>
    </w:p>
    <w:p w14:paraId="739DE1F2" w14:textId="77777777" w:rsidR="00205721" w:rsidRPr="00205721" w:rsidRDefault="00205721" w:rsidP="00205721"/>
    <w:p w14:paraId="2ABD07E7" w14:textId="1981989C" w:rsidR="00FE40E8" w:rsidRPr="00FE40E8" w:rsidRDefault="006754B4" w:rsidP="00FE40E8">
      <w:pPr>
        <w:pStyle w:val="Heading1"/>
      </w:pPr>
      <w:bookmarkStart w:id="46" w:name="_Toc221802109"/>
      <w:r>
        <w:t xml:space="preserve">P031 </w:t>
      </w:r>
      <w:r w:rsidR="00FE40E8" w:rsidRPr="00705C61">
        <w:t>Getty</w:t>
      </w:r>
      <w:r w:rsidR="00705C61" w:rsidRPr="00705C61">
        <w:t xml:space="preserve"> Oil v. Jones</w:t>
      </w:r>
      <w:bookmarkEnd w:id="46"/>
    </w:p>
    <w:p w14:paraId="59158746" w14:textId="5863F8C9" w:rsidR="00FE40E8" w:rsidRDefault="00FE40E8" w:rsidP="00FE40E8">
      <w:pPr>
        <w:pStyle w:val="hea"/>
        <w:numPr>
          <w:ilvl w:val="0"/>
          <w:numId w:val="0"/>
        </w:numPr>
        <w:ind w:left="144" w:hanging="144"/>
      </w:pPr>
      <w:r>
        <w:rPr>
          <w:noProof/>
        </w:rPr>
        <w:drawing>
          <wp:anchor distT="0" distB="0" distL="114300" distR="114300" simplePos="0" relativeHeight="251659264" behindDoc="0" locked="0" layoutInCell="1" allowOverlap="1" wp14:anchorId="0B012876" wp14:editId="4679F37C">
            <wp:simplePos x="0" y="0"/>
            <wp:positionH relativeFrom="column">
              <wp:posOffset>2908935</wp:posOffset>
            </wp:positionH>
            <wp:positionV relativeFrom="paragraph">
              <wp:posOffset>104140</wp:posOffset>
            </wp:positionV>
            <wp:extent cx="3982720" cy="4536440"/>
            <wp:effectExtent l="25400" t="25400" r="30480" b="3556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31 - Getty Oil v. Jones.jpg"/>
                    <pic:cNvPicPr/>
                  </pic:nvPicPr>
                  <pic:blipFill>
                    <a:blip r:embed="rId19" cstate="print">
                      <a:extLst>
                        <a:ext uri="{28A0092B-C50C-407E-A947-70E740481C1C}">
                          <a14:useLocalDpi xmlns:a14="http://schemas.microsoft.com/office/drawing/2010/main"/>
                        </a:ext>
                      </a:extLst>
                    </a:blip>
                    <a:stretch>
                      <a:fillRect/>
                    </a:stretch>
                  </pic:blipFill>
                  <pic:spPr>
                    <a:xfrm>
                      <a:off x="0" y="0"/>
                      <a:ext cx="3982720" cy="4536440"/>
                    </a:xfrm>
                    <a:prstGeom prst="rect">
                      <a:avLst/>
                    </a:prstGeom>
                    <a:ln w="3175" cmpd="sng">
                      <a:solidFill>
                        <a:schemeClr val="tx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9F367F7" w14:textId="74EA140C" w:rsidR="001A2A00" w:rsidRPr="00FE40E8" w:rsidRDefault="006754B4" w:rsidP="001A2A00">
      <w:pPr>
        <w:pStyle w:val="Heading1"/>
        <w:rPr>
          <w:i/>
        </w:rPr>
      </w:pPr>
      <w:bookmarkStart w:id="47" w:name="_Toc221802110"/>
      <w:r>
        <w:t xml:space="preserve">p044 </w:t>
      </w:r>
      <w:r w:rsidR="00FE40E8" w:rsidRPr="00705C61">
        <w:t>Clifton v. Koontz</w:t>
      </w:r>
      <w:bookmarkEnd w:id="47"/>
    </w:p>
    <w:p w14:paraId="79E838E8" w14:textId="77777777" w:rsidR="00FE40E8" w:rsidRPr="00FE40E8" w:rsidRDefault="00FE40E8" w:rsidP="003C2429">
      <w:pPr>
        <w:pStyle w:val="hea"/>
      </w:pPr>
    </w:p>
    <w:p w14:paraId="5CDC15BD" w14:textId="398C57A5" w:rsidR="00FE40E8" w:rsidRPr="00FE40E8" w:rsidRDefault="000034C1" w:rsidP="003C2429">
      <w:pPr>
        <w:pStyle w:val="hea"/>
      </w:pPr>
      <w:r>
        <w:rPr>
          <w:noProof/>
        </w:rPr>
        <mc:AlternateContent>
          <mc:Choice Requires="wpg">
            <w:drawing>
              <wp:anchor distT="0" distB="0" distL="114300" distR="114300" simplePos="0" relativeHeight="251707392" behindDoc="0" locked="0" layoutInCell="1" allowOverlap="1" wp14:anchorId="453741EB" wp14:editId="61D43AB6">
                <wp:simplePos x="0" y="0"/>
                <wp:positionH relativeFrom="column">
                  <wp:posOffset>3442335</wp:posOffset>
                </wp:positionH>
                <wp:positionV relativeFrom="paragraph">
                  <wp:posOffset>20955</wp:posOffset>
                </wp:positionV>
                <wp:extent cx="3483610" cy="2454275"/>
                <wp:effectExtent l="25400" t="25400" r="21590" b="34925"/>
                <wp:wrapSquare wrapText="bothSides"/>
                <wp:docPr id="16" name="Group 16"/>
                <wp:cNvGraphicFramePr/>
                <a:graphic xmlns:a="http://schemas.openxmlformats.org/drawingml/2006/main">
                  <a:graphicData uri="http://schemas.microsoft.com/office/word/2010/wordprocessingGroup">
                    <wpg:wgp>
                      <wpg:cNvGrpSpPr/>
                      <wpg:grpSpPr>
                        <a:xfrm>
                          <a:off x="0" y="0"/>
                          <a:ext cx="3483610" cy="2454275"/>
                          <a:chOff x="0" y="0"/>
                          <a:chExt cx="3483610" cy="2454275"/>
                        </a:xfrm>
                      </wpg:grpSpPr>
                      <pic:pic xmlns:pic="http://schemas.openxmlformats.org/drawingml/2006/picture">
                        <pic:nvPicPr>
                          <pic:cNvPr id="33" name="Picture 33" descr="Lion:Users:blurped:Dropbox:Law:Oil &amp; Gas Law:Materials:p044 - Clifton Calculations.pdf"/>
                          <pic:cNvPicPr>
                            <a:picLocks noChangeAspect="1"/>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3483610" cy="245427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5" name="Text Box 5"/>
                        <wps:cNvSpPr txBox="1"/>
                        <wps:spPr>
                          <a:xfrm>
                            <a:off x="2667000" y="1676400"/>
                            <a:ext cx="6858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5ED538" w14:textId="47F44509" w:rsidR="001F0BC4" w:rsidRPr="000034C1" w:rsidRDefault="001F0BC4">
                              <w:pPr>
                                <w:rPr>
                                  <w:color w:val="FF0000"/>
                                </w:rPr>
                              </w:pPr>
                              <w:r w:rsidRPr="000034C1">
                                <w:rPr>
                                  <w:color w:val="FF0000"/>
                                </w:rPr>
                                <w:t>Expenses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6" o:spid="_x0000_s1032" style="position:absolute;left:0;text-align:left;margin-left:271.05pt;margin-top:1.65pt;width:274.3pt;height:193.25pt;z-index:251707392" coordsize="3483610,245427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">
                <v:shape id="Picture 33" o:spid="_x0000_s1033" type="#_x0000_t75" alt="Lion:Users:blurped:Dropbox:Law:Oil &amp; Gas Law:Materials:p044 - Clifton Calculations.pdf" style="position:absolute;width:3483610;height:24542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SE&#10;dJfDAAAA2wAAAA8AAABkcnMvZG93bnJldi54bWxEj0+LwjAUxO+C3yE8YW+aqiDSNYqsiB4Wcf1z&#10;f9s8m7rNS2mird/eCAseh5n5DTNbtLYUd6p94VjBcJCAIM6cLjhXcDqu+1MQPiBrLB2Tggd5WMy7&#10;nRmm2jX8Q/dDyEWEsE9RgQmhSqX0mSGLfuAq4uhdXG0xRFnnUtfYRLgt5ShJJtJiwXHBYEVfhrK/&#10;w80q+D6t7Ga/qh6/t2a3uU4v5705lkp99NrlJ4hAbXiH/9tbrWA8hteX+APk/Ak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BIR0l8MAAADbAAAADwAAAAAAAAAAAAAAAACcAgAA&#10;ZHJzL2Rvd25yZXYueG1sUEsFBgAAAAAEAAQA9wAAAIwDAAAAAA==&#10;" stroked="t" strokecolor="windowText" strokeweight=".25pt">
                  <v:stroke joinstyle="round"/>
                  <v:imagedata r:id="rId21" o:title="p044 - Clifton Calculations.pdf"/>
                  <v:path arrowok="t"/>
                </v:shape>
                <v:shape id="Text Box 5" o:spid="_x0000_s1034" type="#_x0000_t202" style="position:absolute;left:2667000;top:1676400;width:6858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ejVcwQAA&#10;ANoAAAAPAAAAZHJzL2Rvd25yZXYueG1sRI9Bi8IwFITvC/6H8ARva6Lo4lajiCJ4Ulbdhb09mmdb&#10;bF5KE23990YQPA4z8w0zW7S2FDeqfeFYw6CvQBCnzhScaTgdN58TED4gGywdk4Y7eVjMOx8zTIxr&#10;+Iduh5CJCGGfoIY8hCqR0qc5WfR9VxFH7+xqiyHKOpOmxibCbSmHSn1JiwXHhRwrWuWUXg5Xq+F3&#10;d/7/G6l9trbjqnGtkmy/pda9brucggjUhnf41d4aDWN4Xok3QM4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tXo1XMEAAADaAAAADwAAAAAAAAAAAAAAAACXAgAAZHJzL2Rvd25y&#10;ZXYueG1sUEsFBgAAAAAEAAQA9QAAAIUDAAAAAA==&#10;" filled="f" stroked="f">
                  <v:textbox>
                    <w:txbxContent>
                      <w:p w14:paraId="635ED538" w14:textId="47F44509" w:rsidR="00533DEB" w:rsidRPr="000034C1" w:rsidRDefault="00533DEB">
                        <w:pPr>
                          <w:rPr>
                            <w:color w:val="FF0000"/>
                          </w:rPr>
                        </w:pPr>
                        <w:r w:rsidRPr="000034C1">
                          <w:rPr>
                            <w:color w:val="FF0000"/>
                          </w:rPr>
                          <w:t>Expenses</w:t>
                        </w:r>
                      </w:p>
                    </w:txbxContent>
                  </v:textbox>
                </v:shape>
                <w10:wrap type="square"/>
              </v:group>
            </w:pict>
          </mc:Fallback>
        </mc:AlternateContent>
      </w:r>
      <w:r w:rsidR="00FE40E8">
        <w:rPr>
          <w:noProof/>
        </w:rPr>
        <w:drawing>
          <wp:inline distT="0" distB="0" distL="0" distR="0" wp14:anchorId="4F7EB3DD" wp14:editId="580B26B0">
            <wp:extent cx="3056722" cy="4196624"/>
            <wp:effectExtent l="25400" t="25400" r="17145" b="203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44 - Clifton v. Koontz.jpg"/>
                    <pic:cNvPicPr/>
                  </pic:nvPicPr>
                  <pic:blipFill>
                    <a:blip r:embed="rId22" cstate="print">
                      <a:extLst>
                        <a:ext uri="{28A0092B-C50C-407E-A947-70E740481C1C}">
                          <a14:useLocalDpi xmlns:a14="http://schemas.microsoft.com/office/drawing/2010/main"/>
                        </a:ext>
                      </a:extLst>
                    </a:blip>
                    <a:stretch>
                      <a:fillRect/>
                    </a:stretch>
                  </pic:blipFill>
                  <pic:spPr>
                    <a:xfrm>
                      <a:off x="0" y="0"/>
                      <a:ext cx="3056722" cy="4196624"/>
                    </a:xfrm>
                    <a:prstGeom prst="rect">
                      <a:avLst/>
                    </a:prstGeom>
                    <a:ln>
                      <a:solidFill>
                        <a:srgbClr val="000000"/>
                      </a:solidFill>
                    </a:ln>
                  </pic:spPr>
                </pic:pic>
              </a:graphicData>
            </a:graphic>
          </wp:inline>
        </w:drawing>
      </w:r>
    </w:p>
    <w:p w14:paraId="023ADE70" w14:textId="77777777" w:rsidR="00FE40E8" w:rsidRDefault="00FE40E8" w:rsidP="00FE40E8">
      <w:pPr>
        <w:pStyle w:val="hea"/>
        <w:numPr>
          <w:ilvl w:val="0"/>
          <w:numId w:val="0"/>
        </w:numPr>
        <w:ind w:left="144" w:hanging="144"/>
      </w:pPr>
    </w:p>
    <w:p w14:paraId="27741BF2" w14:textId="77777777" w:rsidR="00FE40E8" w:rsidRDefault="00FE40E8" w:rsidP="00FE40E8">
      <w:pPr>
        <w:pStyle w:val="hea"/>
        <w:numPr>
          <w:ilvl w:val="0"/>
          <w:numId w:val="0"/>
        </w:numPr>
        <w:ind w:left="144" w:hanging="144"/>
      </w:pPr>
    </w:p>
    <w:p w14:paraId="2C60E1AB" w14:textId="77777777" w:rsidR="00FE40E8" w:rsidRDefault="00FE40E8" w:rsidP="00FE40E8">
      <w:pPr>
        <w:pStyle w:val="hea"/>
        <w:numPr>
          <w:ilvl w:val="0"/>
          <w:numId w:val="0"/>
        </w:numPr>
        <w:ind w:left="144" w:hanging="144"/>
      </w:pPr>
    </w:p>
    <w:p w14:paraId="1BBE23EE" w14:textId="77777777" w:rsidR="00FE40E8" w:rsidRDefault="00FE40E8" w:rsidP="00FE40E8">
      <w:pPr>
        <w:pStyle w:val="hea"/>
        <w:numPr>
          <w:ilvl w:val="0"/>
          <w:numId w:val="0"/>
        </w:numPr>
        <w:ind w:left="144" w:hanging="144"/>
      </w:pPr>
    </w:p>
    <w:p w14:paraId="68752DE3" w14:textId="77777777" w:rsidR="00FE40E8" w:rsidRPr="00FE40E8" w:rsidRDefault="00FE40E8" w:rsidP="00FE40E8">
      <w:pPr>
        <w:pStyle w:val="hea"/>
        <w:numPr>
          <w:ilvl w:val="0"/>
          <w:numId w:val="0"/>
        </w:numPr>
        <w:ind w:left="144" w:hanging="144"/>
      </w:pPr>
    </w:p>
    <w:p w14:paraId="3894DC41" w14:textId="3AD403F3" w:rsidR="00565B9D" w:rsidRDefault="000034C1" w:rsidP="000034C1">
      <w:pPr>
        <w:pStyle w:val="hea"/>
      </w:pPr>
      <w:r>
        <w:rPr>
          <w:b/>
        </w:rPr>
        <w:t>What expense should not have been included?</w:t>
      </w:r>
    </w:p>
    <w:p w14:paraId="403AD9E1" w14:textId="0C5C61B5" w:rsidR="000034C1" w:rsidRDefault="000034C1" w:rsidP="000034C1">
      <w:pPr>
        <w:pStyle w:val="hea"/>
      </w:pPr>
      <w:r>
        <w:t>Overriding royalty. Do not subtract overriding royalties. They should not be counted against the lessee operator.</w:t>
      </w:r>
    </w:p>
    <w:p w14:paraId="1077030E" w14:textId="77777777" w:rsidR="000034C1" w:rsidRPr="000034C1" w:rsidRDefault="000034C1" w:rsidP="000034C1">
      <w:pPr>
        <w:pStyle w:val="hea"/>
      </w:pPr>
    </w:p>
    <w:p w14:paraId="2A202E6B" w14:textId="486F0F86" w:rsidR="000034C1" w:rsidRDefault="000034C1" w:rsidP="000034C1">
      <w:pPr>
        <w:pStyle w:val="hea"/>
      </w:pPr>
      <w:r>
        <w:rPr>
          <w:b/>
        </w:rPr>
        <w:t>Why?</w:t>
      </w:r>
    </w:p>
    <w:p w14:paraId="67B352AE" w14:textId="417068F3" w:rsidR="000034C1" w:rsidRDefault="000034C1" w:rsidP="000034C1">
      <w:pPr>
        <w:pStyle w:val="hea"/>
      </w:pPr>
      <w:r>
        <w:t>Because the working interest O pays 100% of expenses, but gets &gt;100% of the $</w:t>
      </w:r>
    </w:p>
    <w:p w14:paraId="6577D698" w14:textId="77777777" w:rsidR="000034C1" w:rsidRPr="000034C1" w:rsidRDefault="000034C1" w:rsidP="000034C1">
      <w:pPr>
        <w:pStyle w:val="hea"/>
      </w:pPr>
    </w:p>
    <w:p w14:paraId="4F1D2117" w14:textId="589BB2F1" w:rsidR="000034C1" w:rsidRDefault="000034C1" w:rsidP="000034C1">
      <w:pPr>
        <w:pStyle w:val="hea"/>
      </w:pPr>
      <w:r>
        <w:rPr>
          <w:b/>
        </w:rPr>
        <w:t>What’s the correct total expenses?</w:t>
      </w:r>
    </w:p>
    <w:p w14:paraId="2FA19544" w14:textId="0F8537AD" w:rsidR="000034C1" w:rsidRDefault="000034C1" w:rsidP="000034C1">
      <w:pPr>
        <w:pStyle w:val="hea"/>
      </w:pPr>
      <w:r>
        <w:t>Approx 18K</w:t>
      </w:r>
    </w:p>
    <w:p w14:paraId="698FB065" w14:textId="77777777" w:rsidR="000034C1" w:rsidRDefault="000034C1" w:rsidP="000034C1">
      <w:pPr>
        <w:pStyle w:val="hea"/>
      </w:pPr>
    </w:p>
    <w:p w14:paraId="7C1A142F" w14:textId="495BEB10" w:rsidR="000034C1" w:rsidRPr="000034C1" w:rsidRDefault="000034C1" w:rsidP="000034C1">
      <w:pPr>
        <w:pStyle w:val="hea"/>
        <w:rPr>
          <w:b/>
        </w:rPr>
      </w:pPr>
      <w:r w:rsidRPr="000034C1">
        <w:rPr>
          <w:b/>
        </w:rPr>
        <w:t xml:space="preserve">Did it </w:t>
      </w:r>
      <w:r>
        <w:rPr>
          <w:b/>
        </w:rPr>
        <w:t>produce in paying quantities?</w:t>
      </w:r>
    </w:p>
    <w:p w14:paraId="6655901D" w14:textId="519C0599" w:rsidR="000034C1" w:rsidRPr="000034C1" w:rsidRDefault="000034C1" w:rsidP="000034C1">
      <w:pPr>
        <w:pStyle w:val="hea"/>
        <w:rPr>
          <w:b/>
        </w:rPr>
      </w:pPr>
      <w:r>
        <w:t xml:space="preserve">Yes because total expenses &lt; price </w:t>
      </w:r>
    </w:p>
    <w:p w14:paraId="41D272D2" w14:textId="77777777" w:rsidR="00FE40E8" w:rsidRDefault="00FE40E8" w:rsidP="00FE40E8">
      <w:pPr>
        <w:pStyle w:val="hea"/>
        <w:numPr>
          <w:ilvl w:val="0"/>
          <w:numId w:val="0"/>
        </w:numPr>
        <w:ind w:left="144" w:hanging="144"/>
      </w:pPr>
    </w:p>
    <w:p w14:paraId="418BA786" w14:textId="77777777" w:rsidR="00FE40E8" w:rsidRDefault="00FE40E8" w:rsidP="00FE40E8">
      <w:pPr>
        <w:pStyle w:val="hea"/>
        <w:numPr>
          <w:ilvl w:val="0"/>
          <w:numId w:val="0"/>
        </w:numPr>
        <w:ind w:left="144" w:hanging="144"/>
      </w:pPr>
    </w:p>
    <w:p w14:paraId="25A6933A" w14:textId="73CDAAA2" w:rsidR="00FE40E8" w:rsidRDefault="005B7B5E" w:rsidP="00FE40E8">
      <w:pPr>
        <w:pStyle w:val="Heading1"/>
      </w:pPr>
      <w:bookmarkStart w:id="48" w:name="_Toc221802111"/>
      <w:r>
        <w:t>p057 Ridge v Guinn</w:t>
      </w:r>
      <w:bookmarkEnd w:id="48"/>
    </w:p>
    <w:p w14:paraId="026ADFDB" w14:textId="6E5B963D" w:rsidR="00FE40E8" w:rsidRDefault="00A51D9F" w:rsidP="00FE40E8">
      <w:pPr>
        <w:pStyle w:val="hea"/>
        <w:numPr>
          <w:ilvl w:val="0"/>
          <w:numId w:val="0"/>
        </w:numPr>
        <w:ind w:left="144" w:hanging="144"/>
      </w:pPr>
      <w:r>
        <w:rPr>
          <w:noProof/>
        </w:rPr>
        <mc:AlternateContent>
          <mc:Choice Requires="wpg">
            <w:drawing>
              <wp:anchor distT="0" distB="0" distL="114300" distR="114300" simplePos="0" relativeHeight="251732992" behindDoc="0" locked="0" layoutInCell="1" allowOverlap="1" wp14:anchorId="2FE5EE73" wp14:editId="4A9F8F08">
                <wp:simplePos x="0" y="0"/>
                <wp:positionH relativeFrom="column">
                  <wp:posOffset>13335</wp:posOffset>
                </wp:positionH>
                <wp:positionV relativeFrom="paragraph">
                  <wp:posOffset>256540</wp:posOffset>
                </wp:positionV>
                <wp:extent cx="6772275" cy="4648200"/>
                <wp:effectExtent l="25400" t="25400" r="34925" b="25400"/>
                <wp:wrapThrough wrapText="bothSides">
                  <wp:wrapPolygon edited="0">
                    <wp:start x="-81" y="-118"/>
                    <wp:lineTo x="-81" y="16052"/>
                    <wp:lineTo x="9965" y="16879"/>
                    <wp:lineTo x="9965" y="21600"/>
                    <wp:lineTo x="21630" y="21600"/>
                    <wp:lineTo x="21630" y="-118"/>
                    <wp:lineTo x="-81" y="-118"/>
                  </wp:wrapPolygon>
                </wp:wrapThrough>
                <wp:docPr id="77" name="Group 77"/>
                <wp:cNvGraphicFramePr/>
                <a:graphic xmlns:a="http://schemas.openxmlformats.org/drawingml/2006/main">
                  <a:graphicData uri="http://schemas.microsoft.com/office/word/2010/wordprocessingGroup">
                    <wpg:wgp>
                      <wpg:cNvGrpSpPr/>
                      <wpg:grpSpPr>
                        <a:xfrm>
                          <a:off x="0" y="0"/>
                          <a:ext cx="6772275" cy="4648200"/>
                          <a:chOff x="0" y="0"/>
                          <a:chExt cx="6772275" cy="4648200"/>
                        </a:xfrm>
                      </wpg:grpSpPr>
                      <wpg:grpSp>
                        <wpg:cNvPr id="1" name="Group 1"/>
                        <wpg:cNvGrpSpPr/>
                        <wpg:grpSpPr>
                          <a:xfrm>
                            <a:off x="0" y="0"/>
                            <a:ext cx="6772275" cy="4648200"/>
                            <a:chOff x="0" y="0"/>
                            <a:chExt cx="6772275" cy="4648200"/>
                          </a:xfrm>
                        </wpg:grpSpPr>
                        <pic:pic xmlns:pic="http://schemas.openxmlformats.org/drawingml/2006/picture">
                          <pic:nvPicPr>
                            <pic:cNvPr id="36" name="Picture 36" descr="Lion:Users:blurped:Dropbox:Law:Oil &amp; Gas Law:Materials:p057 - RIDGE v. GUINN ILLUSTRATION.pdf"/>
                            <pic:cNvPicPr>
                              <a:picLocks noChangeAspect="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3144520" cy="3461385"/>
                            </a:xfrm>
                            <a:prstGeom prst="rect">
                              <a:avLst/>
                            </a:prstGeom>
                            <a:noFill/>
                            <a:ln>
                              <a:solidFill>
                                <a:srgbClr val="000000"/>
                              </a:solidFill>
                            </a:ln>
                            <a:extLst>
                              <a:ext uri="{53640926-AAD7-44d8-BBD7-CCE9431645EC}">
                                <a14:shadowObscured xmlns:a14="http://schemas.microsoft.com/office/drawing/2010/main"/>
                              </a:ext>
                            </a:extLst>
                          </pic:spPr>
                        </pic:pic>
                        <pic:pic xmlns:pic="http://schemas.openxmlformats.org/drawingml/2006/picture">
                          <pic:nvPicPr>
                            <pic:cNvPr id="38" name="Picture 38" descr="Lion:Users:blurped:Dropbox:Law:Oil &amp; Gas Law:Materials:p057 &amp; p077 - Ridge Oil v. Guinn &amp; Pshigoda.pdf"/>
                            <pic:cNvPicPr>
                              <a:picLocks noChangeAspect="1"/>
                            </pic:cNvPicPr>
                          </pic:nvPicPr>
                          <pic:blipFill rotWithShape="1">
                            <a:blip r:embed="rId24" cstate="print">
                              <a:extLst>
                                <a:ext uri="{28A0092B-C50C-407E-A947-70E740481C1C}">
                                  <a14:useLocalDpi xmlns:a14="http://schemas.microsoft.com/office/drawing/2010/main"/>
                                </a:ext>
                              </a:extLst>
                            </a:blip>
                            <a:srcRect/>
                            <a:stretch/>
                          </pic:blipFill>
                          <pic:spPr bwMode="auto">
                            <a:xfrm>
                              <a:off x="3200400" y="0"/>
                              <a:ext cx="3571875" cy="4648200"/>
                            </a:xfrm>
                            <a:prstGeom prst="rect">
                              <a:avLst/>
                            </a:prstGeom>
                            <a:noFill/>
                            <a:ln w="3175" cmpd="sng">
                              <a:solidFill>
                                <a:schemeClr val="tx1"/>
                              </a:solidFill>
                            </a:ln>
                            <a:extLst>
                              <a:ext uri="{53640926-AAD7-44d8-BBD7-CCE9431645EC}">
                                <a14:shadowObscured xmlns:a14="http://schemas.microsoft.com/office/drawing/2010/main"/>
                              </a:ext>
                            </a:extLst>
                          </pic:spPr>
                        </pic:pic>
                      </wpg:grpSp>
                      <wpg:grpSp>
                        <wpg:cNvPr id="76" name="Group 76"/>
                        <wpg:cNvGrpSpPr/>
                        <wpg:grpSpPr>
                          <a:xfrm>
                            <a:off x="3886200" y="152400"/>
                            <a:ext cx="2438400" cy="1676400"/>
                            <a:chOff x="0" y="0"/>
                            <a:chExt cx="2438400" cy="1676400"/>
                          </a:xfrm>
                        </wpg:grpSpPr>
                        <wpg:grpSp>
                          <wpg:cNvPr id="74" name="Group 74"/>
                          <wpg:cNvGrpSpPr/>
                          <wpg:grpSpPr>
                            <a:xfrm>
                              <a:off x="0" y="0"/>
                              <a:ext cx="1752600" cy="990600"/>
                              <a:chOff x="0" y="0"/>
                              <a:chExt cx="1752600" cy="990600"/>
                            </a:xfrm>
                          </wpg:grpSpPr>
                          <wpg:grpSp>
                            <wpg:cNvPr id="72" name="Group 72"/>
                            <wpg:cNvGrpSpPr/>
                            <wpg:grpSpPr>
                              <a:xfrm>
                                <a:off x="0" y="0"/>
                                <a:ext cx="1524000" cy="762000"/>
                                <a:chOff x="0" y="0"/>
                                <a:chExt cx="1524000" cy="762000"/>
                              </a:xfrm>
                            </wpg:grpSpPr>
                            <wps:wsp>
                              <wps:cNvPr id="4" name="Straight Connector 4"/>
                              <wps:cNvCnPr/>
                              <wps:spPr>
                                <a:xfrm flipH="1">
                                  <a:off x="0" y="0"/>
                                  <a:ext cx="762000" cy="762000"/>
                                </a:xfrm>
                                <a:prstGeom prst="line">
                                  <a:avLst/>
                                </a:prstGeom>
                                <a:ln>
                                  <a:solidFill>
                                    <a:srgbClr val="FF0000"/>
                                  </a:solidFill>
                                  <a:tailEnd type="triangle" w="lg"/>
                                </a:ln>
                              </wps:spPr>
                              <wps:style>
                                <a:lnRef idx="2">
                                  <a:schemeClr val="accent1"/>
                                </a:lnRef>
                                <a:fillRef idx="0">
                                  <a:schemeClr val="accent1"/>
                                </a:fillRef>
                                <a:effectRef idx="1">
                                  <a:schemeClr val="accent1"/>
                                </a:effectRef>
                                <a:fontRef idx="minor">
                                  <a:schemeClr val="tx1"/>
                                </a:fontRef>
                              </wps:style>
                              <wps:bodyPr/>
                            </wps:wsp>
                            <wps:wsp>
                              <wps:cNvPr id="61" name="Straight Connector 61"/>
                              <wps:cNvCnPr/>
                              <wps:spPr>
                                <a:xfrm>
                                  <a:off x="762000" y="0"/>
                                  <a:ext cx="762000" cy="762000"/>
                                </a:xfrm>
                                <a:prstGeom prst="line">
                                  <a:avLst/>
                                </a:prstGeom>
                                <a:ln>
                                  <a:solidFill>
                                    <a:srgbClr val="FF0000"/>
                                  </a:solidFill>
                                  <a:tailEnd type="triangle" w="lg"/>
                                </a:ln>
                              </wps:spPr>
                              <wps:style>
                                <a:lnRef idx="2">
                                  <a:schemeClr val="accent1"/>
                                </a:lnRef>
                                <a:fillRef idx="0">
                                  <a:schemeClr val="accent1"/>
                                </a:fillRef>
                                <a:effectRef idx="1">
                                  <a:schemeClr val="accent1"/>
                                </a:effectRef>
                                <a:fontRef idx="minor">
                                  <a:schemeClr val="tx1"/>
                                </a:fontRef>
                              </wps:style>
                              <wps:bodyPr/>
                            </wps:wsp>
                          </wpg:grpSp>
                          <wps:wsp>
                            <wps:cNvPr id="73" name="Text Box 73"/>
                            <wps:cNvSpPr txBox="1"/>
                            <wps:spPr>
                              <a:xfrm>
                                <a:off x="152400" y="609600"/>
                                <a:ext cx="1600200" cy="381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242A8D" w14:textId="423D8F83" w:rsidR="001F0BC4" w:rsidRPr="00A51D9F" w:rsidRDefault="001F0BC4">
                                  <w:pPr>
                                    <w:rPr>
                                      <w:b/>
                                      <w:color w:val="FF0000"/>
                                      <w:sz w:val="24"/>
                                    </w:rPr>
                                  </w:pPr>
                                  <w:r w:rsidRPr="00A51D9F">
                                    <w:rPr>
                                      <w:b/>
                                      <w:color w:val="FF0000"/>
                                      <w:sz w:val="24"/>
                                    </w:rPr>
                                    <w:t>Partial Assignees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5" name="Text Box 75"/>
                          <wps:cNvSpPr txBox="1"/>
                          <wps:spPr>
                            <a:xfrm>
                              <a:off x="1447800" y="1066800"/>
                              <a:ext cx="990600" cy="60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F9B829" w14:textId="4148F738" w:rsidR="001F0BC4" w:rsidRPr="00A51D9F" w:rsidRDefault="001F0BC4">
                                <w:pPr>
                                  <w:rPr>
                                    <w:b/>
                                    <w:color w:val="FF0000"/>
                                  </w:rPr>
                                </w:pPr>
                                <w:r w:rsidRPr="00A51D9F">
                                  <w:rPr>
                                    <w:b/>
                                    <w:color w:val="FF0000"/>
                                  </w:rPr>
                                  <w:t>Burlington resources 5/6 min interest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77" o:spid="_x0000_s1035" style="position:absolute;left:0;text-align:left;margin-left:1.05pt;margin-top:20.2pt;width:533.25pt;height:366pt;z-index:251732992" coordsize="6772275,46482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">
                <v:group id="Group 1" o:spid="_x0000_s1036" style="position:absolute;width:6772275;height:4648200" coordsize="6772275,4648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">
                  <v:shape id="Picture 36" o:spid="_x0000_s1037" type="#_x0000_t75" alt="Lion:Users:blurped:Dropbox:Law:Oil &amp; Gas Law:Materials:p057 - RIDGE v. GUINN ILLUSTRATION.pdf" style="position:absolute;width:3144520;height:3461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w&#10;la3BAAAA2wAAAA8AAABkcnMvZG93bnJldi54bWxEj1FrwjAUhd8F/0O4gm+aTkcYnVGGMN2b2O4H&#10;XJq7ttjc1CSz9d8vwsDHwznnO5zNbrSduJEPrWMNL8sMBHHlTMu1hu/yc/EGIkRkg51j0nCnALvt&#10;dLLB3LiBz3QrYi0ShEOOGpoY+1zKUDVkMSxdT5y8H+ctxiR9LY3HIcFtJ1dZpqTFltNCgz3tG6ou&#10;xa/VcAiv0R+Hy4lW3bUt1KAOoVRaz2fjxzuISGN8hv/bX0bDWsHjS/oBcvs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8wla3BAAAA2wAAAA8AAAAAAAAAAAAAAAAAnAIAAGRy&#10;cy9kb3ducmV2LnhtbFBLBQYAAAAABAAEAPcAAACKAwAAAAA=&#10;" stroked="t">
                    <v:imagedata r:id="rId25" o:title="p057 - RIDGE v. GUINN ILLUSTRATION.pdf"/>
                    <v:path arrowok="t"/>
                  </v:shape>
                  <v:shape id="Picture 38" o:spid="_x0000_s1038" type="#_x0000_t75" alt="Lion:Users:blurped:Dropbox:Law:Oil &amp; Gas Law:Materials:p057 &amp; p077 - Ridge Oil v. Guinn &amp; Pshigoda.pdf" style="position:absolute;left:3200400;width:3571875;height:4648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kM&#10;tFnAAAAA2wAAAA8AAABkcnMvZG93bnJldi54bWxETz1vwjAQ3ZH6H6yrxEbsgoRQikGoUlGHLgQY&#10;ul3jaxKIz6ltQvj3eEBifHrfy/VgW9GTD41jDW+ZAkFcOtNwpeGw/5wsQISIbLB1TBpuFGC9ehkt&#10;MTfuyjvqi1iJFMIhRw11jF0uZShrshgy1xEn7s95izFBX0nj8ZrCbSunSs2lxYZTQ40dfdRUnouL&#10;1aDOPW/998YdL/9U/JTzk1O/J63Hr8PmHUSkIT7FD/eX0TBLY9OX9APk6g4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2Qy0WcAAAADbAAAADwAAAAAAAAAAAAAAAACcAgAAZHJz&#10;L2Rvd25yZXYueG1sUEsFBgAAAAAEAAQA9wAAAIkDAAAAAA==&#10;" stroked="t" strokecolor="black [3213]" strokeweight=".25pt">
                    <v:imagedata r:id="rId26" o:title="p057 &amp; p077 - Ridge Oil v. Guinn &amp; Pshigoda.pdf"/>
                    <v:path arrowok="t"/>
                  </v:shape>
                </v:group>
                <v:group id="Group 76" o:spid="_x0000_s1039" style="position:absolute;left:3886200;top:152400;width:2438400;height:1676400" coordsize="2438400,1676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RxpVxQAAANsAAAAPAAAAZHJzL2Rvd25yZXYueG1sRI9Pa8JAFMTvhX6H5RV6&#10;M5u0aCVmFZG29BAEtSDeHtlnEsy+Ddlt/nx7t1DocZiZ3zDZZjSN6KlztWUFSRSDIC6srrlU8H36&#10;mC1BOI+ssbFMCiZysFk/PmSYajvwgfqjL0WAsEtRQeV9m0rpiooMusi2xMG72s6gD7Irpe5wCHDT&#10;yJc4XkiDNYeFClvaVVTcjj9GweeAw/Y1ee/z23U3XU7z/TlPSKnnp3G7AuFp9P/hv/aXVvC2gN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0EcaVcUAAADbAAAA&#10;DwAAAAAAAAAAAAAAAACpAgAAZHJzL2Rvd25yZXYueG1sUEsFBgAAAAAEAAQA+gAAAJsDAAAAAA==&#10;">
                  <v:group id="Group 74" o:spid="_x0000_s1040" style="position:absolute;width:1752600;height:990600" coordsize="1752600,9906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P2SG5xgAAANsAAAAPAAAAZHJzL2Rvd25yZXYueG1sRI9ba8JAFITfC/6H5Qh9&#10;q5vYViVmFRFb+iCCFxDfDtmTC2bPhuw2if++Wyj0cZiZb5h0PZhadNS6yrKCeBKBIM6srrhQcDl/&#10;vCxAOI+ssbZMCh7kYL0aPaWYaNvzkbqTL0SAsEtQQel9k0jpspIMuoltiIOX29agD7ItpG6xD3BT&#10;y2kUzaTBisNCiQ1tS8rup2+j4LPHfvMa77r9Pd8+buf3w3Ufk1LP42GzBOFp8P/hv/aXVjB/g9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ZIbnGAAAA2wAA&#10;AA8AAAAAAAAAAAAAAAAAqQIAAGRycy9kb3ducmV2LnhtbFBLBQYAAAAABAAEAPoAAACcAwAAAAA=&#10;">
                    <v:group id="Group 72" o:spid="_x0000_s1041" style="position:absolute;width:1524000;height:762000" coordsize="1524000,7620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vfBxWxAAAANsAAAAPAAAAZHJzL2Rvd25yZXYueG1sRI9Bi8IwFITvwv6H8Ba8&#10;aVoXXalGEdkVDyKoC+Lt0TzbYvNSmmxb/70RBI/DzHzDzJedKUVDtSssK4iHEQji1OqCMwV/p9/B&#10;FITzyBpLy6TgTg6Wi4/eHBNtWz5Qc/SZCBB2CSrIva8SKV2ak0E3tBVx8K62NuiDrDOpa2wD3JRy&#10;FEUTabDgsJBjReuc0tvx3yjYtNiuvuKfZne7ru+X03h/3sWkVP+zW81AeOr8O/xqb7WC7x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vfBxWxAAAANsAAAAP&#10;AAAAAAAAAAAAAAAAAKkCAABkcnMvZG93bnJldi54bWxQSwUGAAAAAAQABAD6AAAAmgMAAAAA&#10;">
                      <v:line id="Straight Connector 4" o:spid="_x0000_s1042" style="position:absolute;flip:x;visibility:visible;mso-wrap-style:square" from="0,0" to="762000,7620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Oo+OcIAAADaAAAADwAAAGRycy9kb3ducmV2LnhtbESPQWvCQBSE70L/w/IKvemmKhKjq1Sh&#10;1GtNEI/P7GuSuvs2ZLca/71bEDwOM/MNs1z31ogLdb5xrOB9lIAgLp1uuFJQ5J/DFIQPyBqNY1Jw&#10;Iw/r1ctgiZl2V/6myz5UIkLYZ6igDqHNpPRlTRb9yLXE0ftxncUQZVdJ3eE1wq2R4ySZSYsNx4Ua&#10;W9rWVJ73f1bBV5pPivOpMBPc7MzhNs+PW/pV6u21/1iACNSHZ/jR3mkFU/i/Em+AXN0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SOo+OcIAAADaAAAADwAAAAAAAAAAAAAA&#10;AAChAgAAZHJzL2Rvd25yZXYueG1sUEsFBgAAAAAEAAQA+QAAAJADAAAAAA==&#10;" strokecolor="red" strokeweight="2pt">
                        <v:stroke endarrow="block" endarrowwidth="wide"/>
                        <v:shadow on="t" opacity="24903f" mv:blur="40000f" origin=",.5" offset="0,20000emu"/>
                      </v:line>
                      <v:line id="Straight Connector 61" o:spid="_x0000_s1043" style="position:absolute;visibility:visible;mso-wrap-style:square" from="762000,0" to="1524000,7620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41RsQAAADbAAAADwAAAGRycy9kb3ducmV2LnhtbESPQWvCQBSE70L/w/IK3szGCkFS1yCF&#10;Qgu9aJW2t8fuMwnJvk2z2xj99W5B8DjMzDfMqhhtKwbqfe1YwTxJQRBrZ2ouFew/X2dLED4gG2wd&#10;k4IzeSjWD5MV5sadeEvDLpQiQtjnqKAKocul9Loiiz5xHXH0jq63GKLsS2l6PEW4beVTmmbSYs1x&#10;ocKOXirSze7PKjgsvrZsv7V7/7joxv0sfqUZMqWmj+PmGUSgMdzDt/abUZDN4f9L/AFyfQ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j/jVGxAAAANsAAAAPAAAAAAAAAAAA&#10;AAAAAKECAABkcnMvZG93bnJldi54bWxQSwUGAAAAAAQABAD5AAAAkgMAAAAA&#10;" strokecolor="red" strokeweight="2pt">
                        <v:stroke endarrow="block" endarrowwidth="wide"/>
                        <v:shadow on="t" opacity="24903f" mv:blur="40000f" origin=",.5" offset="0,20000emu"/>
                      </v:line>
                    </v:group>
                    <v:shape id="Text Box 73" o:spid="_x0000_s1044" type="#_x0000_t202" style="position:absolute;left:152400;top:609600;width:1600200;height:381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ja4uxAAA&#10;ANsAAAAPAAAAZHJzL2Rvd25yZXYueG1sRI9PawIxFMTvBb9DeEJvmtSqbbcbRSyCp4pWC709Nm//&#10;4OZl2aTu+u0bQehxmJnfMOmyt7W4UOsrxxqexgoEceZMxYWG49dm9ArCB2SDtWPScCUPy8XgIcXE&#10;uI73dDmEQkQI+wQ1lCE0iZQ+K8miH7uGOHq5ay2GKNtCmha7CLe1nCg1lxYrjgslNrQuKTsffq2G&#10;02f+8z1Vu+LDzprO9UqyfZNaPw771TuIQH34D9/bW6Ph5RluX+IPkI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Y2uLsQAAADbAAAADwAAAAAAAAAAAAAAAACXAgAAZHJzL2Rv&#10;d25yZXYueG1sUEsFBgAAAAAEAAQA9QAAAIgDAAAAAA==&#10;" filled="f" stroked="f">
                      <v:textbox>
                        <w:txbxContent>
                          <w:p w14:paraId="56242A8D" w14:textId="423D8F83" w:rsidR="00533DEB" w:rsidRPr="00A51D9F" w:rsidRDefault="00533DEB">
                            <w:pPr>
                              <w:rPr>
                                <w:b/>
                                <w:color w:val="FF0000"/>
                                <w:sz w:val="24"/>
                              </w:rPr>
                            </w:pPr>
                            <w:r w:rsidRPr="00A51D9F">
                              <w:rPr>
                                <w:b/>
                                <w:color w:val="FF0000"/>
                                <w:sz w:val="24"/>
                              </w:rPr>
                              <w:t>Partial Assignees</w:t>
                            </w:r>
                          </w:p>
                        </w:txbxContent>
                      </v:textbox>
                    </v:shape>
                  </v:group>
                  <v:shape id="Text Box 75" o:spid="_x0000_s1045" type="#_x0000_t202" style="position:absolute;left:1447800;top:1066800;width:990600;height:609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KJPBwwAA&#10;ANsAAAAPAAAAZHJzL2Rvd25yZXYueG1sRI9Ba8JAFITvBf/D8oTe6q6iVtNsRJRCT4pWBW+P7DMJ&#10;zb4N2a1J/31XKPQ4zMw3TLrqbS3u1PrKsYbxSIEgzp2puNBw+nx/WYDwAdlg7Zg0/JCHVTZ4SjEx&#10;ruMD3Y+hEBHCPkENZQhNIqXPS7LoR64hjt7NtRZDlG0hTYtdhNtaTpSaS4sVx4USG9qUlH8dv62G&#10;8+52vUzVvtjaWdO5Xkm2S6n187Bfv4EI1If/8F/7w2h4ncHjS/wBMvs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RKJPBwwAAANsAAAAPAAAAAAAAAAAAAAAAAJcCAABkcnMvZG93&#10;bnJldi54bWxQSwUGAAAAAAQABAD1AAAAhwMAAAAA&#10;" filled="f" stroked="f">
                    <v:textbox>
                      <w:txbxContent>
                        <w:p w14:paraId="2DF9B829" w14:textId="4148F738" w:rsidR="00533DEB" w:rsidRPr="00A51D9F" w:rsidRDefault="00533DEB">
                          <w:pPr>
                            <w:rPr>
                              <w:b/>
                              <w:color w:val="FF0000"/>
                            </w:rPr>
                          </w:pPr>
                          <w:r w:rsidRPr="00A51D9F">
                            <w:rPr>
                              <w:b/>
                              <w:color w:val="FF0000"/>
                            </w:rPr>
                            <w:t>Burlington resources 5/6 min interest</w:t>
                          </w:r>
                        </w:p>
                      </w:txbxContent>
                    </v:textbox>
                  </v:shape>
                </v:group>
                <w10:wrap type="through"/>
              </v:group>
            </w:pict>
          </mc:Fallback>
        </mc:AlternateContent>
      </w:r>
    </w:p>
    <w:p w14:paraId="663EFCE5" w14:textId="77777777" w:rsidR="00A51D9F" w:rsidRDefault="00A51D9F" w:rsidP="00A51D9F">
      <w:pPr>
        <w:pStyle w:val="hea"/>
        <w:rPr>
          <w:b/>
        </w:rPr>
      </w:pPr>
    </w:p>
    <w:p w14:paraId="1978D8FA" w14:textId="77777777" w:rsidR="00A51D9F" w:rsidRDefault="00A51D9F" w:rsidP="00A51D9F">
      <w:pPr>
        <w:pStyle w:val="hea"/>
        <w:rPr>
          <w:b/>
        </w:rPr>
      </w:pPr>
    </w:p>
    <w:p w14:paraId="4C28A4FE" w14:textId="77777777" w:rsidR="00A51D9F" w:rsidRDefault="00A51D9F" w:rsidP="00A51D9F">
      <w:pPr>
        <w:pStyle w:val="hea"/>
        <w:rPr>
          <w:b/>
        </w:rPr>
      </w:pPr>
    </w:p>
    <w:p w14:paraId="4E4E8AA0" w14:textId="77777777" w:rsidR="00A51D9F" w:rsidRDefault="00A51D9F" w:rsidP="00A51D9F">
      <w:pPr>
        <w:pStyle w:val="hea"/>
        <w:rPr>
          <w:b/>
        </w:rPr>
      </w:pPr>
    </w:p>
    <w:p w14:paraId="3628FA9C" w14:textId="77777777" w:rsidR="00A51D9F" w:rsidRDefault="00A51D9F" w:rsidP="00A51D9F">
      <w:pPr>
        <w:pStyle w:val="hea"/>
        <w:rPr>
          <w:b/>
        </w:rPr>
      </w:pPr>
    </w:p>
    <w:p w14:paraId="5D230E62" w14:textId="77777777" w:rsidR="00A51D9F" w:rsidRDefault="00A51D9F" w:rsidP="00A51D9F">
      <w:pPr>
        <w:pStyle w:val="hea"/>
        <w:rPr>
          <w:b/>
        </w:rPr>
      </w:pPr>
    </w:p>
    <w:p w14:paraId="24EBAC08" w14:textId="77777777" w:rsidR="00A51D9F" w:rsidRDefault="00A51D9F" w:rsidP="00A51D9F">
      <w:pPr>
        <w:pStyle w:val="hea"/>
        <w:rPr>
          <w:b/>
        </w:rPr>
      </w:pPr>
    </w:p>
    <w:p w14:paraId="591A887C" w14:textId="11018699" w:rsidR="00FE40E8" w:rsidRPr="00A51D9F" w:rsidRDefault="00A51D9F" w:rsidP="00A51D9F">
      <w:pPr>
        <w:pStyle w:val="hea"/>
        <w:rPr>
          <w:b/>
        </w:rPr>
      </w:pPr>
      <w:r w:rsidRPr="00A51D9F">
        <w:rPr>
          <w:b/>
        </w:rPr>
        <w:t xml:space="preserve">Ridge </w:t>
      </w:r>
    </w:p>
    <w:p w14:paraId="02954505" w14:textId="274766F6" w:rsidR="00A51D9F" w:rsidRDefault="00A51D9F" w:rsidP="00A51D9F">
      <w:pPr>
        <w:pStyle w:val="ListParagraph"/>
      </w:pPr>
      <w:r>
        <w:t>No duty to the O’s of the possibility of reverter on the Guin tracts</w:t>
      </w:r>
    </w:p>
    <w:p w14:paraId="6632006E" w14:textId="1BC5A8A6" w:rsidR="00A51D9F" w:rsidRDefault="00A51D9F" w:rsidP="00A51D9F">
      <w:pPr>
        <w:pStyle w:val="ListParagraph"/>
      </w:pPr>
      <w:r>
        <w:t>Could mutually terminate w/ tract O’s</w:t>
      </w:r>
    </w:p>
    <w:p w14:paraId="2B1D3D4E" w14:textId="7CD6EB76" w:rsidR="00A51D9F" w:rsidRPr="00A51D9F" w:rsidRDefault="00A51D9F" w:rsidP="00A51D9F">
      <w:pPr>
        <w:pStyle w:val="hea"/>
      </w:pPr>
      <w:r>
        <w:rPr>
          <w:b/>
        </w:rPr>
        <w:t>Timeline</w:t>
      </w:r>
    </w:p>
    <w:p w14:paraId="6933A1E6" w14:textId="11A6E404" w:rsidR="00A51D9F" w:rsidRDefault="00A51D9F" w:rsidP="00A51D9F">
      <w:pPr>
        <w:pStyle w:val="ListParagraph"/>
      </w:pPr>
      <w:r>
        <w:rPr>
          <w:b/>
        </w:rPr>
        <w:t>1937:</w:t>
      </w:r>
      <w:r>
        <w:t xml:space="preserve"> Lease</w:t>
      </w:r>
    </w:p>
    <w:p w14:paraId="03954C90" w14:textId="51C86F27" w:rsidR="00A51D9F" w:rsidRDefault="00A51D9F" w:rsidP="00A51D9F">
      <w:pPr>
        <w:pStyle w:val="ListParagraph"/>
      </w:pPr>
      <w:r>
        <w:rPr>
          <w:b/>
        </w:rPr>
        <w:t>1950:</w:t>
      </w:r>
      <w:r>
        <w:t xml:space="preserve"> </w:t>
      </w:r>
      <w:r w:rsidRPr="00A51D9F">
        <w:t>Guinn plugs &amp; abandons well on its tract</w:t>
      </w:r>
    </w:p>
    <w:p w14:paraId="115D12B9" w14:textId="3F63A770" w:rsidR="00A51D9F" w:rsidRDefault="00A51D9F" w:rsidP="00A51D9F">
      <w:pPr>
        <w:pStyle w:val="ListParagraph"/>
      </w:pPr>
      <w:r>
        <w:rPr>
          <w:b/>
        </w:rPr>
        <w:t xml:space="preserve">1997: </w:t>
      </w:r>
      <w:r w:rsidRPr="00A51D9F">
        <w:t>Guinn acquires an interest in its tract</w:t>
      </w:r>
    </w:p>
    <w:p w14:paraId="6D1B39BE" w14:textId="52DEA547" w:rsidR="00A51D9F" w:rsidRDefault="00A51D9F" w:rsidP="00A51D9F">
      <w:pPr>
        <w:pStyle w:val="ListParagraph"/>
      </w:pPr>
      <w:r>
        <w:rPr>
          <w:b/>
        </w:rPr>
        <w:t xml:space="preserve">Jan 1998: </w:t>
      </w:r>
      <w:r>
        <w:t>Ridge plans to terminate lease &amp; obtain new leases on both tracts</w:t>
      </w:r>
    </w:p>
    <w:p w14:paraId="29FFED68" w14:textId="77777777" w:rsidR="00F33592" w:rsidRDefault="00A51D9F" w:rsidP="00F33592">
      <w:pPr>
        <w:pStyle w:val="ListParagraph"/>
      </w:pPr>
      <w:r>
        <w:rPr>
          <w:b/>
        </w:rPr>
        <w:t>Mar 1998:</w:t>
      </w:r>
      <w:r>
        <w:t xml:space="preserve"> </w:t>
      </w:r>
      <w:r w:rsidRPr="00A51D9F">
        <w:t>Ridge obtains new leases or Ridge tract</w:t>
      </w:r>
      <w:r>
        <w:t>, effective in March</w:t>
      </w:r>
    </w:p>
    <w:p w14:paraId="66776437" w14:textId="77777777" w:rsidR="00F33592" w:rsidRDefault="00F33592" w:rsidP="00F33592">
      <w:pPr>
        <w:pStyle w:val="hea"/>
      </w:pPr>
      <w:r w:rsidRPr="00F33592">
        <w:rPr>
          <w:b/>
        </w:rPr>
        <w:t xml:space="preserve">Holding: </w:t>
      </w:r>
      <w:r w:rsidR="00186DBD">
        <w:t>When Ridge signed new lease, it ceased being a lessee under the old O&amp;G lease. It was lessee under the new lease</w:t>
      </w:r>
      <w:r>
        <w:t>.</w:t>
      </w:r>
    </w:p>
    <w:p w14:paraId="5E3C40F2" w14:textId="49E4F109" w:rsidR="00F33592" w:rsidRDefault="00F33592" w:rsidP="00F33592">
      <w:pPr>
        <w:pStyle w:val="hea"/>
      </w:pPr>
      <w:r>
        <w:t xml:space="preserve">This is an example of a </w:t>
      </w:r>
      <w:r w:rsidRPr="00F33592">
        <w:rPr>
          <w:b/>
        </w:rPr>
        <w:t>Washout:</w:t>
      </w:r>
      <w:r>
        <w:t xml:space="preserve"> Lessee can agree to sign new lease. Signs new lease --&gt; Old lease terminates</w:t>
      </w:r>
    </w:p>
    <w:p w14:paraId="69F2D22A" w14:textId="77777777" w:rsidR="00FE40E8" w:rsidRDefault="00FE40E8" w:rsidP="00FE40E8">
      <w:pPr>
        <w:pStyle w:val="hea"/>
        <w:numPr>
          <w:ilvl w:val="0"/>
          <w:numId w:val="0"/>
        </w:numPr>
        <w:ind w:left="144" w:hanging="144"/>
      </w:pPr>
    </w:p>
    <w:p w14:paraId="2375934A" w14:textId="77777777" w:rsidR="00FE40E8" w:rsidRDefault="00FE40E8" w:rsidP="00FE40E8">
      <w:pPr>
        <w:pStyle w:val="hea"/>
        <w:numPr>
          <w:ilvl w:val="0"/>
          <w:numId w:val="0"/>
        </w:numPr>
        <w:ind w:left="144" w:hanging="144"/>
      </w:pPr>
    </w:p>
    <w:p w14:paraId="70A04549" w14:textId="77777777" w:rsidR="00FE40E8" w:rsidRDefault="00FE40E8" w:rsidP="00FE40E8">
      <w:pPr>
        <w:pStyle w:val="hea"/>
        <w:numPr>
          <w:ilvl w:val="0"/>
          <w:numId w:val="0"/>
        </w:numPr>
        <w:ind w:left="144" w:hanging="144"/>
      </w:pPr>
    </w:p>
    <w:p w14:paraId="4F8F05B1" w14:textId="77777777" w:rsidR="00FE40E8" w:rsidRDefault="00FE40E8" w:rsidP="00FE40E8">
      <w:pPr>
        <w:pStyle w:val="hea"/>
        <w:numPr>
          <w:ilvl w:val="0"/>
          <w:numId w:val="0"/>
        </w:numPr>
        <w:ind w:left="144" w:hanging="144"/>
      </w:pPr>
    </w:p>
    <w:p w14:paraId="3CDA4106" w14:textId="77777777" w:rsidR="00FE40E8" w:rsidRDefault="00FE40E8" w:rsidP="00FE40E8">
      <w:pPr>
        <w:pStyle w:val="hea"/>
        <w:numPr>
          <w:ilvl w:val="0"/>
          <w:numId w:val="0"/>
        </w:numPr>
        <w:ind w:left="144" w:hanging="144"/>
      </w:pPr>
    </w:p>
    <w:p w14:paraId="1BFD6856" w14:textId="77777777" w:rsidR="00FE40E8" w:rsidRDefault="00FE40E8" w:rsidP="00FE40E8">
      <w:pPr>
        <w:pStyle w:val="hea"/>
        <w:numPr>
          <w:ilvl w:val="0"/>
          <w:numId w:val="0"/>
        </w:numPr>
        <w:ind w:left="144" w:hanging="144"/>
      </w:pPr>
    </w:p>
    <w:p w14:paraId="639866F5" w14:textId="77777777" w:rsidR="00FE40E8" w:rsidRDefault="00FE40E8" w:rsidP="00FE40E8">
      <w:pPr>
        <w:pStyle w:val="hea"/>
        <w:numPr>
          <w:ilvl w:val="0"/>
          <w:numId w:val="0"/>
        </w:numPr>
        <w:ind w:left="144" w:hanging="144"/>
      </w:pPr>
    </w:p>
    <w:p w14:paraId="68B2BC4A" w14:textId="77777777" w:rsidR="00FE40E8" w:rsidRDefault="00FE40E8" w:rsidP="00FE40E8">
      <w:pPr>
        <w:pStyle w:val="hea"/>
        <w:numPr>
          <w:ilvl w:val="0"/>
          <w:numId w:val="0"/>
        </w:numPr>
        <w:ind w:left="144" w:hanging="144"/>
      </w:pPr>
    </w:p>
    <w:p w14:paraId="2BEE4351" w14:textId="77777777" w:rsidR="00FE40E8" w:rsidRDefault="00FE40E8" w:rsidP="00FE40E8">
      <w:pPr>
        <w:pStyle w:val="hea"/>
        <w:numPr>
          <w:ilvl w:val="0"/>
          <w:numId w:val="0"/>
        </w:numPr>
        <w:ind w:left="144" w:hanging="144"/>
      </w:pPr>
    </w:p>
    <w:p w14:paraId="6E994B7F" w14:textId="77777777" w:rsidR="00FE40E8" w:rsidRDefault="00FE40E8" w:rsidP="00FE40E8">
      <w:pPr>
        <w:pStyle w:val="hea"/>
        <w:numPr>
          <w:ilvl w:val="0"/>
          <w:numId w:val="0"/>
        </w:numPr>
        <w:ind w:left="144" w:hanging="144"/>
      </w:pPr>
    </w:p>
    <w:p w14:paraId="09F23582" w14:textId="2F92D48D" w:rsidR="00FE40E8" w:rsidRDefault="005B7B5E" w:rsidP="00FE40E8">
      <w:pPr>
        <w:pStyle w:val="Heading1"/>
      </w:pPr>
      <w:bookmarkStart w:id="49" w:name="_Toc221802112"/>
      <w:r>
        <w:t>p030 Concord v</w:t>
      </w:r>
      <w:r w:rsidR="00705C61">
        <w:t>.</w:t>
      </w:r>
      <w:r>
        <w:t xml:space="preserve"> Pennzoil</w:t>
      </w:r>
      <w:bookmarkEnd w:id="49"/>
    </w:p>
    <w:p w14:paraId="2BFB8522" w14:textId="77777777" w:rsidR="00FE40E8" w:rsidRDefault="00FE40E8" w:rsidP="00FE40E8">
      <w:pPr>
        <w:pStyle w:val="hea"/>
        <w:numPr>
          <w:ilvl w:val="0"/>
          <w:numId w:val="0"/>
        </w:numPr>
        <w:ind w:left="144" w:hanging="144"/>
      </w:pPr>
    </w:p>
    <w:p w14:paraId="6B2F3913" w14:textId="77777777" w:rsidR="00FE40E8" w:rsidRDefault="00FE40E8" w:rsidP="00FE40E8">
      <w:pPr>
        <w:pStyle w:val="hea"/>
        <w:numPr>
          <w:ilvl w:val="0"/>
          <w:numId w:val="0"/>
        </w:numPr>
        <w:ind w:left="144" w:hanging="144"/>
      </w:pPr>
      <w:r>
        <w:rPr>
          <w:noProof/>
        </w:rPr>
        <w:drawing>
          <wp:inline distT="0" distB="0" distL="0" distR="0" wp14:anchorId="4AB9F73E" wp14:editId="075C2B5D">
            <wp:extent cx="2488248" cy="1170940"/>
            <wp:effectExtent l="25400" t="25400" r="26670" b="22860"/>
            <wp:docPr id="37" name="Picture 37" descr="Lion:Users:blurped:Dropbox:Law:Oil &amp; Gas Law:Materials:p030 - Concord Pennzoi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on:Users:blurped:Dropbox:Law:Oil &amp; Gas Law:Materials:p030 - Concord Pennzoil.pdf"/>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2488248" cy="117094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1F8A42E" w14:textId="77777777" w:rsidR="00FE40E8" w:rsidRDefault="00FE40E8" w:rsidP="00705C61">
      <w:pPr>
        <w:pStyle w:val="hea"/>
        <w:numPr>
          <w:ilvl w:val="0"/>
          <w:numId w:val="0"/>
        </w:numPr>
      </w:pPr>
    </w:p>
    <w:p w14:paraId="4ABF680E" w14:textId="77777777" w:rsidR="00FE40E8" w:rsidRPr="00705C61" w:rsidRDefault="00FE40E8" w:rsidP="00FE40E8">
      <w:pPr>
        <w:pStyle w:val="hea"/>
        <w:numPr>
          <w:ilvl w:val="0"/>
          <w:numId w:val="0"/>
        </w:numPr>
        <w:ind w:left="144" w:hanging="144"/>
        <w:rPr>
          <w:b/>
        </w:rPr>
      </w:pPr>
    </w:p>
    <w:p w14:paraId="2C07B7C8" w14:textId="2AC92862" w:rsidR="00FE40E8" w:rsidRDefault="00705C61" w:rsidP="00FE40E8">
      <w:pPr>
        <w:pStyle w:val="hea"/>
        <w:numPr>
          <w:ilvl w:val="0"/>
          <w:numId w:val="0"/>
        </w:numPr>
        <w:ind w:left="144" w:hanging="144"/>
      </w:pPr>
      <w:r w:rsidRPr="00705C61">
        <w:rPr>
          <w:b/>
        </w:rPr>
        <w:t>8/4/1937</w:t>
      </w:r>
      <w:r>
        <w:rPr>
          <w:b/>
        </w:rPr>
        <w:t>:</w:t>
      </w:r>
      <w:r>
        <w:t xml:space="preserve"> Crosby buys an undivided 1/12 mineral interest in Survey 64. The Granting clause says 1/12 of all the OG &amp; other minerals in and under</w:t>
      </w:r>
    </w:p>
    <w:p w14:paraId="0E1084F3" w14:textId="77777777" w:rsidR="00705C61" w:rsidRDefault="00705C61" w:rsidP="00FE40E8">
      <w:pPr>
        <w:pStyle w:val="hea"/>
        <w:numPr>
          <w:ilvl w:val="0"/>
          <w:numId w:val="0"/>
        </w:numPr>
        <w:ind w:left="144" w:hanging="144"/>
      </w:pPr>
    </w:p>
    <w:p w14:paraId="021F03BC" w14:textId="76FE9CC7" w:rsidR="00705C61" w:rsidRDefault="00705C61" w:rsidP="00FE40E8">
      <w:pPr>
        <w:pStyle w:val="hea"/>
        <w:numPr>
          <w:ilvl w:val="0"/>
          <w:numId w:val="0"/>
        </w:numPr>
        <w:ind w:left="144" w:hanging="144"/>
      </w:pPr>
      <w:r>
        <w:rPr>
          <w:b/>
        </w:rPr>
        <w:t>8/5/1937:</w:t>
      </w:r>
      <w:r>
        <w:t xml:space="preserve"> Crosby conveys an undivided 1/96 minteral interest in Suvey 64 to Southland. Includes 1/12 of all rentals &amp; royalty by the terms of such lease or leases.</w:t>
      </w:r>
    </w:p>
    <w:p w14:paraId="5412F99B" w14:textId="77777777" w:rsidR="00705C61" w:rsidRDefault="00705C61" w:rsidP="00FE40E8">
      <w:pPr>
        <w:pStyle w:val="hea"/>
        <w:numPr>
          <w:ilvl w:val="0"/>
          <w:numId w:val="0"/>
        </w:numPr>
        <w:ind w:left="144" w:hanging="144"/>
      </w:pPr>
    </w:p>
    <w:p w14:paraId="20D16698" w14:textId="36B7AE78" w:rsidR="00705C61" w:rsidRDefault="00705C61" w:rsidP="00FE40E8">
      <w:pPr>
        <w:pStyle w:val="hea"/>
        <w:numPr>
          <w:ilvl w:val="0"/>
          <w:numId w:val="0"/>
        </w:numPr>
        <w:ind w:left="144" w:hanging="144"/>
      </w:pPr>
      <w:r>
        <w:t>Granting clause, habendum clause, subject to clause, &amp; future lease clause</w:t>
      </w:r>
    </w:p>
    <w:p w14:paraId="1C59A911" w14:textId="77777777" w:rsidR="00705C61" w:rsidRDefault="00705C61" w:rsidP="00FE40E8">
      <w:pPr>
        <w:pStyle w:val="hea"/>
        <w:numPr>
          <w:ilvl w:val="0"/>
          <w:numId w:val="0"/>
        </w:numPr>
        <w:ind w:left="144" w:hanging="144"/>
      </w:pPr>
    </w:p>
    <w:p w14:paraId="3FACFB66" w14:textId="1A17F56D" w:rsidR="00705C61" w:rsidRDefault="00705C61" w:rsidP="00FE40E8">
      <w:pPr>
        <w:pStyle w:val="hea"/>
        <w:numPr>
          <w:ilvl w:val="0"/>
          <w:numId w:val="0"/>
        </w:numPr>
        <w:ind w:left="144" w:hanging="144"/>
      </w:pPr>
      <w:r>
        <w:t>Right of reverter in 1/12 of the mineral estate</w:t>
      </w:r>
    </w:p>
    <w:p w14:paraId="6A354EAB" w14:textId="77777777" w:rsidR="00705C61" w:rsidRDefault="00705C61" w:rsidP="00FE40E8">
      <w:pPr>
        <w:pStyle w:val="hea"/>
        <w:numPr>
          <w:ilvl w:val="0"/>
          <w:numId w:val="0"/>
        </w:numPr>
        <w:ind w:left="144" w:hanging="144"/>
      </w:pPr>
    </w:p>
    <w:p w14:paraId="242F2161" w14:textId="7E55B507" w:rsidR="00705C61" w:rsidRDefault="00705C61" w:rsidP="00FE40E8">
      <w:pPr>
        <w:pStyle w:val="hea"/>
        <w:numPr>
          <w:ilvl w:val="0"/>
          <w:numId w:val="0"/>
        </w:numPr>
        <w:ind w:left="144" w:hanging="144"/>
      </w:pPr>
      <w:r w:rsidRPr="00705C61">
        <w:rPr>
          <w:b/>
          <w:i/>
        </w:rPr>
        <w:t>Tipps:</w:t>
      </w:r>
      <w:r w:rsidRPr="00705C61">
        <w:rPr>
          <w:b/>
        </w:rPr>
        <w:t xml:space="preserve"> </w:t>
      </w:r>
      <w:r>
        <w:t>Estate misconception</w:t>
      </w:r>
    </w:p>
    <w:p w14:paraId="53EB20CA" w14:textId="52B4A3E1" w:rsidR="00705C61" w:rsidRDefault="00705C61" w:rsidP="00FE40E8">
      <w:pPr>
        <w:pStyle w:val="hea"/>
        <w:numPr>
          <w:ilvl w:val="0"/>
          <w:numId w:val="0"/>
        </w:numPr>
        <w:ind w:left="144" w:hanging="144"/>
      </w:pPr>
      <w:r w:rsidRPr="00705C61">
        <w:rPr>
          <w:b/>
          <w:i/>
        </w:rPr>
        <w:t>Luckel:</w:t>
      </w:r>
      <w:r w:rsidRPr="00705C61">
        <w:rPr>
          <w:b/>
        </w:rPr>
        <w:t xml:space="preserve"> </w:t>
      </w:r>
      <w:r>
        <w:t>Four Corners</w:t>
      </w:r>
    </w:p>
    <w:p w14:paraId="087384A7" w14:textId="77777777" w:rsidR="00705C61" w:rsidRDefault="00705C61" w:rsidP="00FE40E8">
      <w:pPr>
        <w:pStyle w:val="hea"/>
        <w:numPr>
          <w:ilvl w:val="0"/>
          <w:numId w:val="0"/>
        </w:numPr>
        <w:ind w:left="144" w:hanging="144"/>
      </w:pPr>
    </w:p>
    <w:p w14:paraId="76FFC4D4" w14:textId="4D2EEDE7" w:rsidR="00705C61" w:rsidRPr="00705C61" w:rsidRDefault="00705C61" w:rsidP="00FE40E8">
      <w:pPr>
        <w:pStyle w:val="hea"/>
        <w:numPr>
          <w:ilvl w:val="0"/>
          <w:numId w:val="0"/>
        </w:numPr>
        <w:ind w:left="144" w:hanging="144"/>
        <w:rPr>
          <w:b/>
        </w:rPr>
      </w:pPr>
      <w:r>
        <w:rPr>
          <w:b/>
        </w:rPr>
        <w:t>What happens when an OGL is executed?</w:t>
      </w:r>
    </w:p>
    <w:p w14:paraId="3F222D34" w14:textId="1DC5D5E4" w:rsidR="00FE40E8" w:rsidRDefault="005B7B5E" w:rsidP="00FE40E8">
      <w:pPr>
        <w:pStyle w:val="Heading1"/>
      </w:pPr>
      <w:bookmarkStart w:id="50" w:name="_Toc221802113"/>
      <w:r>
        <w:t>p068 &amp; 070 Mitchell, Kincaid, and Whelan</w:t>
      </w:r>
      <w:bookmarkEnd w:id="50"/>
    </w:p>
    <w:p w14:paraId="1D2CEA8D" w14:textId="1680105E" w:rsidR="00FE40E8" w:rsidRDefault="0064232F" w:rsidP="00FE40E8">
      <w:pPr>
        <w:pStyle w:val="hea"/>
        <w:numPr>
          <w:ilvl w:val="0"/>
          <w:numId w:val="0"/>
        </w:numPr>
        <w:ind w:left="144" w:hanging="144"/>
      </w:pPr>
      <w:r>
        <w:rPr>
          <w:noProof/>
        </w:rPr>
        <mc:AlternateContent>
          <mc:Choice Requires="wpg">
            <w:drawing>
              <wp:anchor distT="0" distB="0" distL="114300" distR="114300" simplePos="0" relativeHeight="251747328" behindDoc="0" locked="0" layoutInCell="1" allowOverlap="1" wp14:anchorId="73D31F70" wp14:editId="16579CF8">
                <wp:simplePos x="0" y="0"/>
                <wp:positionH relativeFrom="column">
                  <wp:posOffset>1765935</wp:posOffset>
                </wp:positionH>
                <wp:positionV relativeFrom="paragraph">
                  <wp:posOffset>104140</wp:posOffset>
                </wp:positionV>
                <wp:extent cx="5161915" cy="7884160"/>
                <wp:effectExtent l="25400" t="25400" r="19685" b="0"/>
                <wp:wrapSquare wrapText="bothSides"/>
                <wp:docPr id="98" name="Group 98"/>
                <wp:cNvGraphicFramePr/>
                <a:graphic xmlns:a="http://schemas.openxmlformats.org/drawingml/2006/main">
                  <a:graphicData uri="http://schemas.microsoft.com/office/word/2010/wordprocessingGroup">
                    <wpg:wgp>
                      <wpg:cNvGrpSpPr/>
                      <wpg:grpSpPr>
                        <a:xfrm>
                          <a:off x="0" y="0"/>
                          <a:ext cx="5161915" cy="7884160"/>
                          <a:chOff x="0" y="-35560"/>
                          <a:chExt cx="5161915" cy="7884160"/>
                        </a:xfrm>
                      </wpg:grpSpPr>
                      <wpg:grpSp>
                        <wpg:cNvPr id="96" name="Group 96"/>
                        <wpg:cNvGrpSpPr/>
                        <wpg:grpSpPr>
                          <a:xfrm>
                            <a:off x="0" y="-35560"/>
                            <a:ext cx="5161915" cy="7884160"/>
                            <a:chOff x="0" y="-35560"/>
                            <a:chExt cx="5161915" cy="7884160"/>
                          </a:xfrm>
                        </wpg:grpSpPr>
                        <wpg:grpSp>
                          <wpg:cNvPr id="92" name="Group 92"/>
                          <wpg:cNvGrpSpPr/>
                          <wpg:grpSpPr>
                            <a:xfrm>
                              <a:off x="0" y="-35560"/>
                              <a:ext cx="5161915" cy="6563360"/>
                              <a:chOff x="0" y="-35560"/>
                              <a:chExt cx="5161915" cy="6563360"/>
                            </a:xfrm>
                          </wpg:grpSpPr>
                          <pic:pic xmlns:pic="http://schemas.openxmlformats.org/drawingml/2006/picture">
                            <pic:nvPicPr>
                              <pic:cNvPr id="39" name="Picture 39" descr="Lion:Users:blurped:Dropbox:Law:Oil &amp; Gas Law:Materials:p068 &amp; p070 - Mitchell, Kincaid and Whelan.pdf"/>
                              <pic:cNvPicPr>
                                <a:picLocks noChangeAspect="1"/>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35560"/>
                                <a:ext cx="5161915" cy="656336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s:wsp>
                            <wps:cNvPr id="89" name="Text Box 89"/>
                            <wps:cNvSpPr txBox="1"/>
                            <wps:spPr>
                              <a:xfrm>
                                <a:off x="1447800" y="1752600"/>
                                <a:ext cx="2438400" cy="304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389F9F" w14:textId="198EE49F" w:rsidR="001F0BC4" w:rsidRPr="00261911" w:rsidRDefault="001F0BC4">
                                  <w:pPr>
                                    <w:rPr>
                                      <w:b/>
                                      <w:color w:val="FF0000"/>
                                      <w:sz w:val="24"/>
                                    </w:rPr>
                                  </w:pPr>
                                  <w:r w:rsidRPr="00261911">
                                    <w:rPr>
                                      <w:b/>
                                      <w:color w:val="FF0000"/>
                                      <w:sz w:val="24"/>
                                    </w:rPr>
                                    <w:t>--&gt; McGrath --&gt; Mitchell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Text Box 90"/>
                            <wps:cNvSpPr txBox="1"/>
                            <wps:spPr>
                              <a:xfrm>
                                <a:off x="152400" y="4114800"/>
                                <a:ext cx="1143000" cy="762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109057" w14:textId="78292779" w:rsidR="001F0BC4" w:rsidRPr="00261911" w:rsidRDefault="001F0BC4" w:rsidP="00EE69E0">
                                  <w:pPr>
                                    <w:rPr>
                                      <w:b/>
                                      <w:color w:val="FF0000"/>
                                      <w:sz w:val="24"/>
                                    </w:rPr>
                                  </w:pPr>
                                  <w:r>
                                    <w:rPr>
                                      <w:b/>
                                      <w:color w:val="FF0000"/>
                                      <w:sz w:val="24"/>
                                    </w:rPr>
                                    <w:t>ED Kincaid Lease (subject of appeal)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 name="Text Box 91"/>
                            <wps:cNvSpPr txBox="1"/>
                            <wps:spPr>
                              <a:xfrm>
                                <a:off x="1524000" y="4114800"/>
                                <a:ext cx="1143000" cy="762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34A198" w14:textId="2B2AA29D" w:rsidR="001F0BC4" w:rsidRPr="00261911" w:rsidRDefault="001F0BC4" w:rsidP="00EE69E0">
                                  <w:pPr>
                                    <w:rPr>
                                      <w:b/>
                                      <w:color w:val="FF0000"/>
                                      <w:sz w:val="24"/>
                                    </w:rPr>
                                  </w:pPr>
                                  <w:r>
                                    <w:rPr>
                                      <w:b/>
                                      <w:color w:val="FF0000"/>
                                      <w:sz w:val="24"/>
                                    </w:rPr>
                                    <w:t>FT Kincaid Lease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3" name="Text Box 93"/>
                          <wps:cNvSpPr txBox="1"/>
                          <wps:spPr>
                            <a:xfrm>
                              <a:off x="2057400" y="0"/>
                              <a:ext cx="914400" cy="762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8556D2" w14:textId="56DB9AA2" w:rsidR="001F0BC4" w:rsidRPr="00261911" w:rsidRDefault="001F0BC4" w:rsidP="00EE69E0">
                                <w:pPr>
                                  <w:rPr>
                                    <w:b/>
                                    <w:color w:val="FF0000"/>
                                    <w:sz w:val="24"/>
                                  </w:rPr>
                                </w:pPr>
                                <w:r>
                                  <w:rPr>
                                    <w:b/>
                                    <w:color w:val="FF0000"/>
                                    <w:sz w:val="24"/>
                                  </w:rPr>
                                  <w:t>Bonus-delay rental paid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 name="Text Box 94"/>
                          <wps:cNvSpPr txBox="1"/>
                          <wps:spPr>
                            <a:xfrm>
                              <a:off x="2819400" y="6553200"/>
                              <a:ext cx="914400" cy="1066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279CDE" w14:textId="62483CFA" w:rsidR="001F0BC4" w:rsidRPr="00261911" w:rsidRDefault="001F0BC4" w:rsidP="00EE69E0">
                                <w:pPr>
                                  <w:rPr>
                                    <w:b/>
                                    <w:color w:val="FF0000"/>
                                    <w:sz w:val="24"/>
                                  </w:rPr>
                                </w:pPr>
                                <w:r>
                                  <w:rPr>
                                    <w:b/>
                                    <w:color w:val="FF0000"/>
                                    <w:sz w:val="24"/>
                                  </w:rPr>
                                  <w:t>^</w:t>
                                </w:r>
                                <w:r>
                                  <w:rPr>
                                    <w:b/>
                                    <w:color w:val="FF0000"/>
                                    <w:sz w:val="24"/>
                                  </w:rPr>
                                  <w:br/>
                                  <w:t>Lacy begins, complied w/ terms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 name="Text Box 95"/>
                          <wps:cNvSpPr txBox="1"/>
                          <wps:spPr>
                            <a:xfrm>
                              <a:off x="304800" y="6019800"/>
                              <a:ext cx="106680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A283D0" w14:textId="08574BEA" w:rsidR="001F0BC4" w:rsidRDefault="001F0BC4" w:rsidP="00EE69E0">
                                <w:pPr>
                                  <w:rPr>
                                    <w:b/>
                                    <w:color w:val="FF0000"/>
                                    <w:sz w:val="24"/>
                                  </w:rPr>
                                </w:pPr>
                                <w:r>
                                  <w:rPr>
                                    <w:b/>
                                    <w:color w:val="FF0000"/>
                                    <w:sz w:val="24"/>
                                  </w:rPr>
                                  <w:t>^</w:t>
                                </w:r>
                              </w:p>
                              <w:p w14:paraId="60A72C31" w14:textId="78C66780" w:rsidR="001F0BC4" w:rsidRPr="00261911" w:rsidRDefault="001F0BC4" w:rsidP="00EE69E0">
                                <w:pPr>
                                  <w:rPr>
                                    <w:b/>
                                    <w:color w:val="FF0000"/>
                                    <w:sz w:val="24"/>
                                  </w:rPr>
                                </w:pPr>
                                <w:r>
                                  <w:rPr>
                                    <w:b/>
                                    <w:color w:val="FF0000"/>
                                    <w:sz w:val="24"/>
                                  </w:rPr>
                                  <w:t>Little OG lease to Johnson, 10 yrs ½ interest in 221 acres “JOHNSON LEASE”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7" name="Text Box 97"/>
                        <wps:cNvSpPr txBox="1"/>
                        <wps:spPr>
                          <a:xfrm>
                            <a:off x="3485515" y="5410200"/>
                            <a:ext cx="1676400" cy="304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011B65" w14:textId="0B8EE5D7" w:rsidR="001F0BC4" w:rsidRPr="00261911" w:rsidRDefault="001F0BC4" w:rsidP="00785933">
                              <w:pPr>
                                <w:rPr>
                                  <w:b/>
                                  <w:color w:val="FF0000"/>
                                  <w:sz w:val="24"/>
                                </w:rPr>
                              </w:pPr>
                              <w:r>
                                <w:rPr>
                                  <w:b/>
                                  <w:color w:val="FF0000"/>
                                  <w:sz w:val="24"/>
                                </w:rPr>
                                <w:t>&lt; End of primary term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98" o:spid="_x0000_s1046" style="position:absolute;left:0;text-align:left;margin-left:139.05pt;margin-top:8.2pt;width:406.45pt;height:620.8pt;z-index:251747328;mso-height-relative:margin" coordorigin=",-35560" coordsize="5161915,788416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D9AfrUflq&#10;u8qqKXxnAxUlFADEBVQD1FP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RiQMgZoAWimb/bvim+byQBmhsnmTVyWiq4ny4Q&#10;AFu4z0FWKbVitwooopAFFFFABRRRQAUUUUAFFFFABRRRQAUU1mCgk1E0+3BZcKepz0oE2luT0UgO&#10;QD2NLQNO4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i8of3n/OgCW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kLAdTQ3YBaKQnDbTnNLSUlLYAopNwyBnk0m8ZA5GaTkl1HZjqKKKrcQU&#10;UUUAFFITjnmlzmlzIAooprMFxnPJxTAdRVdrqFTgv+NTKwdQ68hulK9wHUUUUw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">
                <v:group id="Group 96" o:spid="_x0000_s1047" style="position:absolute;top:-35560;width:5161915;height:7884160" coordorigin=",-35560" coordsize="5161915,78841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gS/yvxQAAANsAAAAPAAAAZHJzL2Rvd25yZXYueG1sRI9Pa8JAFMTvhX6H5RV6&#10;M5u0KDVmFZG29BAEtSDeHtlnEsy+Ddlt/nx7t1DocZiZ3zDZZjSN6KlztWUFSRSDIC6srrlU8H36&#10;mL2BcB5ZY2OZFEzkYLN+fMgw1XbgA/VHX4oAYZeigsr7NpXSFRUZdJFtiYN3tZ1BH2RXSt3hEOCm&#10;kS9xvJAGaw4LFba0q6i4HX+Mgs8Bh+1r8t7nt+tuupzm+3OekFLPT+N2BcLT6P/Df+0vrWC5gN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YEv8r8UAAADbAAAA&#10;DwAAAAAAAAAAAAAAAACpAgAAZHJzL2Rvd25yZXYueG1sUEsFBgAAAAAEAAQA+gAAAJsDAAAAAA==&#10;">
                  <v:group id="Group 92" o:spid="_x0000_s1048" style="position:absolute;top:-35560;width:5161915;height:6563360" coordorigin=",-35560" coordsize="5161915,6563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fcPqsxAAAANsAAAAPAAAAZHJzL2Rvd25yZXYueG1sRI9Bi8IwFITvwv6H8Ba8&#10;aVoXZa1GEdkVDyKoC+Lt0TzbYvNSmmxb/70RBI/DzHzDzJedKUVDtSssK4iHEQji1OqCMwV/p9/B&#10;NwjnkTWWlknBnRwsFx+9OSbatnyg5ugzESDsElSQe18lUro0J4NuaCvi4F1tbdAHWWdS19gGuCnl&#10;KIom0mDBYSHHitY5pbfjv1GwabFdfcU/ze52Xd8vp/H+vItJqf5nt5qB8NT5d/jV3moF0x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fcPqsxAAAANsAAAAP&#10;AAAAAAAAAAAAAAAAAKkCAABkcnMvZG93bnJldi54bWxQSwUGAAAAAAQABAD6AAAAmgMAAAAA&#10;">
                    <v:shape id="Picture 39" o:spid="_x0000_s1049" type="#_x0000_t75" alt="Lion:Users:blurped:Dropbox:Law:Oil &amp; Gas Law:Materials:p068 &amp; p070 - Mitchell, Kincaid and Whelan.pdf" style="position:absolute;top:-35560;width:5161915;height:65633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8d&#10;1QjFAAAA2wAAAA8AAABkcnMvZG93bnJldi54bWxEj9FqwkAURN8F/2G5Ql9K3Vit1egqRbDWF0GT&#10;D7hkr9mQ7N2Q3Wr6991CwcdhZs4w621vG3GjzleOFUzGCQjiwumKSwV5tn9ZgPABWWPjmBT8kIft&#10;ZjhYY6rdnc90u4RSRAj7FBWYENpUSl8YsujHriWO3tV1FkOUXSl1h/cIt418TZK5tFhxXDDY0s5Q&#10;UV++rYKMD8f8+TS7vh/qvp4dDb597udKPY36jxWIQH14hP/bX1rBdAl/X+IPkJt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vHdUIxQAAANsAAAAPAAAAAAAAAAAAAAAAAJwC&#10;AABkcnMvZG93bnJldi54bWxQSwUGAAAAAAQABAD3AAAAjgMAAAAA&#10;" stroked="t" strokecolor="windowText" strokeweight=".25pt">
                      <v:stroke joinstyle="round"/>
                      <v:imagedata r:id="rId29" o:title="p068 &amp; p070 - Mitchell, Kincaid and Whelan.pdf"/>
                      <v:path arrowok="t"/>
                    </v:shape>
                    <v:shape id="Text Box 89" o:spid="_x0000_s1050" type="#_x0000_t202" style="position:absolute;left:1447800;top:1752600;width:2438400;height:304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sOnjwgAA&#10;ANsAAAAPAAAAZHJzL2Rvd25yZXYueG1sRI9Pi8IwFMTvC36H8IS9rYmyK1qNIoqwpxX/grdH82yL&#10;zUtpou1+eyMIHoeZ+Q0znbe2FHeqfeFYQ7+nQBCnzhScaTjs118jED4gGywdk4Z/8jCfdT6mmBjX&#10;8Jbuu5CJCGGfoIY8hCqR0qc5WfQ9VxFH7+JqiyHKOpOmxibCbSkHSg2lxYLjQo4VLXNKr7ub1XD8&#10;u5xP32qTrexP1bhWSbZjqfVnt11MQARqwzv8av8aDaMxPL/EHyBn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Ww6ePCAAAA2wAAAA8AAAAAAAAAAAAAAAAAlwIAAGRycy9kb3du&#10;cmV2LnhtbFBLBQYAAAAABAAEAPUAAACGAwAAAAA=&#10;" filled="f" stroked="f">
                      <v:textbox>
                        <w:txbxContent>
                          <w:p w14:paraId="7D389F9F" w14:textId="198EE49F" w:rsidR="00533DEB" w:rsidRPr="00261911" w:rsidRDefault="00533DEB">
                            <w:pPr>
                              <w:rPr>
                                <w:b/>
                                <w:color w:val="FF0000"/>
                                <w:sz w:val="24"/>
                              </w:rPr>
                            </w:pPr>
                            <w:r w:rsidRPr="00261911">
                              <w:rPr>
                                <w:b/>
                                <w:color w:val="FF0000"/>
                                <w:sz w:val="24"/>
                              </w:rPr>
                              <w:t>--&gt; McGrath --&gt; Mitchell</w:t>
                            </w:r>
                          </w:p>
                        </w:txbxContent>
                      </v:textbox>
                    </v:shape>
                    <v:shape id="Text Box 90" o:spid="_x0000_s1051" type="#_x0000_t202" style="position:absolute;left:152400;top:4114800;width:1143000;height:762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U9ajvwAA&#10;ANsAAAAPAAAAZHJzL2Rvd25yZXYueG1sRE/LisIwFN0L/kO4wuw0cRhFq1HEQXDlYH2Au0tzbYvN&#10;TWmirX8/WQzM8nDey3VnK/GixpeONYxHCgRx5kzJuYbzaTecgfAB2WDlmDS8ycN61e8tMTGu5SO9&#10;0pCLGMI+QQ1FCHUipc8KsuhHriaO3N01FkOETS5Ng20Mt5X8VGoqLZYcGwqsaVtQ9kifVsPlcL9d&#10;v9RP/m0ndes6JdnOpdYfg26zABGoC//iP/feaJjH9fFL/AFy9Qs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FT1qO/AAAA2wAAAA8AAAAAAAAAAAAAAAAAlwIAAGRycy9kb3ducmV2&#10;LnhtbFBLBQYAAAAABAAEAPUAAACDAwAAAAA=&#10;" filled="f" stroked="f">
                      <v:textbox>
                        <w:txbxContent>
                          <w:p w14:paraId="40109057" w14:textId="78292779" w:rsidR="00533DEB" w:rsidRPr="00261911" w:rsidRDefault="00533DEB" w:rsidP="00EE69E0">
                            <w:pPr>
                              <w:rPr>
                                <w:b/>
                                <w:color w:val="FF0000"/>
                                <w:sz w:val="24"/>
                              </w:rPr>
                            </w:pPr>
                            <w:r>
                              <w:rPr>
                                <w:b/>
                                <w:color w:val="FF0000"/>
                                <w:sz w:val="24"/>
                              </w:rPr>
                              <w:t>ED Kincaid Lease (subject of appeal)</w:t>
                            </w:r>
                          </w:p>
                        </w:txbxContent>
                      </v:textbox>
                    </v:shape>
                    <v:shape id="Text Box 91" o:spid="_x0000_s1052" type="#_x0000_t202" style="position:absolute;left:1524000;top:4114800;width:1143000;height:762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H3M4wwAA&#10;ANsAAAAPAAAAZHJzL2Rvd25yZXYueG1sRI9Ba8JAFITvgv9heYI3s2vRYlI3obQUPFmqreDtkX0m&#10;odm3Ibs18d93CwWPw8x8w2yL0bbiSr1vHGtYJgoEcelMw5WGz+PbYgPCB2SDrWPScCMPRT6dbDEz&#10;buAPuh5CJSKEfYYa6hC6TEpf1mTRJ64jjt7F9RZDlH0lTY9DhNtWPij1KC02HBdq7OilpvL78GM1&#10;fO0v59NKvVevdt0NblSSbSq1ns/G5ycQgcZwD/+3d0ZDuoS/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H3M4wwAAANsAAAAPAAAAAAAAAAAAAAAAAJcCAABkcnMvZG93&#10;bnJldi54bWxQSwUGAAAAAAQABAD1AAAAhwMAAAAA&#10;" filled="f" stroked="f">
                      <v:textbox>
                        <w:txbxContent>
                          <w:p w14:paraId="4F34A198" w14:textId="2B2AA29D" w:rsidR="00533DEB" w:rsidRPr="00261911" w:rsidRDefault="00533DEB" w:rsidP="00EE69E0">
                            <w:pPr>
                              <w:rPr>
                                <w:b/>
                                <w:color w:val="FF0000"/>
                                <w:sz w:val="24"/>
                              </w:rPr>
                            </w:pPr>
                            <w:r>
                              <w:rPr>
                                <w:b/>
                                <w:color w:val="FF0000"/>
                                <w:sz w:val="24"/>
                              </w:rPr>
                              <w:t>FT Kincaid Lease</w:t>
                            </w:r>
                          </w:p>
                        </w:txbxContent>
                      </v:textbox>
                    </v:shape>
                  </v:group>
                  <v:shape id="Text Box 93" o:spid="_x0000_s1053" type="#_x0000_t202" style="position:absolute;left:2057400;width:914400;height:762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gUjUwgAA&#10;ANsAAAAPAAAAZHJzL2Rvd25yZXYueG1sRI9Pi8IwFMTvgt8hPMHbmqiraDWKKAt7WvEveHs0z7bY&#10;vJQma7vffrOw4HGYmd8wy3VrS/Gk2heONQwHCgRx6kzBmYbz6eNtBsIHZIOlY9LwQx7Wq25niYlx&#10;DR/oeQyZiBD2CWrIQ6gSKX2ak0U/cBVx9O6uthiirDNpamwi3JZypNRUWiw4LuRY0Tan9HH8thou&#10;X/fb9V3ts52dVI1rlWQ7l1r3e+1mASJQG17h//an0TAfw9+X+APk6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GBSNTCAAAA2wAAAA8AAAAAAAAAAAAAAAAAlwIAAGRycy9kb3du&#10;cmV2LnhtbFBLBQYAAAAABAAEAPUAAACGAwAAAAA=&#10;" filled="f" stroked="f">
                    <v:textbox>
                      <w:txbxContent>
                        <w:p w14:paraId="348556D2" w14:textId="56DB9AA2" w:rsidR="00533DEB" w:rsidRPr="00261911" w:rsidRDefault="00533DEB" w:rsidP="00EE69E0">
                          <w:pPr>
                            <w:rPr>
                              <w:b/>
                              <w:color w:val="FF0000"/>
                              <w:sz w:val="24"/>
                            </w:rPr>
                          </w:pPr>
                          <w:r>
                            <w:rPr>
                              <w:b/>
                              <w:color w:val="FF0000"/>
                              <w:sz w:val="24"/>
                            </w:rPr>
                            <w:t>Bonus-delay rental paid</w:t>
                          </w:r>
                        </w:p>
                      </w:txbxContent>
                    </v:textbox>
                  </v:shape>
                  <v:shape id="Text Box 94" o:spid="_x0000_s1054" type="#_x0000_t202" style="position:absolute;left:2819400;top:6553200;width:914400;height:1066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aNCgwwAA&#10;ANsAAAAPAAAAZHJzL2Rvd25yZXYueG1sRI/NasMwEITvhbyD2EButZSSltiJbEJLoKeW5g9yW6yN&#10;bWKtjKXG7ttXhUKOw8x8w6yL0bbiRr1vHGuYJwoEcelMw5WGw377uAThA7LB1jFp+CEPRT55WGNm&#10;3MBfdNuFSkQI+ww11CF0mZS+rMmiT1xHHL2L6y2GKPtKmh6HCLetfFLqRVpsOC7U2NFrTeV19201&#10;HD8u59NCfVZv9rkb3Kgk21RqPZuOmxWIQGO4h//b70ZDuoC/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aNCgwwAAANsAAAAPAAAAAAAAAAAAAAAAAJcCAABkcnMvZG93&#10;bnJldi54bWxQSwUGAAAAAAQABAD1AAAAhwMAAAAA&#10;" filled="f" stroked="f">
                    <v:textbox>
                      <w:txbxContent>
                        <w:p w14:paraId="1C279CDE" w14:textId="62483CFA" w:rsidR="00533DEB" w:rsidRPr="00261911" w:rsidRDefault="00533DEB" w:rsidP="00EE69E0">
                          <w:pPr>
                            <w:rPr>
                              <w:b/>
                              <w:color w:val="FF0000"/>
                              <w:sz w:val="24"/>
                            </w:rPr>
                          </w:pPr>
                          <w:r>
                            <w:rPr>
                              <w:b/>
                              <w:color w:val="FF0000"/>
                              <w:sz w:val="24"/>
                            </w:rPr>
                            <w:t>^</w:t>
                          </w:r>
                          <w:r>
                            <w:rPr>
                              <w:b/>
                              <w:color w:val="FF0000"/>
                              <w:sz w:val="24"/>
                            </w:rPr>
                            <w:br/>
                            <w:t>Lacy begins, complied w/ terms</w:t>
                          </w:r>
                        </w:p>
                      </w:txbxContent>
                    </v:textbox>
                  </v:shape>
                  <v:shape id="Text Box 95" o:spid="_x0000_s1055" type="#_x0000_t202" style="position:absolute;left:304800;top:6019800;width:1066800;height:1828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JHU7wwAA&#10;ANsAAAAPAAAAZHJzL2Rvd25yZXYueG1sRI/NasMwEITvhbyD2EBvtZSSlNiJbEJLoKeW5g9yW6yN&#10;bWKtjKXG7ttXhUKOw8x8w6yL0bbiRr1vHGuYJQoEcelMw5WGw377tAThA7LB1jFp+CEPRT55WGNm&#10;3MBfdNuFSkQI+ww11CF0mZS+rMmiT1xHHL2L6y2GKPtKmh6HCLetfFbqRVpsOC7U2NFrTeV19201&#10;HD8u59NcfVZvdtENblSSbSq1fpyOmxWIQGO4h//b70ZDuoC/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JHU7wwAAANsAAAAPAAAAAAAAAAAAAAAAAJcCAABkcnMvZG93&#10;bnJldi54bWxQSwUGAAAAAAQABAD1AAAAhwMAAAAA&#10;" filled="f" stroked="f">
                    <v:textbox>
                      <w:txbxContent>
                        <w:p w14:paraId="4FA283D0" w14:textId="08574BEA" w:rsidR="00533DEB" w:rsidRDefault="00533DEB" w:rsidP="00EE69E0">
                          <w:pPr>
                            <w:rPr>
                              <w:b/>
                              <w:color w:val="FF0000"/>
                              <w:sz w:val="24"/>
                            </w:rPr>
                          </w:pPr>
                          <w:r>
                            <w:rPr>
                              <w:b/>
                              <w:color w:val="FF0000"/>
                              <w:sz w:val="24"/>
                            </w:rPr>
                            <w:t>^</w:t>
                          </w:r>
                        </w:p>
                        <w:p w14:paraId="60A72C31" w14:textId="78C66780" w:rsidR="00533DEB" w:rsidRPr="00261911" w:rsidRDefault="00533DEB" w:rsidP="00EE69E0">
                          <w:pPr>
                            <w:rPr>
                              <w:b/>
                              <w:color w:val="FF0000"/>
                              <w:sz w:val="24"/>
                            </w:rPr>
                          </w:pPr>
                          <w:r>
                            <w:rPr>
                              <w:b/>
                              <w:color w:val="FF0000"/>
                              <w:sz w:val="24"/>
                            </w:rPr>
                            <w:t>Little OG lease to Johnson, 10 yrs ½ interest in 221 acres “JOHNSON LEASE”</w:t>
                          </w:r>
                        </w:p>
                      </w:txbxContent>
                    </v:textbox>
                  </v:shape>
                </v:group>
                <v:shape id="Text Box 97" o:spid="_x0000_s1056" type="#_x0000_t202" style="position:absolute;left:3485515;top:5410200;width:1676400;height:304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k7XwwAA&#10;ANsAAAAPAAAAZHJzL2Rvd25yZXYueG1sRI9bi8IwFITfBf9DOIJva6K4XqpRRFnYpxWv4NuhObbF&#10;5qQ0Wdv995uFBR+HmfmGWa5bW4on1b5wrGE4UCCIU2cKzjScTx9vMxA+IBssHZOGH/KwXnU7S0yM&#10;a/hAz2PIRISwT1BDHkKVSOnTnCz6gauIo3d3tcUQZZ1JU2MT4baUI6Um0mLBcSHHirY5pY/jt9Vw&#10;+brfrmO1z3b2vWpcqyTbudS632s3CxCB2vAK/7c/jYb5FP6+xB8gV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uk7XwwAAANsAAAAPAAAAAAAAAAAAAAAAAJcCAABkcnMvZG93&#10;bnJldi54bWxQSwUGAAAAAAQABAD1AAAAhwMAAAAA&#10;" filled="f" stroked="f">
                  <v:textbox>
                    <w:txbxContent>
                      <w:p w14:paraId="5B011B65" w14:textId="0B8EE5D7" w:rsidR="00533DEB" w:rsidRPr="00261911" w:rsidRDefault="00533DEB" w:rsidP="00785933">
                        <w:pPr>
                          <w:rPr>
                            <w:b/>
                            <w:color w:val="FF0000"/>
                            <w:sz w:val="24"/>
                          </w:rPr>
                        </w:pPr>
                        <w:r>
                          <w:rPr>
                            <w:b/>
                            <w:color w:val="FF0000"/>
                            <w:sz w:val="24"/>
                          </w:rPr>
                          <w:t>&lt; End of primary term</w:t>
                        </w:r>
                      </w:p>
                    </w:txbxContent>
                  </v:textbox>
                </v:shape>
                <w10:wrap type="square"/>
              </v:group>
            </w:pict>
          </mc:Fallback>
        </mc:AlternateContent>
      </w:r>
    </w:p>
    <w:p w14:paraId="64170B72" w14:textId="709B7262" w:rsidR="00261911" w:rsidRDefault="00261911" w:rsidP="00FE40E8">
      <w:pPr>
        <w:pStyle w:val="hea"/>
        <w:numPr>
          <w:ilvl w:val="0"/>
          <w:numId w:val="0"/>
        </w:numPr>
        <w:ind w:left="144" w:hanging="144"/>
        <w:rPr>
          <w:b/>
          <w:i/>
        </w:rPr>
      </w:pPr>
      <w:r>
        <w:rPr>
          <w:b/>
          <w:i/>
        </w:rPr>
        <w:t>MITCHELL V. SIMMS</w:t>
      </w:r>
    </w:p>
    <w:p w14:paraId="00D42660" w14:textId="021A8B07" w:rsidR="00261911" w:rsidRDefault="00261911" w:rsidP="00FE40E8">
      <w:pPr>
        <w:pStyle w:val="hea"/>
        <w:numPr>
          <w:ilvl w:val="0"/>
          <w:numId w:val="0"/>
        </w:numPr>
        <w:ind w:left="144" w:hanging="144"/>
        <w:rPr>
          <w:b/>
          <w:i/>
        </w:rPr>
      </w:pPr>
    </w:p>
    <w:p w14:paraId="1A00406E" w14:textId="3149905F" w:rsidR="00261911" w:rsidRPr="00261911" w:rsidRDefault="00261911" w:rsidP="00FE40E8">
      <w:pPr>
        <w:pStyle w:val="hea"/>
        <w:numPr>
          <w:ilvl w:val="0"/>
          <w:numId w:val="0"/>
        </w:numPr>
        <w:ind w:left="144" w:hanging="144"/>
      </w:pPr>
      <w:r>
        <w:rPr>
          <w:b/>
        </w:rPr>
        <w:t>June 1, 1976:</w:t>
      </w:r>
      <w:r>
        <w:t xml:space="preserve"> Simms --&gt; McGrath</w:t>
      </w:r>
    </w:p>
    <w:p w14:paraId="631EFFA2" w14:textId="150DAB16" w:rsidR="00261911" w:rsidRDefault="00261911" w:rsidP="00FE40E8">
      <w:pPr>
        <w:pStyle w:val="hea"/>
        <w:numPr>
          <w:ilvl w:val="0"/>
          <w:numId w:val="0"/>
        </w:numPr>
        <w:ind w:left="144" w:hanging="144"/>
        <w:rPr>
          <w:b/>
          <w:i/>
        </w:rPr>
      </w:pPr>
    </w:p>
    <w:p w14:paraId="3741E748" w14:textId="46FAE75B" w:rsidR="00261911" w:rsidRDefault="00261911" w:rsidP="00FE40E8">
      <w:pPr>
        <w:pStyle w:val="hea"/>
        <w:numPr>
          <w:ilvl w:val="0"/>
          <w:numId w:val="0"/>
        </w:numPr>
        <w:ind w:left="144" w:hanging="144"/>
        <w:rPr>
          <w:b/>
          <w:i/>
        </w:rPr>
      </w:pPr>
    </w:p>
    <w:p w14:paraId="7652918A" w14:textId="2241B2B6" w:rsidR="00261911" w:rsidRDefault="00261911" w:rsidP="00FE40E8">
      <w:pPr>
        <w:pStyle w:val="hea"/>
        <w:numPr>
          <w:ilvl w:val="0"/>
          <w:numId w:val="0"/>
        </w:numPr>
        <w:ind w:left="144" w:hanging="144"/>
        <w:rPr>
          <w:b/>
          <w:i/>
        </w:rPr>
      </w:pPr>
    </w:p>
    <w:p w14:paraId="58A659E9" w14:textId="2627AE93" w:rsidR="00261911" w:rsidRDefault="00261911" w:rsidP="00FE40E8">
      <w:pPr>
        <w:pStyle w:val="hea"/>
        <w:numPr>
          <w:ilvl w:val="0"/>
          <w:numId w:val="0"/>
        </w:numPr>
        <w:ind w:left="144" w:hanging="144"/>
        <w:rPr>
          <w:b/>
          <w:i/>
        </w:rPr>
      </w:pPr>
    </w:p>
    <w:p w14:paraId="27E2C368" w14:textId="2BDD5382" w:rsidR="00261911" w:rsidRPr="00261911" w:rsidRDefault="00261911" w:rsidP="00FE40E8">
      <w:pPr>
        <w:pStyle w:val="hea"/>
        <w:numPr>
          <w:ilvl w:val="0"/>
          <w:numId w:val="0"/>
        </w:numPr>
        <w:ind w:left="144" w:hanging="144"/>
        <w:rPr>
          <w:b/>
          <w:i/>
        </w:rPr>
      </w:pPr>
      <w:r>
        <w:rPr>
          <w:b/>
          <w:i/>
        </w:rPr>
        <w:t>KINCAID v. GULF OIL</w:t>
      </w:r>
    </w:p>
    <w:p w14:paraId="416F44BF" w14:textId="205B1D54" w:rsidR="00261911" w:rsidRDefault="00261911" w:rsidP="00FE40E8">
      <w:pPr>
        <w:pStyle w:val="hea"/>
        <w:numPr>
          <w:ilvl w:val="0"/>
          <w:numId w:val="0"/>
        </w:numPr>
        <w:ind w:left="144" w:hanging="144"/>
        <w:rPr>
          <w:b/>
        </w:rPr>
      </w:pPr>
    </w:p>
    <w:p w14:paraId="5F2EE1B6" w14:textId="23E968CA" w:rsidR="00FE40E8" w:rsidRDefault="00261911" w:rsidP="00FE40E8">
      <w:pPr>
        <w:pStyle w:val="hea"/>
        <w:numPr>
          <w:ilvl w:val="0"/>
          <w:numId w:val="0"/>
        </w:numPr>
        <w:ind w:left="144" w:hanging="144"/>
      </w:pPr>
      <w:r>
        <w:rPr>
          <w:b/>
        </w:rPr>
        <w:t xml:space="preserve">March 1 1974: </w:t>
      </w:r>
      <w:r>
        <w:t>Gulf Oil enters 2 leases</w:t>
      </w:r>
    </w:p>
    <w:p w14:paraId="68A1A504" w14:textId="6D4D5BBB" w:rsidR="00261911" w:rsidRDefault="00261911" w:rsidP="00FE40E8">
      <w:pPr>
        <w:pStyle w:val="hea"/>
        <w:numPr>
          <w:ilvl w:val="0"/>
          <w:numId w:val="0"/>
        </w:numPr>
        <w:ind w:left="144" w:hanging="144"/>
        <w:rPr>
          <w:b/>
        </w:rPr>
      </w:pPr>
    </w:p>
    <w:p w14:paraId="5DA65F56" w14:textId="3611ED87" w:rsidR="00261911" w:rsidRDefault="00261911" w:rsidP="00FE40E8">
      <w:pPr>
        <w:pStyle w:val="hea"/>
        <w:numPr>
          <w:ilvl w:val="0"/>
          <w:numId w:val="0"/>
        </w:numPr>
        <w:ind w:left="144" w:hanging="144"/>
      </w:pPr>
      <w:r w:rsidRPr="00261911">
        <w:rPr>
          <w:b/>
        </w:rPr>
        <w:t xml:space="preserve">March 1, 1979: </w:t>
      </w:r>
      <w:r>
        <w:t>Primary term ends</w:t>
      </w:r>
    </w:p>
    <w:p w14:paraId="568FE06D" w14:textId="0CDD954C" w:rsidR="00261911" w:rsidRDefault="00261911" w:rsidP="00FE40E8">
      <w:pPr>
        <w:pStyle w:val="hea"/>
        <w:numPr>
          <w:ilvl w:val="0"/>
          <w:numId w:val="0"/>
        </w:numPr>
        <w:ind w:left="144" w:hanging="144"/>
        <w:rPr>
          <w:b/>
        </w:rPr>
      </w:pPr>
    </w:p>
    <w:p w14:paraId="6DFE2307" w14:textId="55873BCF" w:rsidR="00261911" w:rsidRDefault="00261911" w:rsidP="00FE40E8">
      <w:pPr>
        <w:pStyle w:val="hea"/>
        <w:numPr>
          <w:ilvl w:val="0"/>
          <w:numId w:val="0"/>
        </w:numPr>
        <w:ind w:left="144" w:hanging="144"/>
      </w:pPr>
      <w:r>
        <w:rPr>
          <w:b/>
        </w:rPr>
        <w:t>Feb 29, 1980:</w:t>
      </w:r>
      <w:r>
        <w:t xml:space="preserve"> ED Kincaid drilling ceases</w:t>
      </w:r>
    </w:p>
    <w:p w14:paraId="04F56E29" w14:textId="4C1653AE" w:rsidR="00261911" w:rsidRDefault="00261911" w:rsidP="00FE40E8">
      <w:pPr>
        <w:pStyle w:val="hea"/>
        <w:numPr>
          <w:ilvl w:val="0"/>
          <w:numId w:val="0"/>
        </w:numPr>
        <w:ind w:left="144" w:hanging="144"/>
      </w:pPr>
    </w:p>
    <w:p w14:paraId="1F01CCF3" w14:textId="77BE97CE" w:rsidR="00261911" w:rsidRDefault="00261911" w:rsidP="00FE40E8">
      <w:pPr>
        <w:pStyle w:val="hea"/>
        <w:numPr>
          <w:ilvl w:val="0"/>
          <w:numId w:val="0"/>
        </w:numPr>
        <w:ind w:left="144" w:hanging="144"/>
      </w:pPr>
      <w:r w:rsidRPr="00261911">
        <w:rPr>
          <w:b/>
        </w:rPr>
        <w:t xml:space="preserve">March 1, 1980: </w:t>
      </w:r>
      <w:r w:rsidRPr="00261911">
        <w:t>Omega delivers 25,867 check for FT lease</w:t>
      </w:r>
    </w:p>
    <w:p w14:paraId="46DEE652" w14:textId="77777777" w:rsidR="00C929B3" w:rsidRDefault="00C929B3" w:rsidP="00FE40E8">
      <w:pPr>
        <w:pStyle w:val="hea"/>
        <w:numPr>
          <w:ilvl w:val="0"/>
          <w:numId w:val="0"/>
        </w:numPr>
        <w:ind w:left="144" w:hanging="144"/>
      </w:pPr>
    </w:p>
    <w:p w14:paraId="7036A350" w14:textId="77777777" w:rsidR="00C929B3" w:rsidRDefault="00C929B3" w:rsidP="00FE40E8">
      <w:pPr>
        <w:pStyle w:val="hea"/>
        <w:numPr>
          <w:ilvl w:val="0"/>
          <w:numId w:val="0"/>
        </w:numPr>
        <w:ind w:left="144" w:hanging="144"/>
      </w:pPr>
    </w:p>
    <w:p w14:paraId="7B2437DC" w14:textId="1DAF34BE" w:rsidR="00C929B3" w:rsidRDefault="00C929B3" w:rsidP="00FE40E8">
      <w:pPr>
        <w:pStyle w:val="hea"/>
        <w:numPr>
          <w:ilvl w:val="0"/>
          <w:numId w:val="0"/>
        </w:numPr>
        <w:ind w:left="144" w:hanging="144"/>
      </w:pPr>
      <w:r>
        <w:t xml:space="preserve">Gulf paid the DR amount to the wrong person, in the wrong amount, but it was a </w:t>
      </w:r>
      <w:r>
        <w:rPr>
          <w:i/>
        </w:rPr>
        <w:t>“bona fide”</w:t>
      </w:r>
      <w:r>
        <w:t xml:space="preserve"> good faith attempt</w:t>
      </w:r>
    </w:p>
    <w:p w14:paraId="65871AD6" w14:textId="24874BB4" w:rsidR="00C929B3" w:rsidRPr="00261911" w:rsidRDefault="00C929B3" w:rsidP="007A714A">
      <w:pPr>
        <w:pStyle w:val="hea"/>
        <w:numPr>
          <w:ilvl w:val="0"/>
          <w:numId w:val="0"/>
        </w:numPr>
        <w:ind w:left="288" w:hanging="288"/>
      </w:pPr>
      <w:r>
        <w:t>Thus, lease not terminated.</w:t>
      </w:r>
    </w:p>
    <w:p w14:paraId="518143EB" w14:textId="671767D5" w:rsidR="000C020A" w:rsidRDefault="000C020A" w:rsidP="00FE40E8">
      <w:pPr>
        <w:pStyle w:val="Heading1"/>
      </w:pPr>
      <w:bookmarkStart w:id="51" w:name="_Toc221802114"/>
      <w:r>
        <w:t>P077 Watson, Reed, Freeman</w:t>
      </w:r>
      <w:bookmarkEnd w:id="51"/>
    </w:p>
    <w:p w14:paraId="66B97C24" w14:textId="77777777" w:rsidR="00D8622B" w:rsidRPr="00D8622B" w:rsidRDefault="00D8622B" w:rsidP="00D8622B"/>
    <w:p w14:paraId="1F43C89E" w14:textId="77777777" w:rsidR="00F7360E" w:rsidRDefault="00F7360E" w:rsidP="00F7360E"/>
    <w:p w14:paraId="0674147E" w14:textId="6D34F767" w:rsidR="00F7360E" w:rsidRDefault="00F7360E" w:rsidP="00F7360E">
      <w:r>
        <w:t>Not on Stanley!</w:t>
      </w:r>
    </w:p>
    <w:p w14:paraId="74DC6178" w14:textId="77777777" w:rsidR="00D8622B" w:rsidRDefault="00D8622B" w:rsidP="00F7360E"/>
    <w:p w14:paraId="4594241E" w14:textId="0E94DF9C" w:rsidR="00D8622B" w:rsidRDefault="00D8622B" w:rsidP="00705C61">
      <w:pPr>
        <w:pStyle w:val="Heading1"/>
        <w:pageBreakBefore w:val="0"/>
      </w:pPr>
      <w:bookmarkStart w:id="52" w:name="_Toc221802115"/>
      <w:r>
        <w:t>P077, 078, 082 Watson, Rogers, Samano</w:t>
      </w:r>
      <w:bookmarkEnd w:id="52"/>
    </w:p>
    <w:p w14:paraId="00530F0F" w14:textId="77777777" w:rsidR="00D8622B" w:rsidRDefault="00D8622B" w:rsidP="00F7360E"/>
    <w:p w14:paraId="0D756C72" w14:textId="77777777" w:rsidR="00D8622B" w:rsidRDefault="00D8622B" w:rsidP="00F7360E"/>
    <w:p w14:paraId="6CCE1B84" w14:textId="5FBB1BD4" w:rsidR="00D8622B" w:rsidRDefault="00D8622B" w:rsidP="00F7360E">
      <w:r>
        <w:t>Not on Stanley!</w:t>
      </w:r>
    </w:p>
    <w:p w14:paraId="46291CFE" w14:textId="77777777" w:rsidR="00D8622B" w:rsidRDefault="00D8622B" w:rsidP="00F7360E"/>
    <w:p w14:paraId="761B1E8E" w14:textId="11B5EF74" w:rsidR="005D18C8" w:rsidRDefault="005D18C8" w:rsidP="00705C61">
      <w:pPr>
        <w:pStyle w:val="Heading1"/>
        <w:pageBreakBefore w:val="0"/>
      </w:pPr>
      <w:r>
        <w:t>P086 Shut in timeline and Freeman</w:t>
      </w:r>
    </w:p>
    <w:p w14:paraId="0BAFEC97" w14:textId="77777777" w:rsidR="005D18C8" w:rsidRDefault="005D18C8" w:rsidP="005D18C8"/>
    <w:p w14:paraId="4F5ED195" w14:textId="71270519" w:rsidR="005D18C8" w:rsidRDefault="005D18C8" w:rsidP="007B05FF">
      <w:pPr>
        <w:pStyle w:val="Heading20"/>
      </w:pPr>
      <w:r>
        <w:t>Shut in Timeline</w:t>
      </w:r>
    </w:p>
    <w:p w14:paraId="039B1FFE" w14:textId="77777777" w:rsidR="005D18C8" w:rsidRDefault="005D18C8" w:rsidP="005D18C8"/>
    <w:p w14:paraId="00FB8845" w14:textId="77777777" w:rsidR="005D18C8" w:rsidRDefault="005D18C8" w:rsidP="005D18C8"/>
    <w:p w14:paraId="77142037" w14:textId="5A24C322" w:rsidR="005D18C8" w:rsidRPr="005D18C8" w:rsidRDefault="005D18C8" w:rsidP="007B05FF">
      <w:pPr>
        <w:pStyle w:val="Heading20"/>
      </w:pPr>
      <w:r>
        <w:t>Freeman v. Magnolia</w:t>
      </w:r>
    </w:p>
    <w:p w14:paraId="2495EFB1" w14:textId="5A43B0D9" w:rsidR="00FE40E8" w:rsidRDefault="005B7B5E" w:rsidP="00FE40E8">
      <w:pPr>
        <w:pStyle w:val="Heading1"/>
      </w:pPr>
      <w:bookmarkStart w:id="53" w:name="_Toc221802117"/>
      <w:r>
        <w:t xml:space="preserve">p115 </w:t>
      </w:r>
      <w:r w:rsidR="002A5F24">
        <w:t>Exxon v RRC</w:t>
      </w:r>
      <w:bookmarkEnd w:id="53"/>
    </w:p>
    <w:p w14:paraId="27191459" w14:textId="77777777" w:rsidR="00FE40E8" w:rsidRDefault="00FE40E8" w:rsidP="00FE40E8">
      <w:pPr>
        <w:pStyle w:val="hea"/>
        <w:numPr>
          <w:ilvl w:val="0"/>
          <w:numId w:val="0"/>
        </w:numPr>
        <w:ind w:left="144" w:hanging="144"/>
      </w:pPr>
    </w:p>
    <w:p w14:paraId="082E52E8" w14:textId="77777777" w:rsidR="00FE40E8" w:rsidRDefault="00FE40E8" w:rsidP="00FE40E8">
      <w:pPr>
        <w:pStyle w:val="hea"/>
        <w:numPr>
          <w:ilvl w:val="0"/>
          <w:numId w:val="0"/>
        </w:numPr>
        <w:ind w:left="144" w:hanging="144"/>
      </w:pPr>
      <w:r>
        <w:rPr>
          <w:noProof/>
        </w:rPr>
        <w:drawing>
          <wp:anchor distT="0" distB="0" distL="114300" distR="114300" simplePos="0" relativeHeight="251667456" behindDoc="0" locked="0" layoutInCell="1" allowOverlap="1" wp14:anchorId="5F9FFAD9" wp14:editId="17675277">
            <wp:simplePos x="0" y="0"/>
            <wp:positionH relativeFrom="column">
              <wp:posOffset>13335</wp:posOffset>
            </wp:positionH>
            <wp:positionV relativeFrom="paragraph">
              <wp:posOffset>129540</wp:posOffset>
            </wp:positionV>
            <wp:extent cx="5188585" cy="5791200"/>
            <wp:effectExtent l="25400" t="25400" r="18415" b="25400"/>
            <wp:wrapTopAndBottom/>
            <wp:docPr id="40" name="Picture 40" descr="Lion:Users:blurped:Dropbox:Law:Oil &amp; Gas Law:Materials:p115 - Exxon vs Railroa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ion:Users:blurped:Dropbox:Law:Oil &amp; Gas Law:Materials:p115 - Exxon vs Railroad.pdf"/>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5188585" cy="579120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2F4713" w14:textId="6B4FDA85" w:rsidR="00FE40E8" w:rsidRDefault="005B7B5E" w:rsidP="00FE40E8">
      <w:pPr>
        <w:pStyle w:val="Heading1"/>
      </w:pPr>
      <w:bookmarkStart w:id="54" w:name="_Toc221802118"/>
      <w:r>
        <w:t xml:space="preserve">p120 &amp; 124 </w:t>
      </w:r>
      <w:r w:rsidR="002A5F24">
        <w:t>Wronski v Sun Oil</w:t>
      </w:r>
      <w:r>
        <w:t>, Denver</w:t>
      </w:r>
      <w:bookmarkEnd w:id="54"/>
    </w:p>
    <w:p w14:paraId="54C697F7" w14:textId="77777777" w:rsidR="00FE40E8" w:rsidRDefault="00FE40E8" w:rsidP="00FE40E8">
      <w:pPr>
        <w:pStyle w:val="hea"/>
        <w:numPr>
          <w:ilvl w:val="0"/>
          <w:numId w:val="0"/>
        </w:numPr>
        <w:ind w:left="144" w:hanging="144"/>
      </w:pPr>
    </w:p>
    <w:p w14:paraId="61C0C681" w14:textId="77777777" w:rsidR="00FE40E8" w:rsidRDefault="00FE40E8" w:rsidP="00FE40E8">
      <w:pPr>
        <w:pStyle w:val="hea"/>
        <w:numPr>
          <w:ilvl w:val="0"/>
          <w:numId w:val="0"/>
        </w:numPr>
        <w:ind w:left="144" w:hanging="144"/>
      </w:pPr>
      <w:r>
        <w:rPr>
          <w:noProof/>
        </w:rPr>
        <w:drawing>
          <wp:inline distT="0" distB="0" distL="0" distR="0" wp14:anchorId="71D36DD4" wp14:editId="57294C9C">
            <wp:extent cx="4489450" cy="5401945"/>
            <wp:effectExtent l="25400" t="25400" r="31750" b="33655"/>
            <wp:docPr id="41" name="Picture 41" descr="Lion:Users:blurped:Dropbox:Law:Oil &amp; Gas Law:Materials:p120 &amp; p124 - Wronski &amp; Denver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on:Users:blurped:Dropbox:Law:Oil &amp; Gas Law:Materials:p120 &amp; p124 - Wronski &amp; Denver (1).pdf"/>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4489450" cy="5401945"/>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inline>
        </w:drawing>
      </w:r>
    </w:p>
    <w:p w14:paraId="3B8C32A8" w14:textId="717EFFB3" w:rsidR="00FE40E8" w:rsidRDefault="005B7B5E" w:rsidP="00FE40E8">
      <w:pPr>
        <w:pStyle w:val="Heading1"/>
      </w:pPr>
      <w:bookmarkStart w:id="55" w:name="_Toc221802119"/>
      <w:r>
        <w:t xml:space="preserve">p127 </w:t>
      </w:r>
      <w:r w:rsidR="002A5F24">
        <w:t>RRC v WBD, Pickens v RRC, Halbouty v. RRC</w:t>
      </w:r>
      <w:bookmarkEnd w:id="55"/>
    </w:p>
    <w:p w14:paraId="0C80312C" w14:textId="77777777" w:rsidR="00FE40E8" w:rsidRDefault="00FE40E8" w:rsidP="00FE40E8">
      <w:pPr>
        <w:pStyle w:val="hea"/>
        <w:numPr>
          <w:ilvl w:val="0"/>
          <w:numId w:val="0"/>
        </w:numPr>
        <w:ind w:left="144" w:hanging="144"/>
      </w:pPr>
    </w:p>
    <w:p w14:paraId="2CEB2C2B" w14:textId="77777777" w:rsidR="00FE40E8" w:rsidRDefault="00FE40E8" w:rsidP="00FE40E8">
      <w:pPr>
        <w:pStyle w:val="hea"/>
        <w:numPr>
          <w:ilvl w:val="0"/>
          <w:numId w:val="0"/>
        </w:numPr>
        <w:ind w:left="144" w:hanging="144"/>
      </w:pPr>
      <w:r>
        <w:rPr>
          <w:noProof/>
        </w:rPr>
        <w:drawing>
          <wp:inline distT="0" distB="0" distL="0" distR="0" wp14:anchorId="666CDA68" wp14:editId="7903AA89">
            <wp:extent cx="4290060" cy="5533390"/>
            <wp:effectExtent l="25400" t="25400" r="27940" b="29210"/>
            <wp:docPr id="42" name="Picture 42" descr="Lion:Users:blurped:Dropbox:Law:Oil &amp; Gas Law:Materials:p127 &amp; p134 &amp; p138 - WBD, Pickens &amp; Halbout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ion:Users:blurped:Dropbox:Law:Oil &amp; Gas Law:Materials:p127 &amp; p134 &amp; p138 - WBD, Pickens &amp; Halbouty.pdf"/>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4290060" cy="553339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inline>
        </w:drawing>
      </w:r>
    </w:p>
    <w:p w14:paraId="550A3686" w14:textId="01894E37" w:rsidR="00FE40E8" w:rsidRDefault="0047735D" w:rsidP="00FE40E8">
      <w:pPr>
        <w:pStyle w:val="Heading1"/>
      </w:pPr>
      <w:bookmarkStart w:id="56" w:name="_Toc221802120"/>
      <w:r>
        <w:t xml:space="preserve">p157 </w:t>
      </w:r>
      <w:r w:rsidR="002A5F24">
        <w:t>Amoco v. First Baptist Church</w:t>
      </w:r>
      <w:bookmarkEnd w:id="56"/>
    </w:p>
    <w:p w14:paraId="03DAA8C5" w14:textId="77777777" w:rsidR="00FE40E8" w:rsidRDefault="00FE40E8" w:rsidP="00FE40E8">
      <w:pPr>
        <w:pStyle w:val="hea"/>
        <w:numPr>
          <w:ilvl w:val="0"/>
          <w:numId w:val="0"/>
        </w:numPr>
        <w:ind w:left="144" w:hanging="144"/>
      </w:pPr>
    </w:p>
    <w:p w14:paraId="76894B3B" w14:textId="77777777" w:rsidR="00FE40E8" w:rsidRDefault="00FE40E8" w:rsidP="00FE40E8">
      <w:pPr>
        <w:pStyle w:val="hea"/>
        <w:numPr>
          <w:ilvl w:val="0"/>
          <w:numId w:val="0"/>
        </w:numPr>
        <w:ind w:left="144" w:hanging="144"/>
      </w:pPr>
      <w:r>
        <w:rPr>
          <w:noProof/>
        </w:rPr>
        <w:drawing>
          <wp:inline distT="0" distB="0" distL="0" distR="0" wp14:anchorId="1CB2330C" wp14:editId="3D523D86">
            <wp:extent cx="4290060" cy="3567448"/>
            <wp:effectExtent l="25400" t="25400" r="27940" b="13970"/>
            <wp:docPr id="43" name="Picture 43" descr="Lion:Users:blurped:Dropbox:Law:Oil &amp; Gas Law:Materials:p157 &amp; p167 - Amoco Pyote Heritage Resourc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ion:Users:blurped:Dropbox:Law:Oil &amp; Gas Law:Materials:p157 &amp; p167 - Amoco Pyote Heritage Resources.pdf"/>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4290060" cy="3567448"/>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B8A3254" w14:textId="4FB989A5" w:rsidR="0047735D" w:rsidRDefault="0047735D" w:rsidP="0047735D">
      <w:pPr>
        <w:pStyle w:val="Heading1"/>
      </w:pPr>
      <w:r>
        <w:t>PG 167 Heritage resources v Nations Bank</w:t>
      </w:r>
    </w:p>
    <w:p w14:paraId="170F00AB" w14:textId="65C33EBB" w:rsidR="0047735D" w:rsidRDefault="009523F7" w:rsidP="00FE40E8">
      <w:pPr>
        <w:pStyle w:val="hea"/>
        <w:numPr>
          <w:ilvl w:val="0"/>
          <w:numId w:val="0"/>
        </w:numPr>
        <w:ind w:left="144" w:hanging="144"/>
      </w:pPr>
      <w:r>
        <w:rPr>
          <w:noProof/>
        </w:rPr>
        <w:drawing>
          <wp:inline distT="0" distB="0" distL="0" distR="0" wp14:anchorId="0E4A6819" wp14:editId="57884A97">
            <wp:extent cx="4290060" cy="2036543"/>
            <wp:effectExtent l="25400" t="25400" r="27940" b="20955"/>
            <wp:docPr id="78" name="Picture 78" descr="Lion:Users:blurped:Dropbox:Law:Oil &amp; Gas Law:Materials:p157 &amp; p167 - Amoco Pyote Heritage Resourc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ion:Users:blurped:Dropbox:Law:Oil &amp; Gas Law:Materials:p157 &amp; p167 - Amoco Pyote Heritage Resources.pdf"/>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4290060" cy="2036543"/>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rPr>
        <mc:AlternateContent>
          <mc:Choice Requires="wps">
            <w:drawing>
              <wp:anchor distT="0" distB="0" distL="114300" distR="114300" simplePos="0" relativeHeight="251750400" behindDoc="0" locked="0" layoutInCell="1" allowOverlap="1" wp14:anchorId="260823FD" wp14:editId="41E66A54">
                <wp:simplePos x="0" y="0"/>
                <wp:positionH relativeFrom="column">
                  <wp:posOffset>4509135</wp:posOffset>
                </wp:positionH>
                <wp:positionV relativeFrom="paragraph">
                  <wp:posOffset>180340</wp:posOffset>
                </wp:positionV>
                <wp:extent cx="2209800" cy="5029200"/>
                <wp:effectExtent l="0" t="0" r="0" b="0"/>
                <wp:wrapNone/>
                <wp:docPr id="82" name="Text Box 82"/>
                <wp:cNvGraphicFramePr/>
                <a:graphic xmlns:a="http://schemas.openxmlformats.org/drawingml/2006/main">
                  <a:graphicData uri="http://schemas.microsoft.com/office/word/2010/wordprocessingShape">
                    <wps:wsp>
                      <wps:cNvSpPr txBox="1"/>
                      <wps:spPr>
                        <a:xfrm>
                          <a:off x="0" y="0"/>
                          <a:ext cx="2209800" cy="5029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30DEB1" w14:textId="71EFAF68" w:rsidR="001F0BC4" w:rsidRPr="009523F7" w:rsidRDefault="001F0BC4" w:rsidP="009523F7">
                            <w:pPr>
                              <w:rPr>
                                <w:color w:val="FF0000"/>
                                <w:sz w:val="24"/>
                              </w:rPr>
                            </w:pPr>
                            <w:r>
                              <w:rPr>
                                <w:color w:val="FF0000"/>
                                <w:sz w:val="24"/>
                              </w:rPr>
                              <w:t>SupCt takes away parties ability/effectiveness of negotiation. They undermine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2" o:spid="_x0000_s1057" type="#_x0000_t202" style="position:absolute;left:0;text-align:left;margin-left:355.05pt;margin-top:14.2pt;width:174pt;height:396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" filled="f" stroked="f">
                <v:textbox>
                  <w:txbxContent>
                    <w:p w14:paraId="6130DEB1" w14:textId="71EFAF68" w:rsidR="00533DEB" w:rsidRPr="009523F7" w:rsidRDefault="00533DEB" w:rsidP="009523F7">
                      <w:pPr>
                        <w:rPr>
                          <w:color w:val="FF0000"/>
                          <w:sz w:val="24"/>
                        </w:rPr>
                      </w:pPr>
                      <w:r>
                        <w:rPr>
                          <w:color w:val="FF0000"/>
                          <w:sz w:val="24"/>
                        </w:rPr>
                        <w:t>SupCt takes away parties ability/effectiveness of negotiation. They undermine it.</w:t>
                      </w:r>
                    </w:p>
                  </w:txbxContent>
                </v:textbox>
              </v:shape>
            </w:pict>
          </mc:Fallback>
        </mc:AlternateContent>
      </w:r>
    </w:p>
    <w:p w14:paraId="0C180315" w14:textId="0A653643" w:rsidR="00FE40E8" w:rsidRDefault="006754B4" w:rsidP="00FE40E8">
      <w:pPr>
        <w:pStyle w:val="Heading1"/>
      </w:pPr>
      <w:bookmarkStart w:id="57" w:name="_Toc221802121"/>
      <w:r>
        <w:t>p157 Market Value of a Well</w:t>
      </w:r>
      <w:bookmarkEnd w:id="57"/>
    </w:p>
    <w:p w14:paraId="103AFECB" w14:textId="77777777" w:rsidR="00FE40E8" w:rsidRDefault="00FE40E8" w:rsidP="00FE40E8">
      <w:pPr>
        <w:pStyle w:val="hea"/>
        <w:numPr>
          <w:ilvl w:val="0"/>
          <w:numId w:val="0"/>
        </w:numPr>
        <w:ind w:left="144" w:hanging="144"/>
      </w:pPr>
    </w:p>
    <w:p w14:paraId="424D7422" w14:textId="06E21DAA" w:rsidR="00FE40E8" w:rsidRDefault="009523F7" w:rsidP="00FE40E8">
      <w:pPr>
        <w:pStyle w:val="hea"/>
        <w:numPr>
          <w:ilvl w:val="0"/>
          <w:numId w:val="0"/>
        </w:numPr>
        <w:ind w:left="144" w:hanging="144"/>
      </w:pPr>
      <w:r>
        <w:rPr>
          <w:noProof/>
        </w:rPr>
        <mc:AlternateContent>
          <mc:Choice Requires="wpg">
            <w:drawing>
              <wp:anchor distT="0" distB="0" distL="114300" distR="114300" simplePos="0" relativeHeight="251748352" behindDoc="0" locked="0" layoutInCell="1" allowOverlap="1" wp14:anchorId="2B98A5FA" wp14:editId="32107F34">
                <wp:simplePos x="0" y="0"/>
                <wp:positionH relativeFrom="column">
                  <wp:posOffset>241935</wp:posOffset>
                </wp:positionH>
                <wp:positionV relativeFrom="paragraph">
                  <wp:posOffset>53340</wp:posOffset>
                </wp:positionV>
                <wp:extent cx="6650355" cy="5574030"/>
                <wp:effectExtent l="0" t="25400" r="29845" b="13970"/>
                <wp:wrapSquare wrapText="bothSides"/>
                <wp:docPr id="81" name="Group 81"/>
                <wp:cNvGraphicFramePr/>
                <a:graphic xmlns:a="http://schemas.openxmlformats.org/drawingml/2006/main">
                  <a:graphicData uri="http://schemas.microsoft.com/office/word/2010/wordprocessingGroup">
                    <wpg:wgp>
                      <wpg:cNvGrpSpPr/>
                      <wpg:grpSpPr>
                        <a:xfrm>
                          <a:off x="0" y="0"/>
                          <a:ext cx="6650355" cy="5574030"/>
                          <a:chOff x="0" y="0"/>
                          <a:chExt cx="6650355" cy="5574030"/>
                        </a:xfrm>
                      </wpg:grpSpPr>
                      <pic:pic xmlns:pic="http://schemas.openxmlformats.org/drawingml/2006/picture">
                        <pic:nvPicPr>
                          <pic:cNvPr id="2" name="Picture 2" descr="Lion:Users:blurped:Dropbox:Law:Oil &amp; Gas Law:Materials:p157 Market Value of a Well.pdf"/>
                          <pic:cNvPicPr>
                            <a:picLocks noChangeAspect="1"/>
                          </pic:cNvPicPr>
                        </pic:nvPicPr>
                        <pic:blipFill rotWithShape="1">
                          <a:blip r:embed="rId35" cstate="print">
                            <a:extLst>
                              <a:ext uri="{28A0092B-C50C-407E-A947-70E740481C1C}">
                                <a14:useLocalDpi xmlns:a14="http://schemas.microsoft.com/office/drawing/2010/main"/>
                              </a:ext>
                            </a:extLst>
                          </a:blip>
                          <a:srcRect/>
                          <a:stretch/>
                        </pic:blipFill>
                        <pic:spPr bwMode="auto">
                          <a:xfrm>
                            <a:off x="2209800" y="0"/>
                            <a:ext cx="4440555" cy="557403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80" name="Text Box 80"/>
                        <wps:cNvSpPr txBox="1"/>
                        <wps:spPr>
                          <a:xfrm>
                            <a:off x="0" y="228600"/>
                            <a:ext cx="2209800" cy="5029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BF3A32" w14:textId="3DA31FAA" w:rsidR="001F0BC4" w:rsidRPr="009523F7" w:rsidRDefault="001F0BC4">
                              <w:pPr>
                                <w:rPr>
                                  <w:color w:val="FF0000"/>
                                  <w:sz w:val="24"/>
                                </w:rPr>
                              </w:pPr>
                              <w:r w:rsidRPr="009523F7">
                                <w:rPr>
                                  <w:color w:val="FF0000"/>
                                  <w:sz w:val="24"/>
                                </w:rPr>
                                <w:t>Houston Ship Channel price as published in FERC, which publishes gas prices</w:t>
                              </w:r>
                            </w:p>
                            <w:p w14:paraId="0D287B04" w14:textId="77777777" w:rsidR="001F0BC4" w:rsidRPr="009523F7" w:rsidRDefault="001F0BC4">
                              <w:pPr>
                                <w:rPr>
                                  <w:color w:val="FF0000"/>
                                  <w:sz w:val="24"/>
                                </w:rPr>
                              </w:pPr>
                            </w:p>
                            <w:p w14:paraId="6503FCAD" w14:textId="77777777" w:rsidR="001F0BC4" w:rsidRPr="009523F7" w:rsidRDefault="001F0BC4">
                              <w:pPr>
                                <w:rPr>
                                  <w:color w:val="FF0000"/>
                                  <w:sz w:val="24"/>
                                </w:rPr>
                              </w:pPr>
                            </w:p>
                            <w:p w14:paraId="650169D6" w14:textId="77777777" w:rsidR="001F0BC4" w:rsidRPr="009523F7" w:rsidRDefault="001F0BC4">
                              <w:pPr>
                                <w:rPr>
                                  <w:color w:val="FF0000"/>
                                  <w:sz w:val="24"/>
                                </w:rPr>
                              </w:pPr>
                            </w:p>
                            <w:p w14:paraId="194A7525" w14:textId="77777777" w:rsidR="001F0BC4" w:rsidRPr="009523F7" w:rsidRDefault="001F0BC4">
                              <w:pPr>
                                <w:rPr>
                                  <w:color w:val="FF0000"/>
                                  <w:sz w:val="24"/>
                                </w:rPr>
                              </w:pPr>
                            </w:p>
                            <w:p w14:paraId="587CCF47" w14:textId="77777777" w:rsidR="001F0BC4" w:rsidRPr="009523F7" w:rsidRDefault="001F0BC4">
                              <w:pPr>
                                <w:rPr>
                                  <w:color w:val="FF0000"/>
                                  <w:sz w:val="24"/>
                                </w:rPr>
                              </w:pPr>
                            </w:p>
                            <w:p w14:paraId="4728B188" w14:textId="59110145" w:rsidR="001F0BC4" w:rsidRPr="009523F7" w:rsidRDefault="001F0BC4">
                              <w:pPr>
                                <w:rPr>
                                  <w:color w:val="FF0000"/>
                                  <w:sz w:val="24"/>
                                </w:rPr>
                              </w:pPr>
                              <w:r w:rsidRPr="009523F7">
                                <w:rPr>
                                  <w:color w:val="FF0000"/>
                                  <w:sz w:val="24"/>
                                </w:rPr>
                                <w:t xml:space="preserve">If you sold it at the well, a rational buyer would include all these costs. This is called </w:t>
                              </w:r>
                              <w:r w:rsidRPr="009523F7">
                                <w:rPr>
                                  <w:b/>
                                  <w:color w:val="FF0000"/>
                                  <w:sz w:val="24"/>
                                </w:rPr>
                                <w:t>COST-NETTING</w:t>
                              </w:r>
                              <w:r w:rsidRPr="009523F7">
                                <w:rPr>
                                  <w:color w:val="FF0000"/>
                                  <w:sz w:val="24"/>
                                </w:rPr>
                                <w:t xml:space="preserve"> to find market value at the well</w:t>
                              </w:r>
                            </w:p>
                            <w:p w14:paraId="39FA27B2" w14:textId="77777777" w:rsidR="001F0BC4" w:rsidRPr="009523F7" w:rsidRDefault="001F0BC4">
                              <w:pPr>
                                <w:rPr>
                                  <w:color w:val="FF0000"/>
                                  <w:sz w:val="24"/>
                                </w:rPr>
                              </w:pPr>
                            </w:p>
                            <w:p w14:paraId="4CD1AC68" w14:textId="77777777" w:rsidR="001F0BC4" w:rsidRPr="009523F7" w:rsidRDefault="001F0BC4">
                              <w:pPr>
                                <w:rPr>
                                  <w:color w:val="FF0000"/>
                                  <w:sz w:val="24"/>
                                </w:rPr>
                              </w:pPr>
                            </w:p>
                            <w:p w14:paraId="22CFFC55" w14:textId="77777777" w:rsidR="001F0BC4" w:rsidRPr="009523F7" w:rsidRDefault="001F0BC4">
                              <w:pPr>
                                <w:rPr>
                                  <w:color w:val="FF0000"/>
                                  <w:sz w:val="24"/>
                                </w:rPr>
                              </w:pPr>
                            </w:p>
                            <w:p w14:paraId="20100799" w14:textId="77777777" w:rsidR="001F0BC4" w:rsidRPr="009523F7" w:rsidRDefault="001F0BC4">
                              <w:pPr>
                                <w:rPr>
                                  <w:color w:val="FF0000"/>
                                  <w:sz w:val="24"/>
                                </w:rPr>
                              </w:pPr>
                            </w:p>
                            <w:p w14:paraId="22002D55" w14:textId="77777777" w:rsidR="001F0BC4" w:rsidRPr="009523F7" w:rsidRDefault="001F0BC4">
                              <w:pPr>
                                <w:rPr>
                                  <w:color w:val="FF0000"/>
                                  <w:sz w:val="24"/>
                                </w:rPr>
                              </w:pPr>
                            </w:p>
                            <w:p w14:paraId="64690815" w14:textId="77777777" w:rsidR="001F0BC4" w:rsidRPr="009523F7" w:rsidRDefault="001F0BC4">
                              <w:pPr>
                                <w:rPr>
                                  <w:color w:val="FF0000"/>
                                  <w:sz w:val="24"/>
                                </w:rPr>
                              </w:pPr>
                              <w:r w:rsidRPr="009523F7">
                                <w:rPr>
                                  <w:color w:val="FF0000"/>
                                  <w:sz w:val="24"/>
                                </w:rPr>
                                <w:t>GROSS PRODUCTION</w:t>
                              </w:r>
                            </w:p>
                            <w:p w14:paraId="29589612" w14:textId="61E3D082" w:rsidR="001F0BC4" w:rsidRPr="009523F7" w:rsidRDefault="001F0BC4">
                              <w:pPr>
                                <w:rPr>
                                  <w:color w:val="FF0000"/>
                                  <w:sz w:val="24"/>
                                </w:rPr>
                              </w:pPr>
                              <w:r w:rsidRPr="009523F7">
                                <w:rPr>
                                  <w:color w:val="FF0000"/>
                                  <w:sz w:val="24"/>
                                </w:rPr>
                                <w:t xml:space="preserve">X PRICE </w:t>
                              </w:r>
                            </w:p>
                            <w:p w14:paraId="7BC2F117" w14:textId="77777777" w:rsidR="001F0BC4" w:rsidRPr="009523F7" w:rsidRDefault="001F0BC4">
                              <w:pPr>
                                <w:rPr>
                                  <w:color w:val="FF0000"/>
                                  <w:sz w:val="24"/>
                                  <w:u w:val="single"/>
                                </w:rPr>
                              </w:pPr>
                              <w:r w:rsidRPr="009523F7">
                                <w:rPr>
                                  <w:color w:val="FF0000"/>
                                  <w:sz w:val="24"/>
                                  <w:u w:val="single"/>
                                </w:rPr>
                                <w:t>X ROYALTY FRACTION</w:t>
                              </w:r>
                            </w:p>
                            <w:p w14:paraId="255C3FCB" w14:textId="00A7EA0F" w:rsidR="001F0BC4" w:rsidRPr="009523F7" w:rsidRDefault="001F0BC4">
                              <w:pPr>
                                <w:rPr>
                                  <w:color w:val="FF0000"/>
                                  <w:sz w:val="24"/>
                                </w:rPr>
                              </w:pPr>
                              <w:r w:rsidRPr="009523F7">
                                <w:rPr>
                                  <w:color w:val="FF0000"/>
                                  <w:sz w:val="24"/>
                                </w:rPr>
                                <w:t xml:space="preserve"> = The Amount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81" o:spid="_x0000_s1058" style="position:absolute;left:0;text-align:left;margin-left:19.05pt;margin-top:4.2pt;width:523.65pt;height:438.9pt;z-index:251748352" coordsize="6650355,557403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3avPHWnUUpK4XsM2KMlVAPX60vLfeFOoqeS/U&#10;d77jdoHAAUfSkEYz2H4Cn0UKmo7Bd9yMoB2ySeeBTRGQxOVweOlTUVPsu+ocw3aMYIB/CkGAcBW5&#10;70+imqST3EHOT6UUUVaVgCiiim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pxPHXNNooAKUnIHqKSigAooooAKKKKACiiigAooooAKKKKACiiigAooooA&#10;KKKKACiiigAooooAKKKKACiiigBRj2p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59" type="#_x0000_t75" alt="Lion:Users:blurped:Dropbox:Law:Oil &amp; Gas Law:Materials:p157 Market Value of a Well.pdf" style="position:absolute;left:2209800;width:4440555;height:55740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RG&#10;G7nBAAAA2gAAAA8AAABkcnMvZG93bnJldi54bWxEj0GLwjAUhO8L/ofwBG9rqgfRbqMs4qp40uoP&#10;eG3eNmWbl9Jktf57Iwgeh5n5hslWvW3ElTpfO1YwGScgiEuna64UXM4/n3MQPiBrbByTgjt5WC0H&#10;Hxmm2t34RNc8VCJC2KeowITQplL60pBFP3YtcfR+XWcxRNlVUnd4i3DbyGmSzKTFmuOCwZbWhsq/&#10;/N8q2K0Pu22xcCybi9ybWV4VbnNUajTsv79ABOrDO/xq77WCKTyvxBsglw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PRGG7nBAAAA2gAAAA8AAAAAAAAAAAAAAAAAnAIAAGRy&#10;cy9kb3ducmV2LnhtbFBLBQYAAAAABAAEAPcAAACKAwAAAAA=&#10;" stroked="t" strokecolor="windowText" strokeweight=".25pt">
                  <v:stroke joinstyle="round"/>
                  <v:imagedata r:id="rId36" o:title="p157 Market Value of a Well.pdf"/>
                  <v:path arrowok="t"/>
                </v:shape>
                <v:shapetype id="_x0000_t202" coordsize="21600,21600" o:spt="202" path="m0,0l0,21600,21600,21600,21600,0xe">
                  <v:stroke joinstyle="miter"/>
                  <v:path gradientshapeok="t" o:connecttype="rect"/>
                </v:shapetype>
                <v:shape id="Text Box 80" o:spid="_x0000_s1060" type="#_x0000_t202" style="position:absolute;top:228600;width:2209800;height:5029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ikB+vwAA&#10;ANsAAAAPAAAAZHJzL2Rvd25yZXYueG1sRE/LisIwFN0L/kO4wuw0cRhFq1HEQXDlYH2Au0tzbYvN&#10;TWmirX8/WQzM8nDey3VnK/GixpeONYxHCgRx5kzJuYbzaTecgfAB2WDlmDS8ycN61e8tMTGu5SO9&#10;0pCLGMI+QQ1FCHUipc8KsuhHriaO3N01FkOETS5Ng20Mt5X8VGoqLZYcGwqsaVtQ9kifVsPlcL9d&#10;v9RP/m0ndes6JdnOpdYfg26zABGoC//iP/feaJjF9fFL/AFy9Qs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SKQH6/AAAA2wAAAA8AAAAAAAAAAAAAAAAAlwIAAGRycy9kb3ducmV2&#10;LnhtbFBLBQYAAAAABAAEAPUAAACDAwAAAAA=&#10;" filled="f" stroked="f">
                  <v:textbox>
                    <w:txbxContent>
                      <w:p w14:paraId="52BF3A32" w14:textId="3DA31FAA" w:rsidR="001F0BC4" w:rsidRPr="009523F7" w:rsidRDefault="001F0BC4">
                        <w:pPr>
                          <w:rPr>
                            <w:color w:val="FF0000"/>
                            <w:sz w:val="24"/>
                          </w:rPr>
                        </w:pPr>
                        <w:r w:rsidRPr="009523F7">
                          <w:rPr>
                            <w:color w:val="FF0000"/>
                            <w:sz w:val="24"/>
                          </w:rPr>
                          <w:t>Houston Ship Channel price as published in FERC, which publishes gas prices</w:t>
                        </w:r>
                      </w:p>
                      <w:p w14:paraId="0D287B04" w14:textId="77777777" w:rsidR="001F0BC4" w:rsidRPr="009523F7" w:rsidRDefault="001F0BC4">
                        <w:pPr>
                          <w:rPr>
                            <w:color w:val="FF0000"/>
                            <w:sz w:val="24"/>
                          </w:rPr>
                        </w:pPr>
                      </w:p>
                      <w:p w14:paraId="6503FCAD" w14:textId="77777777" w:rsidR="001F0BC4" w:rsidRPr="009523F7" w:rsidRDefault="001F0BC4">
                        <w:pPr>
                          <w:rPr>
                            <w:color w:val="FF0000"/>
                            <w:sz w:val="24"/>
                          </w:rPr>
                        </w:pPr>
                      </w:p>
                      <w:p w14:paraId="650169D6" w14:textId="77777777" w:rsidR="001F0BC4" w:rsidRPr="009523F7" w:rsidRDefault="001F0BC4">
                        <w:pPr>
                          <w:rPr>
                            <w:color w:val="FF0000"/>
                            <w:sz w:val="24"/>
                          </w:rPr>
                        </w:pPr>
                      </w:p>
                      <w:p w14:paraId="194A7525" w14:textId="77777777" w:rsidR="001F0BC4" w:rsidRPr="009523F7" w:rsidRDefault="001F0BC4">
                        <w:pPr>
                          <w:rPr>
                            <w:color w:val="FF0000"/>
                            <w:sz w:val="24"/>
                          </w:rPr>
                        </w:pPr>
                      </w:p>
                      <w:p w14:paraId="587CCF47" w14:textId="77777777" w:rsidR="001F0BC4" w:rsidRPr="009523F7" w:rsidRDefault="001F0BC4">
                        <w:pPr>
                          <w:rPr>
                            <w:color w:val="FF0000"/>
                            <w:sz w:val="24"/>
                          </w:rPr>
                        </w:pPr>
                      </w:p>
                      <w:p w14:paraId="4728B188" w14:textId="59110145" w:rsidR="001F0BC4" w:rsidRPr="009523F7" w:rsidRDefault="001F0BC4">
                        <w:pPr>
                          <w:rPr>
                            <w:color w:val="FF0000"/>
                            <w:sz w:val="24"/>
                          </w:rPr>
                        </w:pPr>
                        <w:r w:rsidRPr="009523F7">
                          <w:rPr>
                            <w:color w:val="FF0000"/>
                            <w:sz w:val="24"/>
                          </w:rPr>
                          <w:t xml:space="preserve">If you sold it at the well, a rational buyer would include all these costs. This is called </w:t>
                        </w:r>
                        <w:r w:rsidRPr="009523F7">
                          <w:rPr>
                            <w:b/>
                            <w:color w:val="FF0000"/>
                            <w:sz w:val="24"/>
                          </w:rPr>
                          <w:t>COST-NETTING</w:t>
                        </w:r>
                        <w:r w:rsidRPr="009523F7">
                          <w:rPr>
                            <w:color w:val="FF0000"/>
                            <w:sz w:val="24"/>
                          </w:rPr>
                          <w:t xml:space="preserve"> to find market value at the well</w:t>
                        </w:r>
                      </w:p>
                      <w:p w14:paraId="39FA27B2" w14:textId="77777777" w:rsidR="001F0BC4" w:rsidRPr="009523F7" w:rsidRDefault="001F0BC4">
                        <w:pPr>
                          <w:rPr>
                            <w:color w:val="FF0000"/>
                            <w:sz w:val="24"/>
                          </w:rPr>
                        </w:pPr>
                      </w:p>
                      <w:p w14:paraId="4CD1AC68" w14:textId="77777777" w:rsidR="001F0BC4" w:rsidRPr="009523F7" w:rsidRDefault="001F0BC4">
                        <w:pPr>
                          <w:rPr>
                            <w:color w:val="FF0000"/>
                            <w:sz w:val="24"/>
                          </w:rPr>
                        </w:pPr>
                      </w:p>
                      <w:p w14:paraId="22CFFC55" w14:textId="77777777" w:rsidR="001F0BC4" w:rsidRPr="009523F7" w:rsidRDefault="001F0BC4">
                        <w:pPr>
                          <w:rPr>
                            <w:color w:val="FF0000"/>
                            <w:sz w:val="24"/>
                          </w:rPr>
                        </w:pPr>
                      </w:p>
                      <w:p w14:paraId="20100799" w14:textId="77777777" w:rsidR="001F0BC4" w:rsidRPr="009523F7" w:rsidRDefault="001F0BC4">
                        <w:pPr>
                          <w:rPr>
                            <w:color w:val="FF0000"/>
                            <w:sz w:val="24"/>
                          </w:rPr>
                        </w:pPr>
                      </w:p>
                      <w:p w14:paraId="22002D55" w14:textId="77777777" w:rsidR="001F0BC4" w:rsidRPr="009523F7" w:rsidRDefault="001F0BC4">
                        <w:pPr>
                          <w:rPr>
                            <w:color w:val="FF0000"/>
                            <w:sz w:val="24"/>
                          </w:rPr>
                        </w:pPr>
                      </w:p>
                      <w:p w14:paraId="64690815" w14:textId="77777777" w:rsidR="001F0BC4" w:rsidRPr="009523F7" w:rsidRDefault="001F0BC4">
                        <w:pPr>
                          <w:rPr>
                            <w:color w:val="FF0000"/>
                            <w:sz w:val="24"/>
                          </w:rPr>
                        </w:pPr>
                        <w:r w:rsidRPr="009523F7">
                          <w:rPr>
                            <w:color w:val="FF0000"/>
                            <w:sz w:val="24"/>
                          </w:rPr>
                          <w:t>GROSS PRODUCTION</w:t>
                        </w:r>
                      </w:p>
                      <w:p w14:paraId="29589612" w14:textId="61E3D082" w:rsidR="001F0BC4" w:rsidRPr="009523F7" w:rsidRDefault="001F0BC4">
                        <w:pPr>
                          <w:rPr>
                            <w:color w:val="FF0000"/>
                            <w:sz w:val="24"/>
                          </w:rPr>
                        </w:pPr>
                        <w:r w:rsidRPr="009523F7">
                          <w:rPr>
                            <w:color w:val="FF0000"/>
                            <w:sz w:val="24"/>
                          </w:rPr>
                          <w:t xml:space="preserve">X PRICE </w:t>
                        </w:r>
                      </w:p>
                      <w:p w14:paraId="7BC2F117" w14:textId="77777777" w:rsidR="001F0BC4" w:rsidRPr="009523F7" w:rsidRDefault="001F0BC4">
                        <w:pPr>
                          <w:rPr>
                            <w:color w:val="FF0000"/>
                            <w:sz w:val="24"/>
                            <w:u w:val="single"/>
                          </w:rPr>
                        </w:pPr>
                        <w:r w:rsidRPr="009523F7">
                          <w:rPr>
                            <w:color w:val="FF0000"/>
                            <w:sz w:val="24"/>
                            <w:u w:val="single"/>
                          </w:rPr>
                          <w:t>X ROYALTY FRACTION</w:t>
                        </w:r>
                      </w:p>
                      <w:p w14:paraId="255C3FCB" w14:textId="00A7EA0F" w:rsidR="001F0BC4" w:rsidRPr="009523F7" w:rsidRDefault="001F0BC4">
                        <w:pPr>
                          <w:rPr>
                            <w:color w:val="FF0000"/>
                            <w:sz w:val="24"/>
                          </w:rPr>
                        </w:pPr>
                        <w:r w:rsidRPr="009523F7">
                          <w:rPr>
                            <w:color w:val="FF0000"/>
                            <w:sz w:val="24"/>
                          </w:rPr>
                          <w:t xml:space="preserve"> = The Amount</w:t>
                        </w:r>
                      </w:p>
                    </w:txbxContent>
                  </v:textbox>
                </v:shape>
                <w10:wrap type="square"/>
              </v:group>
            </w:pict>
          </mc:Fallback>
        </mc:AlternateContent>
      </w:r>
    </w:p>
    <w:p w14:paraId="306D13A5" w14:textId="12DEB1B3" w:rsidR="00FE40E8" w:rsidRDefault="006754B4" w:rsidP="00FE40E8">
      <w:pPr>
        <w:pStyle w:val="Heading1"/>
      </w:pPr>
      <w:bookmarkStart w:id="58" w:name="_Toc221802122"/>
      <w:r>
        <w:t>p167</w:t>
      </w:r>
      <w:r w:rsidR="00E23205">
        <w:t xml:space="preserve"> Royalty Clause</w:t>
      </w:r>
      <w:bookmarkEnd w:id="58"/>
    </w:p>
    <w:p w14:paraId="63976BDE" w14:textId="77777777" w:rsidR="00FE40E8" w:rsidRDefault="00FE40E8" w:rsidP="00FE40E8">
      <w:pPr>
        <w:pStyle w:val="hea"/>
        <w:numPr>
          <w:ilvl w:val="0"/>
          <w:numId w:val="0"/>
        </w:numPr>
        <w:ind w:left="144" w:hanging="144"/>
      </w:pPr>
    </w:p>
    <w:p w14:paraId="2D91EE01" w14:textId="77777777" w:rsidR="00E23205" w:rsidRDefault="00E23205" w:rsidP="00E23205">
      <w:pPr>
        <w:pStyle w:val="hea"/>
      </w:pPr>
      <w:r>
        <w:t>3. The royalties to be paid Lessor are:</w:t>
      </w:r>
    </w:p>
    <w:p w14:paraId="52646FC2" w14:textId="77777777" w:rsidR="00E23205" w:rsidRDefault="00E23205" w:rsidP="00E23205">
      <w:pPr>
        <w:pStyle w:val="hea"/>
      </w:pPr>
      <w:r>
        <w:t>(a) On oil and other liquid hydrocarbons, 25 %of that produced and saved from land,</w:t>
      </w:r>
    </w:p>
    <w:p w14:paraId="722045AF" w14:textId="77777777" w:rsidR="00E23205" w:rsidRDefault="00E23205" w:rsidP="00E23205">
      <w:pPr>
        <w:pStyle w:val="hea"/>
      </w:pPr>
      <w:r>
        <w:t>the same to be delivered at the wells or to the credit of Lessor, free of all costs of production</w:t>
      </w:r>
    </w:p>
    <w:p w14:paraId="5B1E2D1B" w14:textId="77777777" w:rsidR="00E23205" w:rsidRDefault="00E23205" w:rsidP="00E23205">
      <w:pPr>
        <w:pStyle w:val="hea"/>
      </w:pPr>
      <w:r>
        <w:t>or delivery, into the pipeline to which the wells may be connected; provided, however, that</w:t>
      </w:r>
    </w:p>
    <w:p w14:paraId="2FB53941" w14:textId="77777777" w:rsidR="00E23205" w:rsidRDefault="00E23205" w:rsidP="00E23205">
      <w:pPr>
        <w:pStyle w:val="hea"/>
      </w:pPr>
      <w:r>
        <w:t>unless otherwise directed by Lessor, Lessee shall from time to time purchase any royalty oil</w:t>
      </w:r>
    </w:p>
    <w:p w14:paraId="56624149" w14:textId="77777777" w:rsidR="00E23205" w:rsidRDefault="00E23205" w:rsidP="00E23205">
      <w:pPr>
        <w:pStyle w:val="hea"/>
      </w:pPr>
      <w:r>
        <w:t>or other liquid hydrocarbons in Lessee's possession, paying the market price therefore</w:t>
      </w:r>
    </w:p>
    <w:p w14:paraId="126F8316" w14:textId="77777777" w:rsidR="00E23205" w:rsidRDefault="00E23205" w:rsidP="00E23205">
      <w:pPr>
        <w:pStyle w:val="hea"/>
      </w:pPr>
      <w:r>
        <w:t>prevailing on the date same is produced and mn to the pipeline or storage tank therefore.</w:t>
      </w:r>
    </w:p>
    <w:p w14:paraId="5B04963E" w14:textId="77777777" w:rsidR="00E23205" w:rsidRDefault="00E23205" w:rsidP="00E23205">
      <w:pPr>
        <w:pStyle w:val="hea"/>
      </w:pPr>
      <w:r>
        <w:t>In no event shall Lessee purchase such royalty oil or liquid hydrocarbons for a price less than</w:t>
      </w:r>
    </w:p>
    <w:p w14:paraId="5A04ABA7" w14:textId="77777777" w:rsidR="00E23205" w:rsidRDefault="00E23205" w:rsidP="00E23205">
      <w:pPr>
        <w:pStyle w:val="hea"/>
      </w:pPr>
      <w:r>
        <w:t>the total value of the consideration received by Lessee, or by any company or other entity</w:t>
      </w:r>
    </w:p>
    <w:p w14:paraId="003A0B6D" w14:textId="77777777" w:rsidR="00E23205" w:rsidRDefault="00E23205" w:rsidP="00E23205">
      <w:pPr>
        <w:pStyle w:val="hea"/>
      </w:pPr>
      <w:r>
        <w:t>with which Lessee is affiliated by stock ownership or otherwise, from any sale or other</w:t>
      </w:r>
    </w:p>
    <w:p w14:paraId="4DD4FB56" w14:textId="77777777" w:rsidR="00E23205" w:rsidRDefault="00E23205" w:rsidP="00E23205">
      <w:pPr>
        <w:pStyle w:val="hea"/>
      </w:pPr>
      <w:r>
        <w:t>disposition of such hydrocarbons.</w:t>
      </w:r>
    </w:p>
    <w:p w14:paraId="6361EB80" w14:textId="230F871B" w:rsidR="00381F53" w:rsidRDefault="009523F7" w:rsidP="00E23205">
      <w:pPr>
        <w:pStyle w:val="hea"/>
      </w:pPr>
      <w:r>
        <w:rPr>
          <w:noProof/>
        </w:rPr>
        <mc:AlternateContent>
          <mc:Choice Requires="wps">
            <w:drawing>
              <wp:anchor distT="0" distB="0" distL="114300" distR="114300" simplePos="0" relativeHeight="251752448" behindDoc="0" locked="0" layoutInCell="1" allowOverlap="1" wp14:anchorId="276089DA" wp14:editId="423CF4C9">
                <wp:simplePos x="0" y="0"/>
                <wp:positionH relativeFrom="column">
                  <wp:posOffset>4661535</wp:posOffset>
                </wp:positionH>
                <wp:positionV relativeFrom="paragraph">
                  <wp:posOffset>128270</wp:posOffset>
                </wp:positionV>
                <wp:extent cx="2209800" cy="335280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2209800" cy="3352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2A787F" w14:textId="77777777" w:rsidR="001F0BC4" w:rsidRPr="009523F7" w:rsidRDefault="001F0BC4" w:rsidP="009523F7">
                            <w:pPr>
                              <w:rPr>
                                <w:b/>
                                <w:color w:val="FF0000"/>
                                <w:sz w:val="24"/>
                              </w:rPr>
                            </w:pPr>
                            <w:r w:rsidRPr="009523F7">
                              <w:rPr>
                                <w:b/>
                                <w:color w:val="FF0000"/>
                                <w:sz w:val="24"/>
                              </w:rPr>
                              <w:t>Jones’ Royalty Clause</w:t>
                            </w:r>
                          </w:p>
                          <w:p w14:paraId="1C11BE03" w14:textId="77777777" w:rsidR="001F0BC4" w:rsidRDefault="001F0BC4" w:rsidP="009523F7">
                            <w:pPr>
                              <w:rPr>
                                <w:color w:val="FF0000"/>
                                <w:sz w:val="24"/>
                              </w:rPr>
                            </w:pPr>
                          </w:p>
                          <w:p w14:paraId="443D188A" w14:textId="4A28ACAC" w:rsidR="001F0BC4" w:rsidRDefault="001F0BC4" w:rsidP="009523F7">
                            <w:pPr>
                              <w:rPr>
                                <w:color w:val="FF0000"/>
                                <w:sz w:val="24"/>
                              </w:rPr>
                            </w:pPr>
                            <w:r>
                              <w:rPr>
                                <w:color w:val="FF0000"/>
                                <w:sz w:val="24"/>
                              </w:rPr>
                              <w:t>Used the price published, so that Market value is clear.</w:t>
                            </w:r>
                          </w:p>
                          <w:p w14:paraId="282D9A2A" w14:textId="77777777" w:rsidR="001F0BC4" w:rsidRDefault="001F0BC4" w:rsidP="009523F7">
                            <w:pPr>
                              <w:rPr>
                                <w:color w:val="FF0000"/>
                                <w:sz w:val="24"/>
                              </w:rPr>
                            </w:pPr>
                          </w:p>
                          <w:p w14:paraId="0D07701B" w14:textId="04359F28" w:rsidR="001F0BC4" w:rsidRDefault="001F0BC4" w:rsidP="009523F7">
                            <w:pPr>
                              <w:rPr>
                                <w:color w:val="FF0000"/>
                                <w:sz w:val="24"/>
                              </w:rPr>
                            </w:pPr>
                            <w:r>
                              <w:rPr>
                                <w:color w:val="FF0000"/>
                                <w:sz w:val="24"/>
                              </w:rPr>
                              <w:t>Starts out at 97% then subtracts in negotiations if needed</w:t>
                            </w:r>
                          </w:p>
                          <w:p w14:paraId="348F9AE2" w14:textId="77777777" w:rsidR="001F0BC4" w:rsidRDefault="001F0BC4" w:rsidP="009523F7">
                            <w:pPr>
                              <w:rPr>
                                <w:color w:val="FF0000"/>
                                <w:sz w:val="24"/>
                              </w:rPr>
                            </w:pPr>
                          </w:p>
                          <w:p w14:paraId="182766D9" w14:textId="1A773840" w:rsidR="001F0BC4" w:rsidRPr="009523F7" w:rsidRDefault="001F0BC4" w:rsidP="009523F7">
                            <w:pPr>
                              <w:rPr>
                                <w:color w:val="FF0000"/>
                                <w:sz w:val="24"/>
                              </w:rPr>
                            </w:pPr>
                            <w:r>
                              <w:rPr>
                                <w:color w:val="FF0000"/>
                                <w:sz w:val="24"/>
                              </w:rPr>
                              <w:t>Would quote .10 then increase in negotiations as needed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3" o:spid="_x0000_s1061" type="#_x0000_t202" style="position:absolute;left:0;text-align:left;margin-left:367.05pt;margin-top:10.1pt;width:174pt;height:264pt;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" filled="f" stroked="f">
                <v:textbox>
                  <w:txbxContent>
                    <w:p w14:paraId="2F2A787F" w14:textId="77777777" w:rsidR="00533DEB" w:rsidRPr="009523F7" w:rsidRDefault="00533DEB" w:rsidP="009523F7">
                      <w:pPr>
                        <w:rPr>
                          <w:b/>
                          <w:color w:val="FF0000"/>
                          <w:sz w:val="24"/>
                        </w:rPr>
                      </w:pPr>
                      <w:r w:rsidRPr="009523F7">
                        <w:rPr>
                          <w:b/>
                          <w:color w:val="FF0000"/>
                          <w:sz w:val="24"/>
                        </w:rPr>
                        <w:t>Jones’ Royalty Clause</w:t>
                      </w:r>
                    </w:p>
                    <w:p w14:paraId="1C11BE03" w14:textId="77777777" w:rsidR="00533DEB" w:rsidRDefault="00533DEB" w:rsidP="009523F7">
                      <w:pPr>
                        <w:rPr>
                          <w:color w:val="FF0000"/>
                          <w:sz w:val="24"/>
                        </w:rPr>
                      </w:pPr>
                    </w:p>
                    <w:p w14:paraId="443D188A" w14:textId="4A28ACAC" w:rsidR="00533DEB" w:rsidRDefault="00533DEB" w:rsidP="009523F7">
                      <w:pPr>
                        <w:rPr>
                          <w:color w:val="FF0000"/>
                          <w:sz w:val="24"/>
                        </w:rPr>
                      </w:pPr>
                      <w:r>
                        <w:rPr>
                          <w:color w:val="FF0000"/>
                          <w:sz w:val="24"/>
                        </w:rPr>
                        <w:t>Used the price published, so that Market value is clear.</w:t>
                      </w:r>
                    </w:p>
                    <w:p w14:paraId="282D9A2A" w14:textId="77777777" w:rsidR="00533DEB" w:rsidRDefault="00533DEB" w:rsidP="009523F7">
                      <w:pPr>
                        <w:rPr>
                          <w:color w:val="FF0000"/>
                          <w:sz w:val="24"/>
                        </w:rPr>
                      </w:pPr>
                    </w:p>
                    <w:p w14:paraId="0D07701B" w14:textId="04359F28" w:rsidR="00533DEB" w:rsidRDefault="00533DEB" w:rsidP="009523F7">
                      <w:pPr>
                        <w:rPr>
                          <w:color w:val="FF0000"/>
                          <w:sz w:val="24"/>
                        </w:rPr>
                      </w:pPr>
                      <w:r>
                        <w:rPr>
                          <w:color w:val="FF0000"/>
                          <w:sz w:val="24"/>
                        </w:rPr>
                        <w:t>Starts out at 97% then subtracts in negotiations if needed</w:t>
                      </w:r>
                    </w:p>
                    <w:p w14:paraId="348F9AE2" w14:textId="77777777" w:rsidR="00533DEB" w:rsidRDefault="00533DEB" w:rsidP="009523F7">
                      <w:pPr>
                        <w:rPr>
                          <w:color w:val="FF0000"/>
                          <w:sz w:val="24"/>
                        </w:rPr>
                      </w:pPr>
                    </w:p>
                    <w:p w14:paraId="182766D9" w14:textId="1A773840" w:rsidR="00533DEB" w:rsidRPr="009523F7" w:rsidRDefault="00533DEB" w:rsidP="009523F7">
                      <w:pPr>
                        <w:rPr>
                          <w:color w:val="FF0000"/>
                          <w:sz w:val="24"/>
                        </w:rPr>
                      </w:pPr>
                      <w:r>
                        <w:rPr>
                          <w:color w:val="FF0000"/>
                          <w:sz w:val="24"/>
                        </w:rPr>
                        <w:t>Would quote .10 then increase in negotiations as needed</w:t>
                      </w:r>
                    </w:p>
                  </w:txbxContent>
                </v:textbox>
              </v:shape>
            </w:pict>
          </mc:Fallback>
        </mc:AlternateContent>
      </w:r>
    </w:p>
    <w:p w14:paraId="7EBAE88F" w14:textId="407B9C86" w:rsidR="00E23205" w:rsidRPr="009523F7" w:rsidRDefault="00E23205" w:rsidP="00E23205">
      <w:pPr>
        <w:pStyle w:val="hea"/>
        <w:rPr>
          <w:b/>
        </w:rPr>
      </w:pPr>
      <w:r>
        <w:t>(</w:t>
      </w:r>
      <w:r w:rsidRPr="009523F7">
        <w:rPr>
          <w:b/>
        </w:rPr>
        <w:t>b) On gas, including casing</w:t>
      </w:r>
      <w:r w:rsidR="00381F53" w:rsidRPr="009523F7">
        <w:rPr>
          <w:b/>
        </w:rPr>
        <w:t xml:space="preserve">, </w:t>
      </w:r>
      <w:r w:rsidRPr="009523F7">
        <w:rPr>
          <w:b/>
        </w:rPr>
        <w:t>head gas, residue gas, or other gaseous substances,</w:t>
      </w:r>
    </w:p>
    <w:p w14:paraId="6378A7C3" w14:textId="77777777" w:rsidR="00E23205" w:rsidRPr="009523F7" w:rsidRDefault="00E23205" w:rsidP="00E23205">
      <w:pPr>
        <w:pStyle w:val="hea"/>
        <w:rPr>
          <w:b/>
        </w:rPr>
      </w:pPr>
      <w:r w:rsidRPr="009523F7">
        <w:rPr>
          <w:b/>
        </w:rPr>
        <w:t>produced from the land and sold, or used off the premises (other than gas processed at a</w:t>
      </w:r>
    </w:p>
    <w:p w14:paraId="26C8E0BF" w14:textId="77777777" w:rsidR="00E23205" w:rsidRPr="009523F7" w:rsidRDefault="00E23205" w:rsidP="00E23205">
      <w:pPr>
        <w:pStyle w:val="hea"/>
        <w:rPr>
          <w:b/>
        </w:rPr>
      </w:pPr>
      <w:r w:rsidRPr="009523F7">
        <w:rPr>
          <w:b/>
        </w:rPr>
        <w:t xml:space="preserve">plant as described in~ 3(d) hereof), 25 °/o (0.25 of 8/Sths) of </w:t>
      </w:r>
      <w:r w:rsidRPr="009523F7">
        <w:rPr>
          <w:b/>
          <w:color w:val="FF0000"/>
        </w:rPr>
        <w:t>95°/o</w:t>
      </w:r>
      <w:r w:rsidRPr="009523F7">
        <w:rPr>
          <w:b/>
        </w:rPr>
        <w:t xml:space="preserve"> of the Houston Ship</w:t>
      </w:r>
    </w:p>
    <w:p w14:paraId="0362D15D" w14:textId="77777777" w:rsidR="00E23205" w:rsidRPr="009523F7" w:rsidRDefault="00E23205" w:rsidP="00E23205">
      <w:pPr>
        <w:pStyle w:val="hea"/>
        <w:rPr>
          <w:b/>
        </w:rPr>
      </w:pPr>
      <w:r w:rsidRPr="009523F7">
        <w:rPr>
          <w:b/>
        </w:rPr>
        <w:t>Channel price, first of the month, large packages as reported in Inside FERC or</w:t>
      </w:r>
    </w:p>
    <w:p w14:paraId="01068553" w14:textId="77777777" w:rsidR="00E23205" w:rsidRDefault="00E23205" w:rsidP="00E23205">
      <w:pPr>
        <w:pStyle w:val="hea"/>
      </w:pPr>
      <w:r w:rsidRPr="009523F7">
        <w:rPr>
          <w:b/>
        </w:rPr>
        <w:t xml:space="preserve">successor publication for each month less </w:t>
      </w:r>
      <w:r w:rsidRPr="009523F7">
        <w:rPr>
          <w:b/>
          <w:color w:val="FF0000"/>
        </w:rPr>
        <w:t>$0.15</w:t>
      </w:r>
      <w:r w:rsidRPr="009523F7">
        <w:rPr>
          <w:b/>
        </w:rPr>
        <w:t xml:space="preserve"> per MMBtu </w:t>
      </w:r>
      <w:r>
        <w:t>for each month in which</w:t>
      </w:r>
    </w:p>
    <w:p w14:paraId="72357EE4" w14:textId="77777777" w:rsidR="00E23205" w:rsidRDefault="00E23205" w:rsidP="00E23205">
      <w:pPr>
        <w:pStyle w:val="hea"/>
      </w:pPr>
      <w:r>
        <w:t>gas is produced or sold, i.e. 0.95 X HSC- $0.15 = royalty price X 0.25 = royalty amount for</w:t>
      </w:r>
    </w:p>
    <w:p w14:paraId="0951E473" w14:textId="7917327C" w:rsidR="00E23205" w:rsidRDefault="00E23205" w:rsidP="00E23205">
      <w:pPr>
        <w:pStyle w:val="hea"/>
      </w:pPr>
      <w:r>
        <w:t>each month in which gas</w:t>
      </w:r>
      <w:r w:rsidR="00381F53">
        <w:t xml:space="preserve"> is produced or sold. It is furth</w:t>
      </w:r>
      <w:r>
        <w:t>er agreed that if Inside PERC or</w:t>
      </w:r>
    </w:p>
    <w:p w14:paraId="25B5B2EC" w14:textId="46681C39" w:rsidR="00E23205" w:rsidRDefault="00E23205" w:rsidP="00E23205">
      <w:pPr>
        <w:pStyle w:val="hea"/>
      </w:pPr>
      <w:r>
        <w:t>successor publication cease publishing gas prices for Houston Ship Channel delivery, then</w:t>
      </w:r>
    </w:p>
    <w:p w14:paraId="469DC27A" w14:textId="77777777" w:rsidR="00E23205" w:rsidRDefault="00E23205" w:rsidP="00E23205">
      <w:pPr>
        <w:pStyle w:val="hea"/>
      </w:pPr>
      <w:r>
        <w:t>in that event Lessor and Lessee shall commence binding arbitration to select a new price</w:t>
      </w:r>
    </w:p>
    <w:p w14:paraId="2D3AABBF" w14:textId="0C234786" w:rsidR="00E23205" w:rsidRDefault="00E23205" w:rsidP="00E23205">
      <w:pPr>
        <w:pStyle w:val="hea"/>
      </w:pPr>
      <w:r>
        <w:t>ind</w:t>
      </w:r>
      <w:r w:rsidR="00381F53">
        <w:t>ice or method or manner to determ</w:t>
      </w:r>
      <w:r>
        <w:t>ine price before one arbitrator in McAllen, Texas</w:t>
      </w:r>
    </w:p>
    <w:p w14:paraId="3EDB87AB" w14:textId="77777777" w:rsidR="00E23205" w:rsidRDefault="00E23205" w:rsidP="00E23205">
      <w:pPr>
        <w:pStyle w:val="hea"/>
      </w:pPr>
      <w:r>
        <w:t>within fourteen ( 14) days of the cessation of such publication or at such other time as the</w:t>
      </w:r>
    </w:p>
    <w:p w14:paraId="06F07754" w14:textId="77777777" w:rsidR="00E23205" w:rsidRDefault="00E23205" w:rsidP="00E23205">
      <w:pPr>
        <w:pStyle w:val="hea"/>
      </w:pPr>
      <w:r>
        <w:t>parties agree. The arbitration shall be in accordance with the American Arbitration</w:t>
      </w:r>
    </w:p>
    <w:p w14:paraId="521E7A93" w14:textId="77777777" w:rsidR="00E23205" w:rsidRDefault="00E23205" w:rsidP="00E23205">
      <w:pPr>
        <w:pStyle w:val="hea"/>
      </w:pPr>
      <w:r>
        <w:t>Association Commercial Rules including the selection of an arbitrator. The costs of</w:t>
      </w:r>
    </w:p>
    <w:p w14:paraId="765147EB" w14:textId="77777777" w:rsidR="00E23205" w:rsidRDefault="00E23205" w:rsidP="00E23205">
      <w:pPr>
        <w:pStyle w:val="hea"/>
      </w:pPr>
      <w:r>
        <w:t>arbitration shall be bome in a ratio of Lessee 75% and Lessor 25%. During the arbitration</w:t>
      </w:r>
    </w:p>
    <w:p w14:paraId="2740FF81" w14:textId="77777777" w:rsidR="00E23205" w:rsidRDefault="00E23205" w:rsidP="00E23205">
      <w:pPr>
        <w:pStyle w:val="hea"/>
      </w:pPr>
      <w:r>
        <w:t>process, Lessor and Lessee agree to use the last published price for HSC. The arbitration</w:t>
      </w:r>
    </w:p>
    <w:p w14:paraId="0396B888" w14:textId="77777777" w:rsidR="00E23205" w:rsidRDefault="00E23205" w:rsidP="00E23205">
      <w:pPr>
        <w:pStyle w:val="hea"/>
      </w:pPr>
      <w:r>
        <w:t>anticipated by this paragraph must be completed within ninety (90) days.</w:t>
      </w:r>
    </w:p>
    <w:p w14:paraId="3E9487DC" w14:textId="77777777" w:rsidR="00381F53" w:rsidRDefault="00381F53" w:rsidP="00E23205">
      <w:pPr>
        <w:pStyle w:val="hea"/>
      </w:pPr>
    </w:p>
    <w:p w14:paraId="4831E384" w14:textId="77777777" w:rsidR="00E23205" w:rsidRDefault="00E23205" w:rsidP="00E23205">
      <w:pPr>
        <w:pStyle w:val="hea"/>
      </w:pPr>
      <w:r>
        <w:t>(c) If the gas from any well situated on this lease should be sufficiently impregnated</w:t>
      </w:r>
    </w:p>
    <w:p w14:paraId="3CF21BF1" w14:textId="77777777" w:rsidR="00E23205" w:rsidRDefault="00E23205" w:rsidP="00E23205">
      <w:pPr>
        <w:pStyle w:val="hea"/>
      </w:pPr>
      <w:r>
        <w:t>with gasoline, condensate or other liquid hydrocarbons in suspension that paying quantities</w:t>
      </w:r>
    </w:p>
    <w:p w14:paraId="2F26AFFD" w14:textId="77777777" w:rsidR="00E23205" w:rsidRDefault="00E23205" w:rsidP="00E23205">
      <w:pPr>
        <w:pStyle w:val="hea"/>
      </w:pPr>
      <w:r>
        <w:t>of such gasoline, condensate or other product can be separated from said gas and liquefied</w:t>
      </w:r>
    </w:p>
    <w:p w14:paraId="7A3A42AA" w14:textId="77777777" w:rsidR="00E23205" w:rsidRDefault="00E23205" w:rsidP="00E23205">
      <w:pPr>
        <w:pStyle w:val="hea"/>
      </w:pPr>
      <w:r>
        <w:t>as a practical lease operation by the installation by Lessee of traps, separators or other</w:t>
      </w:r>
    </w:p>
    <w:p w14:paraId="281C7815" w14:textId="1DB9539E" w:rsidR="00E23205" w:rsidRDefault="00E23205" w:rsidP="00E23205">
      <w:pPr>
        <w:pStyle w:val="hea"/>
      </w:pPr>
      <w:r>
        <w:t xml:space="preserve">devices ordinarily </w:t>
      </w:r>
      <w:r w:rsidR="00381F53">
        <w:t>used in the industry for such pur</w:t>
      </w:r>
      <w:r>
        <w:t>pose on the lease, then Lessee agrees and</w:t>
      </w:r>
    </w:p>
    <w:p w14:paraId="67378F13" w14:textId="77777777" w:rsidR="00E23205" w:rsidRDefault="00E23205" w:rsidP="00E23205">
      <w:pPr>
        <w:pStyle w:val="hea"/>
      </w:pPr>
      <w:r>
        <w:t>shall be obligated to install upon the lease such device or devices to the end that so much of</w:t>
      </w:r>
    </w:p>
    <w:p w14:paraId="5978B6C0" w14:textId="77777777" w:rsidR="00E23205" w:rsidRDefault="00E23205" w:rsidP="00E23205">
      <w:pPr>
        <w:pStyle w:val="hea"/>
      </w:pPr>
      <w:r>
        <w:t>said gasoline, condensate or other products as can be separated through such devices before</w:t>
      </w:r>
    </w:p>
    <w:p w14:paraId="0707BE58" w14:textId="77777777" w:rsidR="00E23205" w:rsidRDefault="00E23205" w:rsidP="00E23205">
      <w:pPr>
        <w:pStyle w:val="hea"/>
      </w:pPr>
      <w:r>
        <w:t>marketing be recovered and Lessor shall receive its royalty as specified in~ 3(a) of the</w:t>
      </w:r>
    </w:p>
    <w:p w14:paraId="4F1DDA3C" w14:textId="77777777" w:rsidR="00E23205" w:rsidRDefault="00E23205" w:rsidP="00E23205">
      <w:pPr>
        <w:pStyle w:val="hea"/>
      </w:pPr>
      <w:r>
        <w:t>gasoline, condensate or other liquefied products recovered on the lease in such manner,</w:t>
      </w:r>
    </w:p>
    <w:p w14:paraId="7DE20993" w14:textId="3BF62533" w:rsidR="00E23205" w:rsidRDefault="00E23205" w:rsidP="00381F53">
      <w:pPr>
        <w:pStyle w:val="hea"/>
      </w:pPr>
      <w:r>
        <w:t>together with a royalty on separ</w:t>
      </w:r>
      <w:r w:rsidR="00381F53">
        <w:t>ated gas in the amount and determ</w:t>
      </w:r>
      <w:r>
        <w:t>ined as provided in~ 3 (b)</w:t>
      </w:r>
    </w:p>
    <w:p w14:paraId="639641AA" w14:textId="77777777" w:rsidR="00E23205" w:rsidRDefault="00E23205" w:rsidP="00E23205">
      <w:pPr>
        <w:pStyle w:val="hea"/>
      </w:pPr>
      <w:r>
        <w:t>or 3( d) hereof, as applicable.</w:t>
      </w:r>
    </w:p>
    <w:p w14:paraId="6CFDE5B3" w14:textId="77777777" w:rsidR="00381F53" w:rsidRDefault="00381F53" w:rsidP="00E23205">
      <w:pPr>
        <w:pStyle w:val="hea"/>
      </w:pPr>
    </w:p>
    <w:p w14:paraId="1661FAF1" w14:textId="6926E6F2" w:rsidR="00E23205" w:rsidRDefault="00E23205" w:rsidP="00E23205">
      <w:pPr>
        <w:pStyle w:val="hea"/>
      </w:pPr>
      <w:r>
        <w:t>(d) If gas or casing</w:t>
      </w:r>
      <w:r w:rsidR="00381F53">
        <w:t xml:space="preserve">, </w:t>
      </w:r>
      <w:r>
        <w:t>head gas or separated gas resulting from field separation produced</w:t>
      </w:r>
    </w:p>
    <w:p w14:paraId="47E49D68" w14:textId="77777777" w:rsidR="00E23205" w:rsidRDefault="00E23205" w:rsidP="00E23205">
      <w:pPr>
        <w:pStyle w:val="hea"/>
      </w:pPr>
      <w:r>
        <w:t>from the land subject to this lease is processed by or for the account of lessee (or any</w:t>
      </w:r>
    </w:p>
    <w:p w14:paraId="28777EEA" w14:textId="77777777" w:rsidR="00E23205" w:rsidRDefault="00E23205" w:rsidP="00E23205">
      <w:pPr>
        <w:pStyle w:val="hea"/>
      </w:pPr>
      <w:r>
        <w:t>company or other entity with which lessee is affiliated by stock ownership or otherwise) for</w:t>
      </w:r>
    </w:p>
    <w:p w14:paraId="0B4CB293" w14:textId="77777777" w:rsidR="00E23205" w:rsidRDefault="00E23205" w:rsidP="00E23205">
      <w:pPr>
        <w:pStyle w:val="hea"/>
      </w:pPr>
      <w:r>
        <w:t>the recovery of liquid hydrocarbons therefrom in a gas processing, absorption, striping or</w:t>
      </w:r>
    </w:p>
    <w:p w14:paraId="186B6388" w14:textId="77777777" w:rsidR="00E23205" w:rsidRDefault="00E23205" w:rsidP="00E23205">
      <w:pPr>
        <w:pStyle w:val="hea"/>
      </w:pPr>
      <w:r>
        <w:t>similar plant, then in lieu of royalties provided in ~ 3(b ), a royalty of 25% of the market</w:t>
      </w:r>
    </w:p>
    <w:p w14:paraId="6AD61FBC" w14:textId="77777777" w:rsidR="00E23205" w:rsidRDefault="00E23205" w:rsidP="00E23205">
      <w:pPr>
        <w:pStyle w:val="hea"/>
      </w:pPr>
      <w:r>
        <w:t>value at the plant tailgate of all liquid hydrocarbons recovered and saved in such plant and</w:t>
      </w:r>
    </w:p>
    <w:p w14:paraId="338C6C81" w14:textId="77777777" w:rsidR="00E23205" w:rsidRDefault="00E23205" w:rsidP="00E23205">
      <w:pPr>
        <w:pStyle w:val="hea"/>
      </w:pPr>
      <w:r>
        <w:t>attributable to gas produced from the land, less 25% of the reasonable direct costs</w:t>
      </w:r>
    </w:p>
    <w:p w14:paraId="2D2B586C" w14:textId="77777777" w:rsidR="00E23205" w:rsidRDefault="00E23205" w:rsidP="00E23205">
      <w:pPr>
        <w:pStyle w:val="hea"/>
      </w:pPr>
      <w:r>
        <w:t>(excluding amortization and depreciation on pipeline and plant investment and direct</w:t>
      </w:r>
    </w:p>
    <w:p w14:paraId="72EBEC9D" w14:textId="77777777" w:rsidR="00E23205" w:rsidRDefault="00E23205" w:rsidP="00E23205">
      <w:pPr>
        <w:pStyle w:val="hea"/>
      </w:pPr>
      <w:r>
        <w:t>overhead associated therewith) of processing such gas in the plant for the recovery of such</w:t>
      </w:r>
    </w:p>
    <w:p w14:paraId="5FE14AE1" w14:textId="77777777" w:rsidR="00E23205" w:rsidRDefault="00E23205" w:rsidP="00E23205">
      <w:pPr>
        <w:pStyle w:val="hea"/>
      </w:pPr>
      <w:r>
        <w:t>liquid hydrocarbons, plus a royalty on residue gas resulting from such plant operation</w:t>
      </w:r>
    </w:p>
    <w:p w14:paraId="61027FB7" w14:textId="77777777" w:rsidR="00E23205" w:rsidRDefault="00E23205" w:rsidP="00E23205">
      <w:pPr>
        <w:pStyle w:val="hea"/>
      </w:pPr>
      <w:r>
        <w:t>attributable to gas produced from the land subject to this lease in the amount and detem1ined</w:t>
      </w:r>
    </w:p>
    <w:p w14:paraId="37EA717D" w14:textId="77777777" w:rsidR="00E23205" w:rsidRDefault="00E23205" w:rsidP="00E23205">
      <w:pPr>
        <w:pStyle w:val="hea"/>
      </w:pPr>
      <w:r>
        <w:t>as provided in~ 3(b) hereof.</w:t>
      </w:r>
    </w:p>
    <w:p w14:paraId="48ED6FBB" w14:textId="77777777" w:rsidR="00381F53" w:rsidRDefault="00381F53" w:rsidP="00E23205">
      <w:pPr>
        <w:pStyle w:val="hea"/>
      </w:pPr>
    </w:p>
    <w:p w14:paraId="3810925D" w14:textId="77777777" w:rsidR="00E23205" w:rsidRDefault="00E23205" w:rsidP="00E23205">
      <w:pPr>
        <w:pStyle w:val="hea"/>
      </w:pPr>
      <w:r>
        <w:t>(e) Any monies received by Lessee, or by any company or other entity with which</w:t>
      </w:r>
    </w:p>
    <w:p w14:paraId="6ECBDE56" w14:textId="77777777" w:rsidR="00E23205" w:rsidRDefault="00E23205" w:rsidP="00E23205">
      <w:pPr>
        <w:pStyle w:val="hea"/>
      </w:pPr>
      <w:r>
        <w:t>Lessee is affiliated by stock ownership or otherwise, under or with respect to any agreement</w:t>
      </w:r>
    </w:p>
    <w:p w14:paraId="1E1D804E" w14:textId="77777777" w:rsidR="00E23205" w:rsidRDefault="00E23205" w:rsidP="00E23205">
      <w:pPr>
        <w:pStyle w:val="hea"/>
      </w:pPr>
      <w:r>
        <w:t>for the sale, use, or other disposition of oil or gas production from or attributable to the</w:t>
      </w:r>
    </w:p>
    <w:p w14:paraId="6CCFFBF0" w14:textId="77777777" w:rsidR="00E23205" w:rsidRDefault="00E23205" w:rsidP="00E23205">
      <w:pPr>
        <w:pStyle w:val="hea"/>
      </w:pPr>
      <w:r>
        <w:t>premises in the nature of (i) a prepayment for deliveries of such production to be made at a</w:t>
      </w:r>
    </w:p>
    <w:p w14:paraId="02010A98" w14:textId="77777777" w:rsidR="00E23205" w:rsidRDefault="00E23205" w:rsidP="00E23205">
      <w:pPr>
        <w:pStyle w:val="hea"/>
      </w:pPr>
      <w:r>
        <w:t>future date (or for deliveries of such production which the purchaser thereof may request at</w:t>
      </w:r>
    </w:p>
    <w:p w14:paraId="7D002BFA" w14:textId="77777777" w:rsidR="00E23205" w:rsidRDefault="00E23205" w:rsidP="00E23205">
      <w:pPr>
        <w:pStyle w:val="hea"/>
      </w:pPr>
      <w:r>
        <w:t>a future date), including, without limitation, any "advance payments" or "take-or-pay</w:t>
      </w:r>
    </w:p>
    <w:p w14:paraId="0AA40FF6" w14:textId="77777777" w:rsidR="00E23205" w:rsidRDefault="00E23205" w:rsidP="00E23205">
      <w:pPr>
        <w:pStyle w:val="hea"/>
      </w:pPr>
      <w:r>
        <w:t>payments," (ii) a payment to modify the gas price or any other terms of a contract, or to</w:t>
      </w:r>
    </w:p>
    <w:p w14:paraId="5304F767" w14:textId="4E671805" w:rsidR="00E23205" w:rsidRDefault="00381F53" w:rsidP="00E23205">
      <w:pPr>
        <w:pStyle w:val="hea"/>
      </w:pPr>
      <w:r>
        <w:t>term</w:t>
      </w:r>
      <w:r w:rsidR="00E23205">
        <w:t>inate or resci</w:t>
      </w:r>
      <w:r>
        <w:t>nd such contract or delay perform</w:t>
      </w:r>
      <w:r w:rsidR="00E23205">
        <w:t>ance thereunder, and (iii) any and all</w:t>
      </w:r>
    </w:p>
    <w:p w14:paraId="00941C9D" w14:textId="77777777" w:rsidR="00E23205" w:rsidRDefault="00E23205" w:rsidP="00E23205">
      <w:pPr>
        <w:pStyle w:val="hea"/>
      </w:pPr>
      <w:r>
        <w:t>other sums or other consideration paid or to be paid to compromise claims in respect of such</w:t>
      </w:r>
    </w:p>
    <w:p w14:paraId="4D1A5F9E" w14:textId="77777777" w:rsidR="00E23205" w:rsidRDefault="00E23205" w:rsidP="00E23205">
      <w:pPr>
        <w:pStyle w:val="hea"/>
      </w:pPr>
      <w:r>
        <w:t>contract, shall be deemed proceeds of production from the leased premises when received</w:t>
      </w:r>
    </w:p>
    <w:p w14:paraId="07D30D2A" w14:textId="77777777" w:rsidR="00E23205" w:rsidRDefault="00E23205" w:rsidP="00E23205">
      <w:pPr>
        <w:pStyle w:val="hea"/>
      </w:pPr>
      <w:r>
        <w:t>by Lessee and royalty thereon under this lease shall be due and owing as if such production</w:t>
      </w:r>
    </w:p>
    <w:p w14:paraId="46ACBE41" w14:textId="77777777" w:rsidR="00E23205" w:rsidRDefault="00E23205" w:rsidP="00E23205">
      <w:pPr>
        <w:pStyle w:val="hea"/>
      </w:pPr>
      <w:r>
        <w:t>were produced and sold, used, or otherwise disposed of; provided, that all royalty amounts</w:t>
      </w:r>
    </w:p>
    <w:p w14:paraId="6C0B8DB7" w14:textId="77777777" w:rsidR="00E23205" w:rsidRDefault="00E23205" w:rsidP="00E23205">
      <w:pPr>
        <w:pStyle w:val="hea"/>
      </w:pPr>
      <w:r>
        <w:t>paid in respect of such payments shall be credited against and deducted from the royalty</w:t>
      </w:r>
    </w:p>
    <w:p w14:paraId="124897F9" w14:textId="77777777" w:rsidR="00E23205" w:rsidRDefault="00E23205" w:rsidP="00E23205">
      <w:pPr>
        <w:pStyle w:val="hea"/>
      </w:pPr>
      <w:r>
        <w:t>amounts due when and if production from the leased premises in respect of which such</w:t>
      </w:r>
    </w:p>
    <w:p w14:paraId="05FAF3EB" w14:textId="77777777" w:rsidR="00E23205" w:rsidRDefault="00E23205" w:rsidP="00E23205">
      <w:pPr>
        <w:pStyle w:val="hea"/>
      </w:pPr>
      <w:r>
        <w:t>payments were received is delivered by Lessee to the purchaser thereof.</w:t>
      </w:r>
    </w:p>
    <w:p w14:paraId="632CCE26" w14:textId="77777777" w:rsidR="00381F53" w:rsidRDefault="00381F53" w:rsidP="00E23205">
      <w:pPr>
        <w:pStyle w:val="hea"/>
      </w:pPr>
    </w:p>
    <w:p w14:paraId="076C244A" w14:textId="5D0AF438" w:rsidR="00E23205" w:rsidRDefault="00E23205" w:rsidP="00E23205">
      <w:pPr>
        <w:pStyle w:val="hea"/>
      </w:pPr>
      <w:r>
        <w:t>(f) The royalties provided in this~ 3 shall b</w:t>
      </w:r>
      <w:r w:rsidR="00381F53">
        <w:t>e determ</w:t>
      </w:r>
      <w:r>
        <w:t>ined and delivered to Lessor free</w:t>
      </w:r>
    </w:p>
    <w:p w14:paraId="5AB8DAE9" w14:textId="77777777" w:rsidR="00E23205" w:rsidRDefault="00E23205" w:rsidP="00E23205">
      <w:pPr>
        <w:pStyle w:val="hea"/>
      </w:pPr>
      <w:r>
        <w:t>of any development, production, compression, processing, treating, gathering, transportation,</w:t>
      </w:r>
    </w:p>
    <w:p w14:paraId="00B3070C" w14:textId="77777777" w:rsidR="00E23205" w:rsidRDefault="00E23205" w:rsidP="00E23205">
      <w:pPr>
        <w:pStyle w:val="hea"/>
      </w:pPr>
      <w:r>
        <w:t>delivery, marketing, or other pre-production or post -production costs (other than as provided</w:t>
      </w:r>
    </w:p>
    <w:p w14:paraId="6F220823" w14:textId="77777777" w:rsidR="00E23205" w:rsidRDefault="00E23205" w:rsidP="00E23205">
      <w:pPr>
        <w:pStyle w:val="hea"/>
      </w:pPr>
      <w:r>
        <w:t>in~ 3( d) hereof) excepting however taxes applicable to Lessor's share of production which</w:t>
      </w:r>
    </w:p>
    <w:p w14:paraId="079F0A13" w14:textId="77777777" w:rsidR="00E23205" w:rsidRDefault="00E23205" w:rsidP="00E23205">
      <w:pPr>
        <w:pStyle w:val="hea"/>
      </w:pPr>
      <w:r>
        <w:t>are paid by Lessee. Lessor shall not bear, directly or indirectly, any of such costs, all of</w:t>
      </w:r>
    </w:p>
    <w:p w14:paraId="7B52345E" w14:textId="77777777" w:rsidR="00E23205" w:rsidRDefault="00E23205" w:rsidP="00E23205">
      <w:pPr>
        <w:pStyle w:val="hea"/>
      </w:pPr>
      <w:r>
        <w:t>which shall be borne by Lessee.</w:t>
      </w:r>
    </w:p>
    <w:p w14:paraId="674E272F" w14:textId="77777777" w:rsidR="00381F53" w:rsidRDefault="00381F53" w:rsidP="00E23205">
      <w:pPr>
        <w:pStyle w:val="hea"/>
      </w:pPr>
    </w:p>
    <w:p w14:paraId="1BB00691" w14:textId="77777777" w:rsidR="00E23205" w:rsidRDefault="00E23205" w:rsidP="00E23205">
      <w:pPr>
        <w:pStyle w:val="hea"/>
      </w:pPr>
      <w:r>
        <w:t>(g) If at any time, whether before or after the expiration of the primary term, Lessee</w:t>
      </w:r>
    </w:p>
    <w:p w14:paraId="40D5BB75" w14:textId="758E187B" w:rsidR="00E23205" w:rsidRDefault="00E23205" w:rsidP="00381F53">
      <w:pPr>
        <w:pStyle w:val="hea"/>
      </w:pPr>
      <w:r>
        <w:t>shall have completed a well or wells on the above described premises (or on land with which</w:t>
      </w:r>
    </w:p>
    <w:p w14:paraId="62855430" w14:textId="77777777" w:rsidR="00E23205" w:rsidRDefault="00E23205" w:rsidP="00E23205">
      <w:pPr>
        <w:pStyle w:val="hea"/>
      </w:pPr>
      <w:r>
        <w:t>the said premises or any part thereof may be pooled) which well or wells are capable of</w:t>
      </w:r>
    </w:p>
    <w:p w14:paraId="2FFBA9BA" w14:textId="77777777" w:rsidR="00E23205" w:rsidRDefault="00E23205" w:rsidP="00E23205">
      <w:pPr>
        <w:pStyle w:val="hea"/>
      </w:pPr>
      <w:r>
        <w:t>producing gas in commercial quantities but are shut-in with the result that gas is not</w:t>
      </w:r>
    </w:p>
    <w:p w14:paraId="64AB1AD0" w14:textId="77777777" w:rsidR="00E23205" w:rsidRDefault="00E23205" w:rsidP="00E23205">
      <w:pPr>
        <w:pStyle w:val="hea"/>
      </w:pPr>
      <w:r>
        <w:t>produced and sold or used, Lessee may pay as royalty to Lessor for each such shut-in well</w:t>
      </w:r>
    </w:p>
    <w:p w14:paraId="13307A07" w14:textId="77777777" w:rsidR="00E23205" w:rsidRDefault="00E23205" w:rsidP="00E23205">
      <w:pPr>
        <w:pStyle w:val="hea"/>
      </w:pPr>
      <w:r>
        <w:t>on or before the expiration of ninety (90) days after (i) the date of completion of such gas</w:t>
      </w:r>
    </w:p>
    <w:p w14:paraId="45C61790" w14:textId="77777777" w:rsidR="00E23205" w:rsidRDefault="00E23205" w:rsidP="00E23205">
      <w:pPr>
        <w:pStyle w:val="hea"/>
      </w:pPr>
      <w:r>
        <w:t>well as evidenced by the Well Completion Report filed with the appropriate state or other</w:t>
      </w:r>
    </w:p>
    <w:p w14:paraId="5B82D1EB" w14:textId="1A224F11" w:rsidR="00E23205" w:rsidRDefault="00E23205" w:rsidP="00E23205">
      <w:pPr>
        <w:pStyle w:val="hea"/>
      </w:pPr>
      <w:r>
        <w:t>govern</w:t>
      </w:r>
      <w:r w:rsidR="00381F53">
        <w:t>mental regulatory agency or comm</w:t>
      </w:r>
      <w:r>
        <w:t>ission having jurisdiction, or (ii) the date such gas</w:t>
      </w:r>
    </w:p>
    <w:p w14:paraId="44BBFFB5" w14:textId="77777777" w:rsidR="00E23205" w:rsidRDefault="00E23205" w:rsidP="00E23205">
      <w:pPr>
        <w:pStyle w:val="hea"/>
      </w:pPr>
      <w:r>
        <w:t>ceases to be sold or used, as the case may be, an amount equal to Twenty-five and Noll 00</w:t>
      </w:r>
    </w:p>
    <w:p w14:paraId="7B4DACB3" w14:textId="77777777" w:rsidR="00E23205" w:rsidRDefault="00E23205" w:rsidP="00E23205">
      <w:pPr>
        <w:pStyle w:val="hea"/>
      </w:pPr>
      <w:r>
        <w:t>Dollars ($25.00) per acre of land covered by this lease which shall be attributed to the</w:t>
      </w:r>
    </w:p>
    <w:p w14:paraId="6DE74915" w14:textId="77777777" w:rsidR="00E23205" w:rsidRDefault="00E23205" w:rsidP="00E23205">
      <w:pPr>
        <w:pStyle w:val="hea"/>
      </w:pPr>
      <w:r>
        <w:t>producing unit upon which the well or wells are located and upon making said payment it</w:t>
      </w:r>
    </w:p>
    <w:p w14:paraId="5CEBA6C9" w14:textId="77777777" w:rsidR="00E23205" w:rsidRDefault="00E23205" w:rsidP="00E23205">
      <w:pPr>
        <w:pStyle w:val="hea"/>
      </w:pPr>
      <w:r>
        <w:t>will be considered that each such well is producing gas in paying quantities within the</w:t>
      </w:r>
    </w:p>
    <w:p w14:paraId="576A461C" w14:textId="77777777" w:rsidR="00E23205" w:rsidRDefault="00E23205" w:rsidP="00E23205">
      <w:pPr>
        <w:pStyle w:val="hea"/>
      </w:pPr>
      <w:r>
        <w:t>meaning of this lease for a period of one ( 1) year after the expiration of said ninety (90) day</w:t>
      </w:r>
    </w:p>
    <w:p w14:paraId="231078E4" w14:textId="77777777" w:rsidR="00E23205" w:rsidRDefault="00E23205" w:rsidP="00E23205">
      <w:pPr>
        <w:pStyle w:val="hea"/>
      </w:pPr>
      <w:r>
        <w:t>period. In like manner and upon like payments being made annually on or before the</w:t>
      </w:r>
    </w:p>
    <w:p w14:paraId="49FA78B4" w14:textId="77777777" w:rsidR="00E23205" w:rsidRDefault="00E23205" w:rsidP="00E23205">
      <w:pPr>
        <w:pStyle w:val="hea"/>
      </w:pPr>
      <w:r>
        <w:t>expiration of the last preceding year for which such payment or tender has been made, it will</w:t>
      </w:r>
    </w:p>
    <w:p w14:paraId="28F55BDF" w14:textId="77777777" w:rsidR="00E23205" w:rsidRDefault="00E23205" w:rsidP="00E23205">
      <w:pPr>
        <w:pStyle w:val="hea"/>
      </w:pPr>
      <w:r>
        <w:t>be considered that said well or wells are producing gas in commercial quantities for</w:t>
      </w:r>
    </w:p>
    <w:p w14:paraId="67D2429D" w14:textId="77777777" w:rsidR="00E23205" w:rsidRDefault="00E23205" w:rsidP="00E23205">
      <w:pPr>
        <w:pStyle w:val="hea"/>
      </w:pPr>
      <w:r>
        <w:t>successive periods of one ( 1) year each; provided, however, that this lease may not be</w:t>
      </w:r>
    </w:p>
    <w:p w14:paraId="0852819E" w14:textId="77777777" w:rsidR="00E23205" w:rsidRDefault="00E23205" w:rsidP="00E23205">
      <w:pPr>
        <w:pStyle w:val="hea"/>
      </w:pPr>
      <w:r>
        <w:t>maintained in force solely by payment of shut-in gas well royalty for any well under this</w:t>
      </w:r>
    </w:p>
    <w:p w14:paraId="6043322F" w14:textId="77777777" w:rsidR="00E23205" w:rsidRDefault="00E23205" w:rsidP="00E23205">
      <w:pPr>
        <w:pStyle w:val="hea"/>
      </w:pPr>
      <w:r>
        <w:t>paragraph for more that two (2) consecutive years after the effective date of the first such</w:t>
      </w:r>
    </w:p>
    <w:p w14:paraId="0CE9203A" w14:textId="77777777" w:rsidR="00E23205" w:rsidRDefault="00E23205" w:rsidP="00E23205">
      <w:pPr>
        <w:pStyle w:val="hea"/>
      </w:pPr>
      <w:r>
        <w:t>payment, or for shorter periods at various intervals not to exceed in the aggregate four ( 4)</w:t>
      </w:r>
    </w:p>
    <w:p w14:paraId="6685FACE" w14:textId="77777777" w:rsidR="00E23205" w:rsidRDefault="00E23205" w:rsidP="00E23205">
      <w:pPr>
        <w:pStyle w:val="hea"/>
      </w:pPr>
      <w:r>
        <w:t>years in all.</w:t>
      </w:r>
    </w:p>
    <w:p w14:paraId="3C4223B2" w14:textId="77777777" w:rsidR="00381F53" w:rsidRDefault="00381F53" w:rsidP="00E23205">
      <w:pPr>
        <w:pStyle w:val="hea"/>
      </w:pPr>
    </w:p>
    <w:p w14:paraId="3CF39158" w14:textId="77777777" w:rsidR="00E23205" w:rsidRDefault="00E23205" w:rsidP="00E23205">
      <w:pPr>
        <w:pStyle w:val="hea"/>
      </w:pPr>
      <w:r>
        <w:t>(h) Accounting and payment to Lessor of royalties from production of oil and gas</w:t>
      </w:r>
    </w:p>
    <w:p w14:paraId="671BB502" w14:textId="77777777" w:rsidR="00E23205" w:rsidRDefault="00E23205" w:rsidP="00E23205">
      <w:pPr>
        <w:pStyle w:val="hea"/>
      </w:pPr>
      <w:r>
        <w:t>as herein provided shall commence no later than ninety (90) days after the date the Well</w:t>
      </w:r>
    </w:p>
    <w:p w14:paraId="2CFBF7FA" w14:textId="58B97BC9" w:rsidR="00E23205" w:rsidRDefault="00E23205" w:rsidP="00E23205">
      <w:pPr>
        <w:pStyle w:val="hea"/>
      </w:pPr>
      <w:r>
        <w:t>Completion Repmi is filed with the appropriate st</w:t>
      </w:r>
      <w:r w:rsidR="00381F53">
        <w:t>ate or other government regulator</w:t>
      </w:r>
      <w:r>
        <w:t>y agency</w:t>
      </w:r>
    </w:p>
    <w:p w14:paraId="5964FB06" w14:textId="24397F96" w:rsidR="00E23205" w:rsidRDefault="00381F53" w:rsidP="00E23205">
      <w:pPr>
        <w:pStyle w:val="hea"/>
      </w:pPr>
      <w:r>
        <w:t>or comm</w:t>
      </w:r>
      <w:r w:rsidR="00E23205">
        <w:t>ission having jurisdiction. Thereafter, unless otherwise specifically provided</w:t>
      </w:r>
    </w:p>
    <w:p w14:paraId="11FF00C8" w14:textId="77777777" w:rsidR="00E23205" w:rsidRDefault="00E23205" w:rsidP="00E23205">
      <w:pPr>
        <w:pStyle w:val="hea"/>
      </w:pPr>
      <w:r>
        <w:t>herein, all accounting and payments of royalties shall be made on or before the last day of</w:t>
      </w:r>
    </w:p>
    <w:p w14:paraId="7ECDA5D6" w14:textId="77777777" w:rsidR="00E23205" w:rsidRDefault="00E23205" w:rsidP="00E23205">
      <w:pPr>
        <w:pStyle w:val="hea"/>
      </w:pPr>
      <w:r>
        <w:t>the third calendar month following the calendar month in which the production occurred.</w:t>
      </w:r>
    </w:p>
    <w:p w14:paraId="325FF0E3" w14:textId="77777777" w:rsidR="00E23205" w:rsidRDefault="00E23205" w:rsidP="00E23205">
      <w:pPr>
        <w:pStyle w:val="hea"/>
      </w:pPr>
      <w:r>
        <w:t>Unless otherwise herein expressly provided, any royalties or other payments provided for</w:t>
      </w:r>
    </w:p>
    <w:p w14:paraId="25A90EE8" w14:textId="77777777" w:rsidR="00E23205" w:rsidRDefault="00E23205" w:rsidP="00E23205">
      <w:pPr>
        <w:pStyle w:val="hea"/>
      </w:pPr>
      <w:r>
        <w:t>in this lease which are suspended or not paid to Lessor within the time period specified</w:t>
      </w:r>
    </w:p>
    <w:p w14:paraId="61AD96F9" w14:textId="77777777" w:rsidR="00E23205" w:rsidRDefault="00E23205" w:rsidP="00E23205">
      <w:pPr>
        <w:pStyle w:val="hea"/>
      </w:pPr>
      <w:r>
        <w:t>therefore shall accrue interest at the rate of eighteen percent ( 18%) per annum (or if lesser,</w:t>
      </w:r>
    </w:p>
    <w:p w14:paraId="5B85AD3D" w14:textId="616CA62F" w:rsidR="00E23205" w:rsidRDefault="00E23205" w:rsidP="00E23205">
      <w:pPr>
        <w:pStyle w:val="hea"/>
      </w:pPr>
      <w:r>
        <w:t>the highes</w:t>
      </w:r>
      <w:r w:rsidR="00381F53">
        <w:t>t rate perm</w:t>
      </w:r>
      <w:r>
        <w:t>itted by applicable law) from due date until paid. Acceptance by</w:t>
      </w:r>
    </w:p>
    <w:p w14:paraId="3253F4BF" w14:textId="77777777" w:rsidR="00E23205" w:rsidRDefault="00E23205" w:rsidP="00E23205">
      <w:pPr>
        <w:pStyle w:val="hea"/>
      </w:pPr>
      <w:r>
        <w:t>Lessor, its successors, agents or assigns, of royalties which are past due shall not act as a</w:t>
      </w:r>
    </w:p>
    <w:p w14:paraId="59E11954" w14:textId="77777777" w:rsidR="00E23205" w:rsidRDefault="00E23205" w:rsidP="00E23205">
      <w:pPr>
        <w:pStyle w:val="hea"/>
      </w:pPr>
      <w:r>
        <w:t>waiver or estoppel of its right to receive or recover any and all interest due thereon under the</w:t>
      </w:r>
    </w:p>
    <w:p w14:paraId="2B959278" w14:textId="77777777" w:rsidR="00E23205" w:rsidRDefault="00E23205" w:rsidP="00E23205">
      <w:pPr>
        <w:pStyle w:val="hea"/>
      </w:pPr>
      <w:r>
        <w:t>provisions hereof, unless the written acceptance or acknowledgment by Lessor to Lessee</w:t>
      </w:r>
    </w:p>
    <w:p w14:paraId="2420CF1A" w14:textId="77777777" w:rsidR="00E23205" w:rsidRDefault="00E23205" w:rsidP="00E23205">
      <w:pPr>
        <w:pStyle w:val="hea"/>
      </w:pPr>
      <w:r>
        <w:t>expressly so provides. Any tender or payment to Lessor of a sum less than the total amount</w:t>
      </w:r>
    </w:p>
    <w:p w14:paraId="19B5D331" w14:textId="77777777" w:rsidR="00E23205" w:rsidRDefault="00E23205" w:rsidP="00E23205">
      <w:pPr>
        <w:pStyle w:val="hea"/>
      </w:pPr>
      <w:r>
        <w:t>due to Lessor hereunder which is made or intended to be made as an offer of settlement or</w:t>
      </w:r>
    </w:p>
    <w:p w14:paraId="6F73C1DC" w14:textId="77777777" w:rsidR="00E23205" w:rsidRDefault="00E23205" w:rsidP="00E23205">
      <w:pPr>
        <w:pStyle w:val="hea"/>
      </w:pPr>
      <w:r>
        <w:t>accord by or on behalf of Lessee, its agents, successors or assigns, must be accompanied by</w:t>
      </w:r>
    </w:p>
    <w:p w14:paraId="46E10491" w14:textId="77777777" w:rsidR="00E23205" w:rsidRDefault="00E23205" w:rsidP="00E23205">
      <w:pPr>
        <w:pStyle w:val="hea"/>
      </w:pPr>
      <w:r>
        <w:t>a Notice of Settlement Offer, so denominated, addressed to MICHAEL D. JONES, SUITE</w:t>
      </w:r>
    </w:p>
    <w:p w14:paraId="4178FB07" w14:textId="77777777" w:rsidR="00E23205" w:rsidRDefault="00E23205" w:rsidP="00E23205">
      <w:pPr>
        <w:pStyle w:val="hea"/>
      </w:pPr>
      <w:r>
        <w:t>1100, 6363 WOODWAY, HOUSTON, TX 77057 (or such other address as shall be</w:t>
      </w:r>
    </w:p>
    <w:p w14:paraId="594318E7" w14:textId="12D7462A" w:rsidR="00E23205" w:rsidRDefault="00381F53" w:rsidP="00E23205">
      <w:pPr>
        <w:pStyle w:val="hea"/>
      </w:pPr>
      <w:r>
        <w:t>specified by wr</w:t>
      </w:r>
      <w:r w:rsidR="00E23205">
        <w:t>itten notice to Lessee). Any such offer of settlement submitted solely by the</w:t>
      </w:r>
    </w:p>
    <w:p w14:paraId="0F5521AF" w14:textId="056F054E" w:rsidR="00E23205" w:rsidRDefault="00E23205" w:rsidP="00381F53">
      <w:pPr>
        <w:pStyle w:val="hea"/>
      </w:pPr>
      <w:r>
        <w:t>tender of a check containing language of settlement or accord printed or otherwise inserted</w:t>
      </w:r>
    </w:p>
    <w:p w14:paraId="4FF9F00B" w14:textId="77777777" w:rsidR="00E23205" w:rsidRDefault="00E23205" w:rsidP="00E23205">
      <w:pPr>
        <w:pStyle w:val="hea"/>
      </w:pPr>
      <w:r>
        <w:t>thereon shall not be deemed an offer of settlement or accord, unless preceded or</w:t>
      </w:r>
    </w:p>
    <w:p w14:paraId="427ABC0C" w14:textId="77777777" w:rsidR="00E23205" w:rsidRDefault="00E23205" w:rsidP="00E23205">
      <w:pPr>
        <w:pStyle w:val="hea"/>
      </w:pPr>
      <w:r>
        <w:t>accompanied by such a Notice of Settlement Offer. Notwithstanding anything to the</w:t>
      </w:r>
    </w:p>
    <w:p w14:paraId="798D0155" w14:textId="77777777" w:rsidR="00E23205" w:rsidRDefault="00E23205" w:rsidP="00E23205">
      <w:pPr>
        <w:pStyle w:val="hea"/>
      </w:pPr>
      <w:r>
        <w:t>contrary contained in this lease, if Lessee should fail to pay any royalties on production of</w:t>
      </w:r>
    </w:p>
    <w:p w14:paraId="31790614" w14:textId="77777777" w:rsidR="00E23205" w:rsidRDefault="00E23205" w:rsidP="00E23205">
      <w:pPr>
        <w:pStyle w:val="hea"/>
      </w:pPr>
      <w:r>
        <w:t>oil or gas (excluding any shut-in royalties, or any delay rental or other payment provided in</w:t>
      </w:r>
    </w:p>
    <w:p w14:paraId="0AEAEBD6" w14:textId="77777777" w:rsidR="00E23205" w:rsidRDefault="00E23205" w:rsidP="00E23205">
      <w:pPr>
        <w:pStyle w:val="hea"/>
      </w:pPr>
      <w:r>
        <w:t>this lease) within the time period specified above, Lessor may give Lessee written notice of</w:t>
      </w:r>
    </w:p>
    <w:p w14:paraId="7166178D" w14:textId="77777777" w:rsidR="00E23205" w:rsidRDefault="00E23205" w:rsidP="00E23205">
      <w:pPr>
        <w:pStyle w:val="hea"/>
      </w:pPr>
      <w:r>
        <w:t>such default in payment of royalties and Lessee shall have twenty (20) days after receipt of</w:t>
      </w:r>
    </w:p>
    <w:p w14:paraId="74A27FDE" w14:textId="77777777" w:rsidR="00E23205" w:rsidRDefault="00E23205" w:rsidP="00E23205">
      <w:pPr>
        <w:pStyle w:val="hea"/>
      </w:pPr>
      <w:r>
        <w:t>such notice to pay to Lessor all royalties then due and owing plus interest on such past-due</w:t>
      </w:r>
    </w:p>
    <w:p w14:paraId="19106D66" w14:textId="77777777" w:rsidR="00E23205" w:rsidRDefault="00E23205" w:rsidP="00E23205">
      <w:pPr>
        <w:pStyle w:val="hea"/>
      </w:pPr>
      <w:r>
        <w:t>amounts as hereinabove provided. If full payment (including interest) has not been received</w:t>
      </w:r>
    </w:p>
    <w:p w14:paraId="26419E60" w14:textId="45580E0F" w:rsidR="00E23205" w:rsidRDefault="00E23205" w:rsidP="00E23205">
      <w:pPr>
        <w:pStyle w:val="hea"/>
      </w:pPr>
      <w:r>
        <w:t>by Lessor within the 20-day period after no</w:t>
      </w:r>
      <w:r w:rsidR="00381F53">
        <w:t>tice, Lessor may ipso facto term</w:t>
      </w:r>
      <w:r>
        <w:t>inate this lease</w:t>
      </w:r>
    </w:p>
    <w:p w14:paraId="3E6584D1" w14:textId="77777777" w:rsidR="00E23205" w:rsidRDefault="00E23205" w:rsidP="00E23205">
      <w:pPr>
        <w:pStyle w:val="hea"/>
      </w:pPr>
      <w:r>
        <w:t>and evict Lessee forthwith; provided, however, that if Lessee shall assert by written notice</w:t>
      </w:r>
    </w:p>
    <w:p w14:paraId="57A52BC1" w14:textId="77777777" w:rsidR="00E23205" w:rsidRDefault="00E23205" w:rsidP="00E23205">
      <w:pPr>
        <w:pStyle w:val="hea"/>
      </w:pPr>
      <w:r>
        <w:t>to Lessor within the 20-day period that a good faith, bona fide dispute exists, based on an</w:t>
      </w:r>
    </w:p>
    <w:p w14:paraId="768C5F2E" w14:textId="77777777" w:rsidR="00E23205" w:rsidRDefault="00E23205" w:rsidP="00E23205">
      <w:pPr>
        <w:pStyle w:val="hea"/>
      </w:pPr>
      <w:r>
        <w:t>attorney's written opinion which is included with Lessee's notice, as to the entitlement of</w:t>
      </w:r>
    </w:p>
    <w:p w14:paraId="022C6046" w14:textId="77777777" w:rsidR="00E23205" w:rsidRDefault="00E23205" w:rsidP="00E23205">
      <w:pPr>
        <w:pStyle w:val="hea"/>
      </w:pPr>
      <w:r>
        <w:t>Lessor to payment of such royalties, Lessee may then satisfy its obligations to pay such</w:t>
      </w:r>
    </w:p>
    <w:p w14:paraId="7B761AF1" w14:textId="0C68B9EF" w:rsidR="00E23205" w:rsidRDefault="00E23205" w:rsidP="00E23205">
      <w:pPr>
        <w:pStyle w:val="hea"/>
      </w:pPr>
      <w:r>
        <w:t>disputed r</w:t>
      </w:r>
      <w:r w:rsidR="00381F53">
        <w:t>oyalties hereunder and avoid term</w:t>
      </w:r>
      <w:r>
        <w:t>ination of this lease by paying such disputed</w:t>
      </w:r>
    </w:p>
    <w:p w14:paraId="7CF4949F" w14:textId="77777777" w:rsidR="00E23205" w:rsidRDefault="00E23205" w:rsidP="00E23205">
      <w:pPr>
        <w:pStyle w:val="hea"/>
      </w:pPr>
      <w:r>
        <w:t>royalties to a trustee acceptable to both parties, which trustee shall retain and invest such</w:t>
      </w:r>
    </w:p>
    <w:p w14:paraId="4DF69F75" w14:textId="77777777" w:rsidR="00E23205" w:rsidRDefault="00E23205" w:rsidP="00E23205">
      <w:pPr>
        <w:pStyle w:val="hea"/>
      </w:pPr>
      <w:r>
        <w:t>disputed royalties in interest bearing accounts approved by Lessor pending resolution of the</w:t>
      </w:r>
    </w:p>
    <w:p w14:paraId="0950238C" w14:textId="77777777" w:rsidR="00E23205" w:rsidRDefault="00E23205" w:rsidP="00E23205">
      <w:pPr>
        <w:pStyle w:val="hea"/>
      </w:pPr>
      <w:r>
        <w:t>royalty entitlement dispute, with interest to belong to the rightful royalty owner. If Lessor</w:t>
      </w:r>
    </w:p>
    <w:p w14:paraId="627075BE" w14:textId="77777777" w:rsidR="00E23205" w:rsidRDefault="00E23205" w:rsidP="00E23205">
      <w:pPr>
        <w:pStyle w:val="hea"/>
      </w:pPr>
      <w:r>
        <w:t>and Lessee cannot agree on a trustee to hold and invest the disputed royalties within thirty</w:t>
      </w:r>
    </w:p>
    <w:p w14:paraId="0F61E998" w14:textId="77777777" w:rsidR="00E23205" w:rsidRDefault="00E23205" w:rsidP="00E23205">
      <w:pPr>
        <w:pStyle w:val="hea"/>
      </w:pPr>
      <w:r>
        <w:t>(30) days after Lessee's notice, or if the royalty entitlement dispute has not been settled and</w:t>
      </w:r>
    </w:p>
    <w:p w14:paraId="3A4B3174" w14:textId="77777777" w:rsidR="00E23205" w:rsidRDefault="00E23205" w:rsidP="00E23205">
      <w:pPr>
        <w:pStyle w:val="hea"/>
      </w:pPr>
      <w:r>
        <w:t>resolved within ninety (90) days after Lessee's notice, then Lessee, upon request by Lessor,</w:t>
      </w:r>
    </w:p>
    <w:p w14:paraId="71B502AF" w14:textId="77777777" w:rsidR="00E23205" w:rsidRDefault="00E23205" w:rsidP="00E23205">
      <w:pPr>
        <w:pStyle w:val="hea"/>
      </w:pPr>
      <w:r>
        <w:t>shall institute an interpleader action and tender the disputed royalties plus any interest</w:t>
      </w:r>
    </w:p>
    <w:p w14:paraId="4834E1B8" w14:textId="161054AA" w:rsidR="00E23205" w:rsidRDefault="00E23205" w:rsidP="00E23205">
      <w:pPr>
        <w:pStyle w:val="hea"/>
      </w:pPr>
      <w:r>
        <w:t>accrued thereon into the State District Courts of</w:t>
      </w:r>
      <w:r w:rsidR="00381F53">
        <w:t xml:space="preserve"> Harri</w:t>
      </w:r>
      <w:r>
        <w:t>s County to be held and invested under</w:t>
      </w:r>
    </w:p>
    <w:p w14:paraId="2FC42A49" w14:textId="77777777" w:rsidR="00E23205" w:rsidRDefault="00E23205" w:rsidP="00E23205">
      <w:pPr>
        <w:pStyle w:val="hea"/>
      </w:pPr>
      <w:r>
        <w:t>the direction of the court.</w:t>
      </w:r>
    </w:p>
    <w:p w14:paraId="43121610" w14:textId="2063C967" w:rsidR="00FE40E8" w:rsidRDefault="00FE40E8" w:rsidP="00E23205">
      <w:pPr>
        <w:pStyle w:val="hea"/>
        <w:numPr>
          <w:ilvl w:val="0"/>
          <w:numId w:val="0"/>
        </w:numPr>
        <w:ind w:left="144" w:hanging="144"/>
      </w:pPr>
    </w:p>
    <w:p w14:paraId="27E54BAA" w14:textId="21FC49F9" w:rsidR="00FE40E8" w:rsidRDefault="00E23205" w:rsidP="00FE40E8">
      <w:pPr>
        <w:pStyle w:val="Heading1"/>
      </w:pPr>
      <w:bookmarkStart w:id="59" w:name="_Toc221802123"/>
      <w:r>
        <w:t>p172 Bruni &amp; p178 TransAmerican</w:t>
      </w:r>
      <w:bookmarkEnd w:id="59"/>
    </w:p>
    <w:p w14:paraId="22948928" w14:textId="77777777" w:rsidR="00FE40E8" w:rsidRDefault="00FE40E8" w:rsidP="00FE40E8">
      <w:pPr>
        <w:pStyle w:val="hea"/>
        <w:numPr>
          <w:ilvl w:val="0"/>
          <w:numId w:val="0"/>
        </w:numPr>
        <w:ind w:left="144" w:hanging="144"/>
      </w:pPr>
    </w:p>
    <w:p w14:paraId="427FFCFE" w14:textId="2768DC6A" w:rsidR="00E23205" w:rsidRDefault="007B05FF" w:rsidP="007B05FF">
      <w:pPr>
        <w:pStyle w:val="Heading20"/>
      </w:pPr>
      <w:r>
        <w:t xml:space="preserve">P. 172 </w:t>
      </w:r>
      <w:r w:rsidR="00E23205">
        <w:t>KILLAM v. BRUNI &amp; HURD v. BRUNI</w:t>
      </w:r>
    </w:p>
    <w:p w14:paraId="3201220C" w14:textId="77777777" w:rsidR="00E23205" w:rsidRDefault="00E23205" w:rsidP="00E23205">
      <w:pPr>
        <w:pStyle w:val="hea"/>
      </w:pPr>
    </w:p>
    <w:p w14:paraId="3FCCEB20" w14:textId="0B8CAC38" w:rsidR="00E23205" w:rsidRDefault="00E23205" w:rsidP="002A5F24">
      <w:pPr>
        <w:pStyle w:val="hea"/>
      </w:pPr>
      <w:r>
        <w:t>(b) to pay Lessor on gas and casing</w:t>
      </w:r>
      <w:r w:rsidR="00381F53">
        <w:t xml:space="preserve">, </w:t>
      </w:r>
      <w:r>
        <w:t>head gas produced from</w:t>
      </w:r>
      <w:r w:rsidR="002A5F24">
        <w:t xml:space="preserve"> </w:t>
      </w:r>
      <w:r>
        <w:t>said land</w:t>
      </w:r>
    </w:p>
    <w:p w14:paraId="332041BF" w14:textId="6A4BB909" w:rsidR="00E23205" w:rsidRDefault="00E23205" w:rsidP="002A5F24">
      <w:pPr>
        <w:pStyle w:val="hea"/>
      </w:pPr>
      <w:r>
        <w:t>No confidential or trust relationship between Lessee and</w:t>
      </w:r>
      <w:r w:rsidR="002A5F24">
        <w:t xml:space="preserve"> </w:t>
      </w:r>
      <w:r>
        <w:t>Lessors in oil and gas lease and thus no duty of good faith and fair</w:t>
      </w:r>
      <w:r w:rsidR="002A5F24">
        <w:t xml:space="preserve"> </w:t>
      </w:r>
      <w:r>
        <w:t>dealing.</w:t>
      </w:r>
    </w:p>
    <w:p w14:paraId="5F64D00F" w14:textId="77777777" w:rsidR="00E23205" w:rsidRDefault="00E23205" w:rsidP="00E23205">
      <w:pPr>
        <w:pStyle w:val="hea"/>
      </w:pPr>
    </w:p>
    <w:p w14:paraId="7787091C" w14:textId="7CDCA44C" w:rsidR="00E23205" w:rsidRDefault="007B05FF" w:rsidP="007B05FF">
      <w:pPr>
        <w:pStyle w:val="Heading20"/>
      </w:pPr>
      <w:r>
        <w:t xml:space="preserve">P. 178 </w:t>
      </w:r>
      <w:r w:rsidR="00E23205">
        <w:t>ALAMEDA v. TRANSAMERICAN</w:t>
      </w:r>
    </w:p>
    <w:p w14:paraId="398EAFF5" w14:textId="77777777" w:rsidR="00E23205" w:rsidRDefault="00E23205" w:rsidP="00E23205">
      <w:pPr>
        <w:pStyle w:val="hea"/>
      </w:pPr>
    </w:p>
    <w:p w14:paraId="12757761" w14:textId="77777777" w:rsidR="00E23205" w:rsidRDefault="00E23205" w:rsidP="00E23205">
      <w:pPr>
        <w:pStyle w:val="hea"/>
      </w:pPr>
      <w:r>
        <w:t>La Perla Ranch, 23,000 acres in Zapata County.</w:t>
      </w:r>
    </w:p>
    <w:p w14:paraId="3F716F9F" w14:textId="77777777" w:rsidR="00E23205" w:rsidRDefault="00E23205" w:rsidP="00E23205">
      <w:pPr>
        <w:pStyle w:val="hea"/>
      </w:pPr>
      <w:r>
        <w:t>El Paso owned an undivided 9/16ths mineral interest.</w:t>
      </w:r>
    </w:p>
    <w:p w14:paraId="7DD4071E" w14:textId="77777777" w:rsidR="00E23205" w:rsidRDefault="00E23205" w:rsidP="00E23205">
      <w:pPr>
        <w:pStyle w:val="hea"/>
      </w:pPr>
      <w:r>
        <w:t>T took a lease from all owners. OGL required T to "drill or drop"</w:t>
      </w:r>
    </w:p>
    <w:p w14:paraId="4A21FA5E" w14:textId="77777777" w:rsidR="00E23205" w:rsidRDefault="00E23205" w:rsidP="00E23205">
      <w:pPr>
        <w:pStyle w:val="hea"/>
      </w:pPr>
      <w:r>
        <w:t>T entered into GSA with Take or Pay of 80% with El Paso.</w:t>
      </w:r>
    </w:p>
    <w:p w14:paraId="148EB45A" w14:textId="77777777" w:rsidR="00E23205" w:rsidRDefault="00E23205" w:rsidP="00E23205">
      <w:pPr>
        <w:pStyle w:val="hea"/>
      </w:pPr>
      <w:r>
        <w:t>El Paso breached and then repudiated.</w:t>
      </w:r>
    </w:p>
    <w:p w14:paraId="41A9B01F" w14:textId="77777777" w:rsidR="00E23205" w:rsidRDefault="00E23205" w:rsidP="00E23205">
      <w:pPr>
        <w:pStyle w:val="hea"/>
      </w:pPr>
      <w:r>
        <w:t>T proved up repudiation damages on wells to be drilled in future</w:t>
      </w:r>
    </w:p>
    <w:p w14:paraId="25D65D6B" w14:textId="77777777" w:rsidR="00E23205" w:rsidRDefault="00E23205" w:rsidP="00E23205">
      <w:pPr>
        <w:pStyle w:val="hea"/>
      </w:pPr>
      <w:r>
        <w:t>$621,000,000 judgment, remitted to $480,000,000</w:t>
      </w:r>
    </w:p>
    <w:p w14:paraId="5E9ECEB5" w14:textId="77777777" w:rsidR="002A5F24" w:rsidRDefault="002A5F24" w:rsidP="00E23205">
      <w:pPr>
        <w:pStyle w:val="hea"/>
      </w:pPr>
    </w:p>
    <w:p w14:paraId="375E998D" w14:textId="5B01D3EF" w:rsidR="00FE40E8" w:rsidRDefault="00E23205" w:rsidP="002A5F24">
      <w:pPr>
        <w:pStyle w:val="hea"/>
      </w:pPr>
      <w:r>
        <w:t>Settled for $302,000,000 in cash and conveyance of mineral</w:t>
      </w:r>
      <w:r w:rsidR="002A5F24">
        <w:t xml:space="preserve"> </w:t>
      </w:r>
      <w:r>
        <w:t>interest and cancellation of recoupment.</w:t>
      </w:r>
      <w:r w:rsidR="002A5F24">
        <w:t xml:space="preserve"> </w:t>
      </w:r>
      <w:r>
        <w:t xml:space="preserve">The nature of the take-or-pay payment has since been defined. In </w:t>
      </w:r>
      <w:r w:rsidRPr="007B05FF">
        <w:rPr>
          <w:i/>
        </w:rPr>
        <w:t>Lenape</w:t>
      </w:r>
      <w:r w:rsidR="002A5F24" w:rsidRPr="007B05FF">
        <w:rPr>
          <w:i/>
        </w:rPr>
        <w:t xml:space="preserve"> </w:t>
      </w:r>
      <w:r w:rsidRPr="007B05FF">
        <w:rPr>
          <w:i/>
        </w:rPr>
        <w:t>Resources Corp. v. Tennessee Gas Pipeline Co</w:t>
      </w:r>
      <w:r>
        <w:t>., 925 S.W.2d 565, 570</w:t>
      </w:r>
      <w:r w:rsidR="002A5F24">
        <w:t xml:space="preserve"> </w:t>
      </w:r>
      <w:r>
        <w:t>(Tex.1996), the Supre1ne Court held that the pay option under a take-or</w:t>
      </w:r>
      <w:r w:rsidR="002A5F24">
        <w:t>-</w:t>
      </w:r>
      <w:r>
        <w:t>pay</w:t>
      </w:r>
      <w:r w:rsidR="002A5F24">
        <w:t xml:space="preserve"> </w:t>
      </w:r>
      <w:r>
        <w:t>contract is not a payment for the sale of gas, as Alatneda contends, but</w:t>
      </w:r>
      <w:r w:rsidR="002A5F24">
        <w:t xml:space="preserve"> </w:t>
      </w:r>
      <w:r w:rsidR="00381F53">
        <w:t>a paym</w:t>
      </w:r>
      <w:r>
        <w:t>ent for the exclusive dedication of reserves for a fixed period of</w:t>
      </w:r>
      <w:r w:rsidR="002A5F24">
        <w:t xml:space="preserve"> </w:t>
      </w:r>
      <w:r>
        <w:t>time. Therefore, nonrecoupab</w:t>
      </w:r>
      <w:r w:rsidR="00381F53">
        <w:t>le proceeds received in settlem</w:t>
      </w:r>
      <w:r>
        <w:t>ent of a take</w:t>
      </w:r>
      <w:r w:rsidR="002A5F24">
        <w:t>-</w:t>
      </w:r>
      <w:r>
        <w:t>or-pay contract, whethe</w:t>
      </w:r>
      <w:r w:rsidR="00381F53">
        <w:t>r allocated as "take-or-pay" dam</w:t>
      </w:r>
      <w:r>
        <w:t>ages or</w:t>
      </w:r>
      <w:r w:rsidR="002A5F24">
        <w:t xml:space="preserve"> </w:t>
      </w:r>
      <w:r w:rsidR="00381F53">
        <w:t>"repudiation" dam</w:t>
      </w:r>
      <w:r>
        <w:t>ages, are actually payment for nonproduction and thus</w:t>
      </w:r>
      <w:r w:rsidR="002A5F24">
        <w:t xml:space="preserve"> </w:t>
      </w:r>
      <w:r>
        <w:t>are not royalty bearing.</w:t>
      </w:r>
    </w:p>
    <w:p w14:paraId="43357DC8" w14:textId="369BB462" w:rsidR="00FE40E8" w:rsidRDefault="00E23205" w:rsidP="00FE40E8">
      <w:pPr>
        <w:pStyle w:val="Heading1"/>
      </w:pPr>
      <w:bookmarkStart w:id="60" w:name="_Toc221802124"/>
      <w:r>
        <w:t xml:space="preserve">p181 &amp; 184 - </w:t>
      </w:r>
      <w:r w:rsidR="007B05FF">
        <w:t xml:space="preserve">TX OG v. </w:t>
      </w:r>
      <w:r>
        <w:t xml:space="preserve">Vela &amp; </w:t>
      </w:r>
      <w:r w:rsidR="007B05FF">
        <w:t xml:space="preserve">Shell v. </w:t>
      </w:r>
      <w:r>
        <w:t>Piney Woods</w:t>
      </w:r>
      <w:bookmarkEnd w:id="60"/>
    </w:p>
    <w:p w14:paraId="76272709" w14:textId="77777777" w:rsidR="00FE40E8" w:rsidRDefault="00FE40E8" w:rsidP="00FE40E8">
      <w:pPr>
        <w:pStyle w:val="hea"/>
        <w:numPr>
          <w:ilvl w:val="0"/>
          <w:numId w:val="0"/>
        </w:numPr>
        <w:ind w:left="144" w:hanging="144"/>
      </w:pPr>
    </w:p>
    <w:p w14:paraId="3CB71A3E" w14:textId="41B79FE0" w:rsidR="00E23205" w:rsidRDefault="007B05FF" w:rsidP="007B05FF">
      <w:pPr>
        <w:pStyle w:val="Heading20"/>
      </w:pPr>
      <w:r>
        <w:t xml:space="preserve">P. 181 </w:t>
      </w:r>
      <w:r w:rsidR="00E23205">
        <w:t>TEXAS OIL &amp; GAS v. VELA</w:t>
      </w:r>
    </w:p>
    <w:p w14:paraId="6A028F1A" w14:textId="252CBB84" w:rsidR="00E23205" w:rsidRDefault="00E23205" w:rsidP="002A5F24">
      <w:pPr>
        <w:pStyle w:val="hea"/>
      </w:pPr>
      <w:r>
        <w:t>This case involves an oil and gas lease executed in 1933 and covering</w:t>
      </w:r>
      <w:r w:rsidR="002A5F24">
        <w:t xml:space="preserve"> </w:t>
      </w:r>
      <w:r>
        <w:t>1,500 acres of land in Zapata County. Under its terms the lessee is</w:t>
      </w:r>
      <w:r w:rsidR="002A5F24">
        <w:t xml:space="preserve"> </w:t>
      </w:r>
      <w:r>
        <w:t>obligated to ''pay to lessor, as royalty for gas from each well where gas</w:t>
      </w:r>
      <w:r w:rsidR="002A5F24">
        <w:t xml:space="preserve"> </w:t>
      </w:r>
      <w:r>
        <w:t>only is found, while the smne is being sold or used off of the premises,</w:t>
      </w:r>
      <w:r w:rsidR="002A5F24">
        <w:t xml:space="preserve"> </w:t>
      </w:r>
      <w:r>
        <w:t>one-eighth of the market price at the wells of the amount so sold or used. ''</w:t>
      </w:r>
    </w:p>
    <w:p w14:paraId="6E981F57" w14:textId="77777777" w:rsidR="00E23205" w:rsidRDefault="00E23205" w:rsidP="00E23205">
      <w:pPr>
        <w:pStyle w:val="hea"/>
      </w:pPr>
    </w:p>
    <w:p w14:paraId="7F38DA25" w14:textId="77777777" w:rsidR="00E23205" w:rsidRDefault="00E23205" w:rsidP="00E23205">
      <w:pPr>
        <w:pStyle w:val="hea"/>
      </w:pPr>
      <w:r>
        <w:t>$0.023 per mcfvs. $0.13047 per mcf</w:t>
      </w:r>
    </w:p>
    <w:p w14:paraId="4315A764" w14:textId="77777777" w:rsidR="00E23205" w:rsidRDefault="00E23205" w:rsidP="00E23205">
      <w:pPr>
        <w:pStyle w:val="hea"/>
      </w:pPr>
      <w:r>
        <w:t>1/8th of$0.13047 = $0.01631</w:t>
      </w:r>
    </w:p>
    <w:p w14:paraId="30C37B2D" w14:textId="77777777" w:rsidR="00E23205" w:rsidRDefault="00E23205" w:rsidP="00E23205">
      <w:pPr>
        <w:pStyle w:val="hea"/>
      </w:pPr>
      <w:r>
        <w:t>$0.01631 vs. $0.023</w:t>
      </w:r>
    </w:p>
    <w:p w14:paraId="47219684" w14:textId="77777777" w:rsidR="00E23205" w:rsidRDefault="00E23205" w:rsidP="00E23205">
      <w:pPr>
        <w:pStyle w:val="hea"/>
      </w:pPr>
    </w:p>
    <w:p w14:paraId="56592AA3" w14:textId="3C7D2107" w:rsidR="00E23205" w:rsidRDefault="007B05FF" w:rsidP="007B05FF">
      <w:pPr>
        <w:pStyle w:val="Heading20"/>
      </w:pPr>
      <w:r>
        <w:t xml:space="preserve">P. 184 </w:t>
      </w:r>
      <w:r w:rsidR="00E23205">
        <w:t>SHELL v. PINEY WOODS SCHOOL</w:t>
      </w:r>
    </w:p>
    <w:p w14:paraId="30BB68F6" w14:textId="017362F3" w:rsidR="00E23205" w:rsidRDefault="00E23205" w:rsidP="002A5F24">
      <w:pPr>
        <w:pStyle w:val="hea"/>
      </w:pPr>
      <w:r>
        <w:t>(b) on gas, including casing, head gas or other gaseous substances produced from the</w:t>
      </w:r>
      <w:r w:rsidR="002A5F24">
        <w:t xml:space="preserve"> </w:t>
      </w:r>
      <w:r>
        <w:t>land, ... and sold or used off the premises or in the manufacture of gasoline or other</w:t>
      </w:r>
      <w:r w:rsidR="002A5F24">
        <w:t xml:space="preserve"> </w:t>
      </w:r>
      <w:r>
        <w:t>products therefrom, the market value at the well of 1/8 of the gas so sold or used,</w:t>
      </w:r>
      <w:r w:rsidR="002A5F24">
        <w:t xml:space="preserve"> </w:t>
      </w:r>
      <w:r>
        <w:t>provided that on gas sold at the well the royalty shall be 1/8 of the amount realized</w:t>
      </w:r>
      <w:r w:rsidR="002A5F24">
        <w:t xml:space="preserve"> </w:t>
      </w:r>
      <w:r>
        <w:t>from such sale</w:t>
      </w:r>
    </w:p>
    <w:p w14:paraId="5CF74131" w14:textId="77777777" w:rsidR="00E23205" w:rsidRDefault="00E23205" w:rsidP="00E23205">
      <w:pPr>
        <w:pStyle w:val="hea"/>
      </w:pPr>
    </w:p>
    <w:p w14:paraId="20B66AFA" w14:textId="77777777" w:rsidR="00E23205" w:rsidRDefault="00E23205" w:rsidP="00E23205">
      <w:pPr>
        <w:pStyle w:val="hea"/>
      </w:pPr>
      <w:r>
        <w:t>LONG TERM GSA $0.53 PER MCF</w:t>
      </w:r>
    </w:p>
    <w:p w14:paraId="148CE6EB" w14:textId="77777777" w:rsidR="00E23205" w:rsidRDefault="00E23205" w:rsidP="00E23205">
      <w:pPr>
        <w:pStyle w:val="hea"/>
      </w:pPr>
    </w:p>
    <w:p w14:paraId="55D0BC50" w14:textId="3C1761F6" w:rsidR="002A5F24" w:rsidRDefault="00E23205" w:rsidP="002A5F24">
      <w:pPr>
        <w:pStyle w:val="hea"/>
      </w:pPr>
      <w:r>
        <w:t>The composite sour gas stream fron all wells in the Tho1nasville, Piney</w:t>
      </w:r>
      <w:r w:rsidR="002A5F24">
        <w:t xml:space="preserve"> </w:t>
      </w:r>
      <w:r>
        <w:t>Woods and Southwest Piney Woods Fields co</w:t>
      </w:r>
      <w:r w:rsidR="002A5F24">
        <w:t>ntains approximately 35% H 2S, 8%</w:t>
      </w:r>
      <w:r>
        <w:t xml:space="preserve"> carbon dioxide and </w:t>
      </w:r>
      <w:r w:rsidR="002A5F24">
        <w:t>57%</w:t>
      </w:r>
      <w:r>
        <w:t xml:space="preserve"> 1nethane</w:t>
      </w:r>
      <w:r w:rsidR="002A5F24">
        <w:t xml:space="preserve"> </w:t>
      </w:r>
    </w:p>
    <w:p w14:paraId="57118C1D" w14:textId="4BC9C8D9" w:rsidR="00FE40E8" w:rsidRDefault="00E23205" w:rsidP="002A5F24">
      <w:pPr>
        <w:pStyle w:val="hea"/>
      </w:pPr>
      <w:r>
        <w:t>Piney Woods Country Life School v. Shell Oil Co. 539 F.Supp. 957, 963</w:t>
      </w:r>
      <w:r w:rsidR="002A5F24">
        <w:t xml:space="preserve"> </w:t>
      </w:r>
      <w:r>
        <w:t>(D.C.Miss., 1982)</w:t>
      </w:r>
    </w:p>
    <w:p w14:paraId="57391A83" w14:textId="46F5AB4A" w:rsidR="00FE40E8" w:rsidRDefault="00D73683" w:rsidP="00FE40E8">
      <w:pPr>
        <w:pStyle w:val="Heading1"/>
      </w:pPr>
      <w:bookmarkStart w:id="61" w:name="_Toc221802125"/>
      <w:r>
        <w:t>p216 Implied Covenants</w:t>
      </w:r>
      <w:bookmarkEnd w:id="61"/>
    </w:p>
    <w:p w14:paraId="44BAF599" w14:textId="77777777" w:rsidR="00FE40E8" w:rsidRDefault="00FE40E8" w:rsidP="00FE40E8">
      <w:pPr>
        <w:pStyle w:val="hea"/>
        <w:numPr>
          <w:ilvl w:val="0"/>
          <w:numId w:val="0"/>
        </w:numPr>
        <w:ind w:left="144" w:hanging="144"/>
      </w:pPr>
    </w:p>
    <w:p w14:paraId="51618B2B" w14:textId="18DDD4C5" w:rsidR="00D73683" w:rsidRPr="007B05FF" w:rsidRDefault="007B05FF" w:rsidP="00D73683">
      <w:pPr>
        <w:pStyle w:val="hea"/>
        <w:rPr>
          <w:b/>
        </w:rPr>
      </w:pPr>
      <w:r>
        <w:rPr>
          <w:b/>
        </w:rPr>
        <w:t>I. NATURE</w:t>
      </w:r>
    </w:p>
    <w:p w14:paraId="6AD7154A" w14:textId="1A6E8D9E" w:rsidR="00D73683" w:rsidRDefault="00D73683" w:rsidP="00D73683">
      <w:pPr>
        <w:pStyle w:val="ListParagraph"/>
      </w:pPr>
      <w:r>
        <w:t>A. Rationale - no 1nention in lease of underlying obligation to achieve the goals of lease. Royalties for lessor w .i. revenues</w:t>
      </w:r>
    </w:p>
    <w:p w14:paraId="5858A760" w14:textId="77777777" w:rsidR="00D73683" w:rsidRDefault="00D73683" w:rsidP="00D73683">
      <w:pPr>
        <w:pStyle w:val="hea"/>
        <w:numPr>
          <w:ilvl w:val="0"/>
          <w:numId w:val="0"/>
        </w:numPr>
      </w:pPr>
      <w:r>
        <w:t>for lessee, 1nutual benefit from develop1nent.</w:t>
      </w:r>
    </w:p>
    <w:p w14:paraId="5C19F281" w14:textId="77777777" w:rsidR="00D73683" w:rsidRDefault="00D73683" w:rsidP="00D73683">
      <w:pPr>
        <w:pStyle w:val="ListParagraph"/>
      </w:pPr>
      <w:r>
        <w:t>B. Reasonably prudent operator, Profit motive but due regard</w:t>
      </w:r>
    </w:p>
    <w:p w14:paraId="6A791687" w14:textId="77777777" w:rsidR="00D73683" w:rsidRDefault="00D73683" w:rsidP="00D73683">
      <w:pPr>
        <w:pStyle w:val="ListParagraph"/>
      </w:pPr>
      <w:r>
        <w:t>C. Doctrinal basis</w:t>
      </w:r>
    </w:p>
    <w:p w14:paraId="426226D0" w14:textId="77777777" w:rsidR="00D73683" w:rsidRDefault="00D73683" w:rsidP="00D73683">
      <w:pPr>
        <w:pStyle w:val="ListParagraph"/>
        <w:numPr>
          <w:ilvl w:val="2"/>
          <w:numId w:val="7"/>
        </w:numPr>
      </w:pPr>
      <w:r>
        <w:t>1. Intent</w:t>
      </w:r>
    </w:p>
    <w:p w14:paraId="4A77D75F" w14:textId="77777777" w:rsidR="00D73683" w:rsidRDefault="00D73683" w:rsidP="00D73683">
      <w:pPr>
        <w:pStyle w:val="ListParagraph"/>
        <w:numPr>
          <w:ilvl w:val="2"/>
          <w:numId w:val="7"/>
        </w:numPr>
      </w:pPr>
      <w:r>
        <w:t>2. Good Faith</w:t>
      </w:r>
    </w:p>
    <w:p w14:paraId="728E413C" w14:textId="77777777" w:rsidR="00D73683" w:rsidRDefault="00D73683" w:rsidP="00D73683">
      <w:pPr>
        <w:pStyle w:val="ListParagraph"/>
        <w:numPr>
          <w:ilvl w:val="2"/>
          <w:numId w:val="7"/>
        </w:numPr>
      </w:pPr>
      <w:r>
        <w:t>3. Relationship of parties</w:t>
      </w:r>
    </w:p>
    <w:p w14:paraId="56697FF3" w14:textId="77777777" w:rsidR="00D73683" w:rsidRDefault="00D73683" w:rsidP="00D73683">
      <w:pPr>
        <w:pStyle w:val="ListParagraph"/>
        <w:numPr>
          <w:ilvl w:val="2"/>
          <w:numId w:val="7"/>
        </w:numPr>
      </w:pPr>
      <w:r>
        <w:t>4. Implied in fact</w:t>
      </w:r>
    </w:p>
    <w:p w14:paraId="285E6F83" w14:textId="77777777" w:rsidR="00D73683" w:rsidRDefault="00D73683" w:rsidP="00D73683">
      <w:pPr>
        <w:pStyle w:val="ListParagraph"/>
        <w:numPr>
          <w:ilvl w:val="2"/>
          <w:numId w:val="7"/>
        </w:numPr>
      </w:pPr>
      <w:r>
        <w:t>5. Public policy</w:t>
      </w:r>
    </w:p>
    <w:p w14:paraId="49E8AD16" w14:textId="77777777" w:rsidR="00D73683" w:rsidRDefault="00D73683" w:rsidP="00D73683">
      <w:pPr>
        <w:pStyle w:val="ListParagraph"/>
        <w:numPr>
          <w:ilvl w:val="2"/>
          <w:numId w:val="7"/>
        </w:numPr>
      </w:pPr>
      <w:r>
        <w:t>6. Texas cases</w:t>
      </w:r>
    </w:p>
    <w:p w14:paraId="7E44FD2E" w14:textId="77777777" w:rsidR="00D73683" w:rsidRDefault="00D73683" w:rsidP="00D73683">
      <w:pPr>
        <w:pStyle w:val="ListParagraph"/>
        <w:numPr>
          <w:ilvl w:val="3"/>
          <w:numId w:val="7"/>
        </w:numPr>
      </w:pPr>
      <w:r>
        <w:t>a. Effectuate intent of parties</w:t>
      </w:r>
    </w:p>
    <w:p w14:paraId="37B1C5E6" w14:textId="77777777" w:rsidR="00D73683" w:rsidRDefault="00D73683" w:rsidP="00D73683">
      <w:pPr>
        <w:pStyle w:val="ListParagraph"/>
        <w:numPr>
          <w:ilvl w:val="3"/>
          <w:numId w:val="7"/>
        </w:numPr>
      </w:pPr>
      <w:r>
        <w:t>b. Implied out of necessity</w:t>
      </w:r>
    </w:p>
    <w:p w14:paraId="622C5743" w14:textId="77777777" w:rsidR="00D73683" w:rsidRDefault="00D73683" w:rsidP="00D73683">
      <w:pPr>
        <w:pStyle w:val="hea"/>
      </w:pPr>
    </w:p>
    <w:p w14:paraId="3A01C985" w14:textId="77777777" w:rsidR="00D73683" w:rsidRPr="007B05FF" w:rsidRDefault="00D73683" w:rsidP="00D73683">
      <w:pPr>
        <w:pStyle w:val="hea"/>
        <w:rPr>
          <w:b/>
        </w:rPr>
      </w:pPr>
      <w:r w:rsidRPr="007B05FF">
        <w:rPr>
          <w:b/>
        </w:rPr>
        <w:t>II. COVENANT TO DEVELOP</w:t>
      </w:r>
    </w:p>
    <w:p w14:paraId="719CB94C" w14:textId="77777777" w:rsidR="00D73683" w:rsidRDefault="00D73683" w:rsidP="00D73683">
      <w:pPr>
        <w:pStyle w:val="ListParagraph"/>
      </w:pPr>
      <w:r>
        <w:t>A. Drill initial well - measured by RPO</w:t>
      </w:r>
    </w:p>
    <w:p w14:paraId="247D8B7A" w14:textId="77777777" w:rsidR="00D73683" w:rsidRDefault="00D73683" w:rsidP="00D73683">
      <w:pPr>
        <w:pStyle w:val="ListParagraph"/>
      </w:pPr>
      <w:r>
        <w:t>B. Reasonable Development</w:t>
      </w:r>
    </w:p>
    <w:p w14:paraId="7F5C8C53" w14:textId="77777777" w:rsidR="00D73683" w:rsidRDefault="00D73683" w:rsidP="00D73683">
      <w:pPr>
        <w:pStyle w:val="ListParagraph"/>
        <w:numPr>
          <w:ilvl w:val="2"/>
          <w:numId w:val="7"/>
        </w:numPr>
      </w:pPr>
      <w:r>
        <w:t>1. Lessor's royalty</w:t>
      </w:r>
    </w:p>
    <w:p w14:paraId="1C805785" w14:textId="77777777" w:rsidR="00D73683" w:rsidRDefault="00D73683" w:rsidP="00D73683">
      <w:pPr>
        <w:pStyle w:val="ListParagraph"/>
        <w:numPr>
          <w:ilvl w:val="2"/>
          <w:numId w:val="7"/>
        </w:numPr>
      </w:pPr>
      <w:r>
        <w:t>2. Rate of development-- Issue</w:t>
      </w:r>
    </w:p>
    <w:p w14:paraId="02AA5D77" w14:textId="6B3B28AB" w:rsidR="00D73683" w:rsidRDefault="002A5F24" w:rsidP="00D73683">
      <w:pPr>
        <w:pStyle w:val="ListParagraph"/>
        <w:numPr>
          <w:ilvl w:val="2"/>
          <w:numId w:val="7"/>
        </w:numPr>
      </w:pPr>
      <w:r>
        <w:t>3. Requirement of Notice to im</w:t>
      </w:r>
      <w:r w:rsidR="00D73683">
        <w:t>pose further obligation.</w:t>
      </w:r>
    </w:p>
    <w:p w14:paraId="5CD05108" w14:textId="77777777" w:rsidR="00D73683" w:rsidRDefault="00D73683" w:rsidP="00D73683">
      <w:pPr>
        <w:pStyle w:val="ListParagraph"/>
        <w:numPr>
          <w:ilvl w:val="2"/>
          <w:numId w:val="7"/>
        </w:numPr>
      </w:pPr>
      <w:r>
        <w:t>4. Proof of productive horizon</w:t>
      </w:r>
    </w:p>
    <w:p w14:paraId="3EC17F98" w14:textId="77777777" w:rsidR="00D73683" w:rsidRDefault="00D73683" w:rsidP="00D73683">
      <w:pPr>
        <w:pStyle w:val="ListParagraph"/>
        <w:numPr>
          <w:ilvl w:val="2"/>
          <w:numId w:val="7"/>
        </w:numPr>
      </w:pPr>
      <w:r>
        <w:t>5. Profitability</w:t>
      </w:r>
    </w:p>
    <w:p w14:paraId="2048B2FA" w14:textId="005EC6D8" w:rsidR="00D73683" w:rsidRDefault="00D73683" w:rsidP="00D73683">
      <w:pPr>
        <w:pStyle w:val="ListParagraph"/>
        <w:numPr>
          <w:ilvl w:val="2"/>
          <w:numId w:val="7"/>
        </w:numPr>
      </w:pPr>
      <w:r>
        <w:t>6. Unreasonable delay in developing</w:t>
      </w:r>
    </w:p>
    <w:p w14:paraId="2006E29C" w14:textId="77777777" w:rsidR="00D73683" w:rsidRDefault="00D73683" w:rsidP="00D73683">
      <w:pPr>
        <w:pStyle w:val="ListParagraph"/>
        <w:numPr>
          <w:ilvl w:val="2"/>
          <w:numId w:val="7"/>
        </w:numPr>
      </w:pPr>
      <w:r>
        <w:t>7. Remedies</w:t>
      </w:r>
    </w:p>
    <w:p w14:paraId="43304095" w14:textId="77777777" w:rsidR="00D73683" w:rsidRDefault="00D73683" w:rsidP="00D73683">
      <w:pPr>
        <w:pStyle w:val="ListParagraph"/>
      </w:pPr>
      <w:r>
        <w:t>a. Damages</w:t>
      </w:r>
    </w:p>
    <w:p w14:paraId="2D2A59AA" w14:textId="77777777" w:rsidR="00D73683" w:rsidRDefault="00D73683" w:rsidP="00D73683">
      <w:pPr>
        <w:pStyle w:val="ListParagraph"/>
      </w:pPr>
      <w:r>
        <w:t>b. Maybe cancellation -</w:t>
      </w:r>
    </w:p>
    <w:p w14:paraId="238A3A7F" w14:textId="2507571C" w:rsidR="00D73683" w:rsidRDefault="00D73683" w:rsidP="00D73683">
      <w:pPr>
        <w:pStyle w:val="ListParagraph"/>
        <w:numPr>
          <w:ilvl w:val="2"/>
          <w:numId w:val="7"/>
        </w:numPr>
      </w:pPr>
      <w:r>
        <w:t>8. Express clauses- delay rental clause excuses covenant to develop but yields to implied covenant to protect from drainage.</w:t>
      </w:r>
    </w:p>
    <w:p w14:paraId="68B50FF3" w14:textId="43467DC8" w:rsidR="00D73683" w:rsidRDefault="00D73683" w:rsidP="00D73683">
      <w:pPr>
        <w:pStyle w:val="ListParagraph"/>
      </w:pPr>
      <w:r>
        <w:t>C. Exploration- no; Court of Appeals -- 3 categories of wells, initial, developmental, and exploratory, Must have profit - no</w:t>
      </w:r>
    </w:p>
    <w:p w14:paraId="0531DB9C" w14:textId="77777777" w:rsidR="00D73683" w:rsidRDefault="00D73683" w:rsidP="00D73683">
      <w:pPr>
        <w:pStyle w:val="ListParagraph"/>
      </w:pPr>
      <w:r>
        <w:t>duty of further exploration</w:t>
      </w:r>
    </w:p>
    <w:p w14:paraId="737ECA85" w14:textId="77777777" w:rsidR="00D73683" w:rsidRDefault="00D73683" w:rsidP="00D73683">
      <w:pPr>
        <w:pStyle w:val="hea"/>
      </w:pPr>
    </w:p>
    <w:p w14:paraId="64C2AC96" w14:textId="77777777" w:rsidR="00D73683" w:rsidRPr="007B05FF" w:rsidRDefault="00D73683" w:rsidP="00D73683">
      <w:pPr>
        <w:pStyle w:val="hea"/>
        <w:rPr>
          <w:b/>
        </w:rPr>
      </w:pPr>
      <w:r w:rsidRPr="007B05FF">
        <w:rPr>
          <w:b/>
        </w:rPr>
        <w:t>III. PROTECT LEASEHOLD</w:t>
      </w:r>
    </w:p>
    <w:p w14:paraId="1B63EA2F" w14:textId="77777777" w:rsidR="00D73683" w:rsidRDefault="00D73683" w:rsidP="00D73683">
      <w:pPr>
        <w:pStyle w:val="hea"/>
      </w:pPr>
      <w:r>
        <w:t>A. Cause of action</w:t>
      </w:r>
    </w:p>
    <w:p w14:paraId="3D5194E4" w14:textId="621E0965" w:rsidR="00D73683" w:rsidRDefault="00D73683" w:rsidP="00D73683">
      <w:pPr>
        <w:pStyle w:val="ListParagraph"/>
      </w:pPr>
      <w:r>
        <w:t>1. Substantial drainage and econ01nical to drill, amount of damages</w:t>
      </w:r>
    </w:p>
    <w:p w14:paraId="7DC9CB36" w14:textId="77777777" w:rsidR="00D73683" w:rsidRDefault="00D73683" w:rsidP="00D73683">
      <w:pPr>
        <w:pStyle w:val="ListParagraph"/>
      </w:pPr>
      <w:r>
        <w:t>2. Profit on offset</w:t>
      </w:r>
    </w:p>
    <w:p w14:paraId="4185D565" w14:textId="77777777" w:rsidR="00D73683" w:rsidRDefault="00D73683" w:rsidP="00D73683">
      <w:pPr>
        <w:pStyle w:val="ListParagraph"/>
        <w:numPr>
          <w:ilvl w:val="2"/>
          <w:numId w:val="7"/>
        </w:numPr>
      </w:pPr>
      <w:r>
        <w:t>a. RPO</w:t>
      </w:r>
    </w:p>
    <w:p w14:paraId="46586A6B" w14:textId="77777777" w:rsidR="00D73683" w:rsidRDefault="00D73683" w:rsidP="00D73683">
      <w:pPr>
        <w:pStyle w:val="ListParagraph"/>
        <w:numPr>
          <w:ilvl w:val="2"/>
          <w:numId w:val="7"/>
        </w:numPr>
      </w:pPr>
      <w:r>
        <w:t>b. No other tracts considered Alexander</w:t>
      </w:r>
    </w:p>
    <w:p w14:paraId="48F765D5" w14:textId="77777777" w:rsidR="00D73683" w:rsidRDefault="00D73683" w:rsidP="00D73683">
      <w:pPr>
        <w:pStyle w:val="ListParagraph"/>
      </w:pPr>
      <w:r>
        <w:t>3. Notice</w:t>
      </w:r>
    </w:p>
    <w:p w14:paraId="560A89D9" w14:textId="77777777" w:rsidR="00D73683" w:rsidRDefault="00D73683" w:rsidP="00D73683">
      <w:pPr>
        <w:pStyle w:val="ListParagraph"/>
        <w:numPr>
          <w:ilvl w:val="2"/>
          <w:numId w:val="7"/>
        </w:numPr>
      </w:pPr>
      <w:r>
        <w:t>a. Only if in lease</w:t>
      </w:r>
    </w:p>
    <w:p w14:paraId="6D573221" w14:textId="77777777" w:rsidR="00D73683" w:rsidRDefault="00D73683" w:rsidP="00D73683">
      <w:pPr>
        <w:pStyle w:val="ListParagraph"/>
        <w:numPr>
          <w:ilvl w:val="2"/>
          <w:numId w:val="7"/>
        </w:numPr>
      </w:pPr>
      <w:r>
        <w:t>b. For cancellation</w:t>
      </w:r>
    </w:p>
    <w:p w14:paraId="452B1632" w14:textId="77777777" w:rsidR="00D73683" w:rsidRDefault="00D73683" w:rsidP="00D73683">
      <w:pPr>
        <w:pStyle w:val="ListParagraph"/>
      </w:pPr>
      <w:r>
        <w:t>4. Local and field wide obligation to protect</w:t>
      </w:r>
    </w:p>
    <w:p w14:paraId="20FF5FE5" w14:textId="77777777" w:rsidR="00D73683" w:rsidRDefault="00D73683" w:rsidP="00D73683">
      <w:pPr>
        <w:pStyle w:val="hea"/>
      </w:pPr>
      <w:r>
        <w:t>B. Lease provisions</w:t>
      </w:r>
    </w:p>
    <w:p w14:paraId="000EA4F8" w14:textId="77777777" w:rsidR="00D73683" w:rsidRDefault="00D73683" w:rsidP="00D73683">
      <w:pPr>
        <w:pStyle w:val="ListParagraph"/>
      </w:pPr>
      <w:r>
        <w:t>1. Delay rentals</w:t>
      </w:r>
    </w:p>
    <w:p w14:paraId="4CDB6A3A" w14:textId="77777777" w:rsidR="00D73683" w:rsidRDefault="00D73683" w:rsidP="00D73683">
      <w:pPr>
        <w:pStyle w:val="ListParagraph"/>
        <w:numPr>
          <w:ilvl w:val="2"/>
          <w:numId w:val="7"/>
        </w:numPr>
      </w:pPr>
      <w:r>
        <w:t>a. Does not affect cause of action</w:t>
      </w:r>
    </w:p>
    <w:p w14:paraId="18870C64" w14:textId="77777777" w:rsidR="00D73683" w:rsidRDefault="00D73683" w:rsidP="00D73683">
      <w:pPr>
        <w:pStyle w:val="ListParagraph"/>
      </w:pPr>
      <w:r>
        <w:t>2. Express offset</w:t>
      </w:r>
    </w:p>
    <w:p w14:paraId="0FF306DD" w14:textId="0B519336" w:rsidR="00D73683" w:rsidRDefault="00D73683" w:rsidP="00D73683">
      <w:pPr>
        <w:pStyle w:val="ListParagraph"/>
        <w:numPr>
          <w:ilvl w:val="2"/>
          <w:numId w:val="7"/>
        </w:numPr>
      </w:pPr>
      <w:r>
        <w:t xml:space="preserve">a. Only in </w:t>
      </w:r>
      <w:r w:rsidR="002A5F24">
        <w:t>primary</w:t>
      </w:r>
      <w:r>
        <w:t xml:space="preserve"> term</w:t>
      </w:r>
    </w:p>
    <w:p w14:paraId="795AF80A" w14:textId="77777777" w:rsidR="00D73683" w:rsidRDefault="00D73683" w:rsidP="00D73683">
      <w:pPr>
        <w:pStyle w:val="ListParagraph"/>
        <w:numPr>
          <w:ilvl w:val="2"/>
          <w:numId w:val="7"/>
        </w:numPr>
      </w:pPr>
      <w:r>
        <w:t>b. If collllnon lessee -- it is overridden</w:t>
      </w:r>
    </w:p>
    <w:p w14:paraId="31EA9AD5" w14:textId="77777777" w:rsidR="00D73683" w:rsidRDefault="00D73683" w:rsidP="00D73683">
      <w:pPr>
        <w:pStyle w:val="hea"/>
      </w:pPr>
      <w:r>
        <w:t>C. Pooling - force or voluntary</w:t>
      </w:r>
    </w:p>
    <w:p w14:paraId="355B5756" w14:textId="77777777" w:rsidR="00D73683" w:rsidRPr="007B05FF" w:rsidRDefault="00D73683" w:rsidP="00D73683">
      <w:pPr>
        <w:pStyle w:val="hea"/>
        <w:rPr>
          <w:b/>
        </w:rPr>
      </w:pPr>
    </w:p>
    <w:p w14:paraId="1042B952" w14:textId="77777777" w:rsidR="00D73683" w:rsidRPr="007B05FF" w:rsidRDefault="00D73683" w:rsidP="00D73683">
      <w:pPr>
        <w:pStyle w:val="hea"/>
        <w:rPr>
          <w:b/>
        </w:rPr>
      </w:pPr>
      <w:r w:rsidRPr="007B05FF">
        <w:rPr>
          <w:b/>
        </w:rPr>
        <w:t>IV. MANAGEMENT- ADMINISTRATION</w:t>
      </w:r>
    </w:p>
    <w:p w14:paraId="35F654C8" w14:textId="46923B63" w:rsidR="00D73683" w:rsidRDefault="002A5F24" w:rsidP="00D73683">
      <w:pPr>
        <w:pStyle w:val="ListParagraph"/>
      </w:pPr>
      <w:r>
        <w:t>A. Favorable Ad</w:t>
      </w:r>
      <w:r w:rsidR="00381F53">
        <w:t>mi</w:t>
      </w:r>
      <w:r>
        <w:t>nistrative Action -- Rule 37 Am</w:t>
      </w:r>
      <w:r w:rsidR="00D73683">
        <w:t>oco Alexander</w:t>
      </w:r>
    </w:p>
    <w:p w14:paraId="461F5572" w14:textId="77777777" w:rsidR="00D73683" w:rsidRDefault="00D73683" w:rsidP="00D73683">
      <w:pPr>
        <w:pStyle w:val="ListParagraph"/>
      </w:pPr>
      <w:r>
        <w:t>B. Duty to Market</w:t>
      </w:r>
    </w:p>
    <w:p w14:paraId="3B1DD99F" w14:textId="77777777" w:rsidR="00D73683" w:rsidRDefault="00D73683" w:rsidP="00D73683">
      <w:pPr>
        <w:pStyle w:val="ListParagraph"/>
        <w:numPr>
          <w:ilvl w:val="2"/>
          <w:numId w:val="7"/>
        </w:numPr>
      </w:pPr>
      <w:r>
        <w:t>1. Gas -- diligence in finding market</w:t>
      </w:r>
    </w:p>
    <w:p w14:paraId="03326F20" w14:textId="77777777" w:rsidR="00D73683" w:rsidRDefault="00D73683" w:rsidP="00D73683">
      <w:pPr>
        <w:pStyle w:val="ListParagraph"/>
        <w:numPr>
          <w:ilvl w:val="2"/>
          <w:numId w:val="7"/>
        </w:numPr>
      </w:pPr>
      <w:r>
        <w:t>2. Shut-in-- if limited tnay satisfy</w:t>
      </w:r>
    </w:p>
    <w:p w14:paraId="40DDC13E" w14:textId="77777777" w:rsidR="00D73683" w:rsidRDefault="00D73683" w:rsidP="00D73683">
      <w:pPr>
        <w:pStyle w:val="ListParagraph"/>
        <w:numPr>
          <w:ilvl w:val="2"/>
          <w:numId w:val="7"/>
        </w:numPr>
      </w:pPr>
      <w:r>
        <w:t>3. Price -- good faith</w:t>
      </w:r>
    </w:p>
    <w:p w14:paraId="536CB889" w14:textId="164B3E38" w:rsidR="00FE40E8" w:rsidRDefault="00D73683" w:rsidP="00D73683">
      <w:pPr>
        <w:pStyle w:val="hea"/>
        <w:numPr>
          <w:ilvl w:val="0"/>
          <w:numId w:val="0"/>
        </w:numPr>
        <w:ind w:left="144" w:hanging="144"/>
      </w:pPr>
      <w:r>
        <w:t>C. Prudent operation and administration of leasehold</w:t>
      </w:r>
    </w:p>
    <w:p w14:paraId="0CF04454" w14:textId="59B904A2" w:rsidR="00FE40E8" w:rsidRDefault="00D73683" w:rsidP="00FE40E8">
      <w:pPr>
        <w:pStyle w:val="Heading1"/>
      </w:pPr>
      <w:bookmarkStart w:id="62" w:name="_Toc221802126"/>
      <w:r>
        <w:t>p224 Amoco v Alexander</w:t>
      </w:r>
      <w:bookmarkEnd w:id="62"/>
    </w:p>
    <w:p w14:paraId="7879F4D9" w14:textId="2A0F2D8D" w:rsidR="00FE40E8" w:rsidRDefault="00925974" w:rsidP="00FE40E8">
      <w:pPr>
        <w:pStyle w:val="hea"/>
        <w:numPr>
          <w:ilvl w:val="0"/>
          <w:numId w:val="0"/>
        </w:numPr>
        <w:ind w:left="144" w:hanging="144"/>
      </w:pPr>
      <w:r>
        <w:rPr>
          <w:noProof/>
        </w:rPr>
        <mc:AlternateContent>
          <mc:Choice Requires="wpg">
            <w:drawing>
              <wp:anchor distT="0" distB="0" distL="114300" distR="114300" simplePos="0" relativeHeight="251671552" behindDoc="0" locked="0" layoutInCell="1" allowOverlap="1" wp14:anchorId="23533BA3" wp14:editId="03296B54">
                <wp:simplePos x="0" y="0"/>
                <wp:positionH relativeFrom="column">
                  <wp:posOffset>2604135</wp:posOffset>
                </wp:positionH>
                <wp:positionV relativeFrom="paragraph">
                  <wp:posOffset>104140</wp:posOffset>
                </wp:positionV>
                <wp:extent cx="4353560" cy="7546975"/>
                <wp:effectExtent l="25400" t="25400" r="15240" b="22225"/>
                <wp:wrapThrough wrapText="bothSides">
                  <wp:wrapPolygon edited="0">
                    <wp:start x="-126" y="-73"/>
                    <wp:lineTo x="-126" y="21591"/>
                    <wp:lineTo x="21550" y="21591"/>
                    <wp:lineTo x="21550" y="-73"/>
                    <wp:lineTo x="-126" y="-73"/>
                  </wp:wrapPolygon>
                </wp:wrapThrough>
                <wp:docPr id="7" name="Group 7"/>
                <wp:cNvGraphicFramePr/>
                <a:graphic xmlns:a="http://schemas.openxmlformats.org/drawingml/2006/main">
                  <a:graphicData uri="http://schemas.microsoft.com/office/word/2010/wordprocessingGroup">
                    <wpg:wgp>
                      <wpg:cNvGrpSpPr/>
                      <wpg:grpSpPr>
                        <a:xfrm>
                          <a:off x="0" y="0"/>
                          <a:ext cx="4353560" cy="7546975"/>
                          <a:chOff x="0" y="0"/>
                          <a:chExt cx="4353560" cy="7546975"/>
                        </a:xfrm>
                      </wpg:grpSpPr>
                      <pic:pic xmlns:pic="http://schemas.openxmlformats.org/drawingml/2006/picture">
                        <pic:nvPicPr>
                          <pic:cNvPr id="3" name="Picture 3" descr="Lion:Users:blurped:Dropbox:Law:Oil &amp; Gas Law:Materials:p224 - Amoco v. Alexander.pdf"/>
                          <pic:cNvPicPr>
                            <a:picLocks noChangeAspect="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4353560" cy="5674995"/>
                          </a:xfrm>
                          <a:prstGeom prst="rect">
                            <a:avLst/>
                          </a:prstGeom>
                          <a:noFill/>
                          <a:ln w="3175" cmpd="sng">
                            <a:solidFill>
                              <a:schemeClr val="tx1"/>
                            </a:solidFill>
                          </a:ln>
                          <a:extLst>
                            <a:ext uri="{53640926-AAD7-44d8-BBD7-CCE9431645EC}">
                              <a14:shadowObscured xmlns:a14="http://schemas.microsoft.com/office/drawing/2010/main"/>
                            </a:ext>
                          </a:extLst>
                        </pic:spPr>
                      </pic:pic>
                      <pic:pic xmlns:pic="http://schemas.openxmlformats.org/drawingml/2006/picture">
                        <pic:nvPicPr>
                          <pic:cNvPr id="6" name="Picture 6" descr="Lion:Users:blurped:Dropbox:Law:Oil &amp; Gas Law:Materials:p224 - Amoco v. Alexander.pdf"/>
                          <pic:cNvPicPr>
                            <a:picLocks noChangeAspect="1"/>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5791200"/>
                            <a:ext cx="4353560" cy="1755775"/>
                          </a:xfrm>
                          <a:prstGeom prst="rect">
                            <a:avLst/>
                          </a:prstGeom>
                          <a:noFill/>
                          <a:ln w="3175" cmpd="sng">
                            <a:solidFill>
                              <a:schemeClr val="tx1"/>
                            </a:solidFill>
                          </a:ln>
                          <a:extLst>
                            <a:ext uri="{53640926-AAD7-44d8-BBD7-CCE9431645EC}">
                              <a14:shadowObscured xmlns:a14="http://schemas.microsoft.com/office/drawing/2010/main"/>
                            </a:ext>
                          </a:extLst>
                        </pic:spPr>
                      </pic:pic>
                    </wpg:wgp>
                  </a:graphicData>
                </a:graphic>
              </wp:anchor>
            </w:drawing>
          </mc:Choice>
          <mc:Fallback>
            <w:pict>
              <v:group id="Group 7" o:spid="_x0000_s1026" style="position:absolute;margin-left:205.05pt;margin-top:8.2pt;width:342.8pt;height:594.25pt;z-index:251671552" coordsize="4353560,754697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78KKKKACiiigAooooAKKKK&#10;ACiiigAooooAKKKKACiiigAooooAKKKKACiiigAooooAKKKKACiiigAooooAKKKKACiiigAooooA&#10;KKKP60AFFFH9a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8q+N3wb8D/ALQfwl+J&#10;HwT+JmmNrXw9+LGhX3hzW7RZXt2urC9he3uYxKpDpujkYbl5BIPavVaKAP58fhh/wQt+JXwGtLD4&#10;dfAb/grP+3r8M/2ddM3LaeDluNH1WTToSFUQWt/c28jQwqgKogjIQYxyCT+pn7Iv7Enwb/Yx8Ial&#10;4d+Fw8U674k8X3MWo+K/FviXVLjX9e8YahHEsIur+9mZndhGgVY12xxL8qKoGD9h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">
                <v:shape id="Picture 3" o:spid="_x0000_s1027" type="#_x0000_t75" alt="Lion:Users:blurped:Dropbox:Law:Oil &amp; Gas Law:Materials:p224 - Amoco v. Alexander.pdf" style="position:absolute;width:4353560;height:56749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QB&#10;Sr/CAAAA2gAAAA8AAABkcnMvZG93bnJldi54bWxEj0+LwjAUxO+C3yE8wduaqqDSNcpqEVTYg//u&#10;j+Zt27V5KU2q9dsbQfA4zMxvmPmyNaW4Ue0KywqGgwgEcWp1wZmC82nzNQPhPLLG0jIpeJCD5aLb&#10;mWOs7Z0PdDv6TAQIuxgV5N5XsZQuzcmgG9iKOHh/tjbog6wzqWu8B7gp5SiKJtJgwWEhx4rWOaXX&#10;Y2MUXIb/Sdtcq8addslqP52Wye9+o1S/1/58g/DU+k/43d5qBWN4XQk3QC6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kAUq/wgAAANoAAAAPAAAAAAAAAAAAAAAAAJwCAABk&#10;cnMvZG93bnJldi54bWxQSwUGAAAAAAQABAD3AAAAiwMAAAAA&#10;" stroked="t" strokecolor="black [3213]" strokeweight=".25pt">
                  <v:imagedata r:id="rId39" o:title="p224 - Amoco v. Alexander.pdf"/>
                  <v:path arrowok="t"/>
                </v:shape>
                <v:shape id="Picture 6" o:spid="_x0000_s1028" type="#_x0000_t75" alt="Lion:Users:blurped:Dropbox:Law:Oil &amp; Gas Law:Materials:p224 - Amoco v. Alexander.pdf" style="position:absolute;top:5791200;width:4353560;height:17557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ef&#10;HTPBAAAA2gAAAA8AAABkcnMvZG93bnJldi54bWxEj0Frg0AUhO+B/IflFXqra0sJxbiKEQK9NikF&#10;bw/3xRXdt+JujO2v7xYKOQ4z8w2Tl6sdxUKz7x0reE5SEMSt0z13Cj7Px6c3ED4gaxwdk4Jv8lAW&#10;202OmXY3/qDlFDoRIewzVGBCmDIpfWvIok/cRBy9i5sthijnTuoZbxFuR/mSpjtpsee4YHCi2lA7&#10;nK5WQVOdX5lN/bXI1Syu/jkcm8Eo9fiwVnsQgdZwD/+337WCHfxdiTdAFr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efHTPBAAAA2gAAAA8AAAAAAAAAAAAAAAAAnAIAAGRy&#10;cy9kb3ducmV2LnhtbFBLBQYAAAAABAAEAPcAAACKAwAAAAA=&#10;" stroked="t" strokecolor="black [3213]" strokeweight=".25pt">
                  <v:imagedata r:id="rId40" o:title="p224 - Amoco v. Alexander.pdf"/>
                  <v:path arrowok="t"/>
                </v:shape>
                <w10:wrap type="through"/>
              </v:group>
            </w:pict>
          </mc:Fallback>
        </mc:AlternateContent>
      </w:r>
    </w:p>
    <w:p w14:paraId="79B31AB8" w14:textId="77777777" w:rsidR="00FE40E8" w:rsidRDefault="00FE40E8" w:rsidP="00925974">
      <w:pPr>
        <w:pStyle w:val="hea"/>
        <w:numPr>
          <w:ilvl w:val="0"/>
          <w:numId w:val="0"/>
        </w:numPr>
      </w:pPr>
    </w:p>
    <w:p w14:paraId="44B43DFA" w14:textId="77777777" w:rsidR="00D73683" w:rsidRDefault="00D73683" w:rsidP="00D73683">
      <w:pPr>
        <w:pStyle w:val="hea"/>
      </w:pPr>
      <w:r w:rsidRPr="00D73683">
        <w:t xml:space="preserve">These broad implied covenants are: </w:t>
      </w:r>
    </w:p>
    <w:p w14:paraId="7DF52B51" w14:textId="77777777" w:rsidR="00D73683" w:rsidRDefault="00D73683" w:rsidP="00D73683">
      <w:pPr>
        <w:pStyle w:val="hea"/>
      </w:pPr>
      <w:r w:rsidRPr="00D73683">
        <w:t xml:space="preserve">(1) </w:t>
      </w:r>
      <w:r>
        <w:t>to develop the premises</w:t>
      </w:r>
    </w:p>
    <w:p w14:paraId="18F130B2" w14:textId="77777777" w:rsidR="00D73683" w:rsidRDefault="00D73683" w:rsidP="00D73683">
      <w:pPr>
        <w:pStyle w:val="hea"/>
      </w:pPr>
      <w:r w:rsidRPr="00D73683">
        <w:t>(2) to protect the</w:t>
      </w:r>
      <w:r>
        <w:t xml:space="preserve"> </w:t>
      </w:r>
      <w:r w:rsidRPr="00D73683">
        <w:t xml:space="preserve">leasehold, and </w:t>
      </w:r>
    </w:p>
    <w:p w14:paraId="495FE4DE" w14:textId="77777777" w:rsidR="00D73683" w:rsidRDefault="00D73683" w:rsidP="00D73683">
      <w:pPr>
        <w:pStyle w:val="hea"/>
      </w:pPr>
      <w:r w:rsidRPr="00D73683">
        <w:t>(3) to manage and administer the lease</w:t>
      </w:r>
    </w:p>
    <w:p w14:paraId="2EBB2CC3" w14:textId="7EDBEC7D" w:rsidR="00D73683" w:rsidRPr="00D73683" w:rsidRDefault="00D73683" w:rsidP="00D73683">
      <w:pPr>
        <w:pStyle w:val="hea"/>
      </w:pPr>
      <w:r w:rsidRPr="00D73683">
        <w:t>.</w:t>
      </w:r>
    </w:p>
    <w:p w14:paraId="37122745" w14:textId="77777777" w:rsidR="00D73683" w:rsidRDefault="00D73683" w:rsidP="00D73683">
      <w:pPr>
        <w:pStyle w:val="hea"/>
      </w:pPr>
      <w:r w:rsidRPr="00D73683">
        <w:t>A lessor is entitled to recover damages from a lessee for field-wide drainage u</w:t>
      </w:r>
      <w:r>
        <w:t xml:space="preserve">pon </w:t>
      </w:r>
      <w:r w:rsidRPr="00D73683">
        <w:t xml:space="preserve">proof </w:t>
      </w:r>
    </w:p>
    <w:p w14:paraId="1CD26295" w14:textId="77777777" w:rsidR="00D73683" w:rsidRDefault="00D73683" w:rsidP="00D73683">
      <w:pPr>
        <w:pStyle w:val="hea"/>
      </w:pPr>
      <w:r w:rsidRPr="00D73683">
        <w:t xml:space="preserve">(1) of substantial drainage of the lessor's land, and </w:t>
      </w:r>
    </w:p>
    <w:p w14:paraId="3CF2585E" w14:textId="77777777" w:rsidR="00D73683" w:rsidRDefault="00D73683" w:rsidP="00D73683">
      <w:pPr>
        <w:pStyle w:val="hea"/>
      </w:pPr>
      <w:r w:rsidRPr="00D73683">
        <w:t>(2) that a reasonably</w:t>
      </w:r>
      <w:r>
        <w:t xml:space="preserve"> </w:t>
      </w:r>
      <w:r w:rsidRPr="00D73683">
        <w:t>prudent operator would have acted to prevent substantial drainage from the</w:t>
      </w:r>
      <w:r>
        <w:t xml:space="preserve"> </w:t>
      </w:r>
      <w:r w:rsidRPr="00D73683">
        <w:t xml:space="preserve">lessor's land. </w:t>
      </w:r>
    </w:p>
    <w:p w14:paraId="629D5098" w14:textId="77777777" w:rsidR="00D73683" w:rsidRDefault="00D73683" w:rsidP="00D73683">
      <w:pPr>
        <w:pStyle w:val="hea"/>
      </w:pPr>
    </w:p>
    <w:p w14:paraId="63136E88" w14:textId="4408CC90" w:rsidR="00D73683" w:rsidRPr="00D73683" w:rsidRDefault="00D73683" w:rsidP="00D73683">
      <w:pPr>
        <w:pStyle w:val="hea"/>
      </w:pPr>
      <w:r w:rsidRPr="00D73683">
        <w:t xml:space="preserve">In </w:t>
      </w:r>
      <w:r w:rsidRPr="00D73683">
        <w:rPr>
          <w:i/>
        </w:rPr>
        <w:t>Shell Oil Co. v. Stansbury,</w:t>
      </w:r>
      <w:r w:rsidRPr="00D73683">
        <w:t xml:space="preserve"> supra, this Court held a reasonably</w:t>
      </w:r>
      <w:r>
        <w:t xml:space="preserve"> </w:t>
      </w:r>
      <w:r w:rsidRPr="00D73683">
        <w:t>prudent operator would have drilled a well on the lessor's land to protect from</w:t>
      </w:r>
      <w:r>
        <w:t xml:space="preserve"> </w:t>
      </w:r>
      <w:r w:rsidRPr="00D73683">
        <w:t>drainage. However, because of the complexity of the oil and gas industry and</w:t>
      </w:r>
      <w:r>
        <w:t xml:space="preserve"> </w:t>
      </w:r>
      <w:r w:rsidRPr="00D73683">
        <w:t>changes in technology, the courts cannot list each obligation of a reasonably</w:t>
      </w:r>
      <w:r>
        <w:t xml:space="preserve"> </w:t>
      </w:r>
      <w:r w:rsidRPr="00D73683">
        <w:t>prudent operator which may arise. The lessee must perform any act which a</w:t>
      </w:r>
      <w:r>
        <w:t xml:space="preserve"> </w:t>
      </w:r>
      <w:r w:rsidRPr="00D73683">
        <w:t>reasonably prudent operator would perform to protect from substantial drainage.</w:t>
      </w:r>
    </w:p>
    <w:p w14:paraId="209C9325" w14:textId="77777777" w:rsidR="00D73683" w:rsidRDefault="00D73683" w:rsidP="00D73683">
      <w:pPr>
        <w:pStyle w:val="hea"/>
      </w:pPr>
    </w:p>
    <w:p w14:paraId="6F9A431F" w14:textId="77777777" w:rsidR="00D73683" w:rsidRDefault="00D73683" w:rsidP="00D73683">
      <w:pPr>
        <w:pStyle w:val="hea"/>
      </w:pPr>
      <w:r w:rsidRPr="00D73683">
        <w:t>The duties of a reasonably prudent operator to protect from field-wide drainage</w:t>
      </w:r>
      <w:r>
        <w:t xml:space="preserve"> </w:t>
      </w:r>
      <w:r w:rsidRPr="00D73683">
        <w:t xml:space="preserve">may include </w:t>
      </w:r>
    </w:p>
    <w:p w14:paraId="78B6D49F" w14:textId="77777777" w:rsidR="00D73683" w:rsidRDefault="00D73683" w:rsidP="00D73683">
      <w:pPr>
        <w:pStyle w:val="hea"/>
      </w:pPr>
      <w:r w:rsidRPr="00D73683">
        <w:t xml:space="preserve">(1) drilling replacement wells, </w:t>
      </w:r>
    </w:p>
    <w:p w14:paraId="599F36F6" w14:textId="77777777" w:rsidR="00D73683" w:rsidRDefault="00D73683" w:rsidP="00D73683">
      <w:pPr>
        <w:pStyle w:val="hea"/>
      </w:pPr>
      <w:r w:rsidRPr="00D73683">
        <w:t xml:space="preserve">(2) re-working existing wells, </w:t>
      </w:r>
    </w:p>
    <w:p w14:paraId="2BA7AA46" w14:textId="77777777" w:rsidR="00D73683" w:rsidRDefault="00D73683" w:rsidP="00D73683">
      <w:pPr>
        <w:pStyle w:val="hea"/>
      </w:pPr>
      <w:r w:rsidRPr="00D73683">
        <w:t>(3)</w:t>
      </w:r>
      <w:r>
        <w:t xml:space="preserve"> </w:t>
      </w:r>
      <w:r w:rsidRPr="00D73683">
        <w:t xml:space="preserve">drilling additional wells, </w:t>
      </w:r>
    </w:p>
    <w:p w14:paraId="4C521861" w14:textId="2A5A803A" w:rsidR="00D73683" w:rsidRDefault="00D73683" w:rsidP="00D73683">
      <w:pPr>
        <w:pStyle w:val="hea"/>
      </w:pPr>
      <w:r w:rsidRPr="00D73683">
        <w:t>(4) seeking field-wide regulatory action,</w:t>
      </w:r>
    </w:p>
    <w:p w14:paraId="0F3CFA12" w14:textId="1AEFD09A" w:rsidR="00D73683" w:rsidRDefault="00D73683" w:rsidP="00D73683">
      <w:pPr>
        <w:pStyle w:val="hea"/>
      </w:pPr>
      <w:r w:rsidRPr="00D73683">
        <w:t>(5) seeking Rule</w:t>
      </w:r>
      <w:r>
        <w:t xml:space="preserve"> </w:t>
      </w:r>
      <w:r w:rsidRPr="00D73683">
        <w:t xml:space="preserve">3 7 exceptions from the </w:t>
      </w:r>
      <w:r w:rsidR="00925974">
        <w:t>RRC</w:t>
      </w:r>
      <w:r w:rsidRPr="00D73683">
        <w:t xml:space="preserve">, </w:t>
      </w:r>
    </w:p>
    <w:p w14:paraId="39CE880A" w14:textId="1111B491" w:rsidR="00D73683" w:rsidRDefault="00D73683" w:rsidP="00D73683">
      <w:pPr>
        <w:pStyle w:val="hea"/>
      </w:pPr>
      <w:r w:rsidRPr="00D73683">
        <w:t>( 6) seeking voluntary unitization,</w:t>
      </w:r>
      <w:r>
        <w:t xml:space="preserve"> </w:t>
      </w:r>
      <w:r w:rsidRPr="00D73683">
        <w:t xml:space="preserve">and </w:t>
      </w:r>
    </w:p>
    <w:p w14:paraId="7D226BE0" w14:textId="77777777" w:rsidR="00925974" w:rsidRDefault="00D73683" w:rsidP="00D73683">
      <w:pPr>
        <w:pStyle w:val="hea"/>
      </w:pPr>
      <w:r w:rsidRPr="00D73683">
        <w:t>(7) seeking other available administrative relief. There is no duty unless such</w:t>
      </w:r>
      <w:r>
        <w:t xml:space="preserve"> </w:t>
      </w:r>
      <w:r w:rsidRPr="00D73683">
        <w:t>an amount of oil can be recovered to equal the cost of administrative expenses,</w:t>
      </w:r>
      <w:r>
        <w:t xml:space="preserve"> </w:t>
      </w:r>
      <w:r w:rsidRPr="00D73683">
        <w:t>drilling or re-working and equipping a protection well, producing and marketing</w:t>
      </w:r>
      <w:r>
        <w:t xml:space="preserve"> </w:t>
      </w:r>
      <w:r w:rsidRPr="00D73683">
        <w:t xml:space="preserve">the oil, and yield to the lessee a reasonable expectation of profit. </w:t>
      </w:r>
    </w:p>
    <w:p w14:paraId="671508A4" w14:textId="2C91589A" w:rsidR="00FE40E8" w:rsidRDefault="00D73683" w:rsidP="00D73683">
      <w:pPr>
        <w:pStyle w:val="hea"/>
      </w:pPr>
      <w:r w:rsidRPr="00D73683">
        <w:rPr>
          <w:i/>
        </w:rPr>
        <w:t>Clifton v. Koontz</w:t>
      </w:r>
      <w:r w:rsidRPr="00D73683">
        <w:t>,160 Tex. 82, 96-97, 325 S.W.2d 684, 695-96 (1959).</w:t>
      </w:r>
      <w:r>
        <w:t xml:space="preserve"> </w:t>
      </w:r>
      <w:r w:rsidRPr="00D73683">
        <w:rPr>
          <w:i/>
        </w:rPr>
        <w:t xml:space="preserve">Amoco Production Co. v. Alexander </w:t>
      </w:r>
      <w:r w:rsidRPr="00D73683">
        <w:t>622 S.W.2d 563, 568 (Tex., 1981)</w:t>
      </w:r>
    </w:p>
    <w:p w14:paraId="5882CF20" w14:textId="7B565739" w:rsidR="00925974" w:rsidRDefault="00925974" w:rsidP="00925974">
      <w:pPr>
        <w:pStyle w:val="hea"/>
        <w:numPr>
          <w:ilvl w:val="0"/>
          <w:numId w:val="0"/>
        </w:numPr>
        <w:ind w:left="144" w:hanging="144"/>
      </w:pPr>
    </w:p>
    <w:p w14:paraId="0E131355" w14:textId="77777777" w:rsidR="00925974" w:rsidRDefault="00925974" w:rsidP="00925974">
      <w:pPr>
        <w:pStyle w:val="hea"/>
        <w:numPr>
          <w:ilvl w:val="0"/>
          <w:numId w:val="0"/>
        </w:numPr>
        <w:ind w:left="144" w:hanging="144"/>
      </w:pPr>
    </w:p>
    <w:p w14:paraId="0CD95842" w14:textId="77777777" w:rsidR="00925974" w:rsidRDefault="00925974" w:rsidP="00925974">
      <w:pPr>
        <w:pStyle w:val="hea"/>
        <w:numPr>
          <w:ilvl w:val="0"/>
          <w:numId w:val="0"/>
        </w:numPr>
        <w:ind w:left="144" w:hanging="144"/>
      </w:pPr>
    </w:p>
    <w:p w14:paraId="012A4904" w14:textId="2C2EB622" w:rsidR="00925974" w:rsidRDefault="00925974" w:rsidP="00925974">
      <w:pPr>
        <w:pStyle w:val="Heading1"/>
      </w:pPr>
      <w:bookmarkStart w:id="63" w:name="_Toc221802127"/>
      <w:r>
        <w:t>P235, P237, &amp; p242 Warren Petroleum</w:t>
      </w:r>
      <w:r w:rsidR="00D47F43">
        <w:t>, Exxon v. Emerald Gas,</w:t>
      </w:r>
      <w:r>
        <w:t xml:space="preserve"> HEC</w:t>
      </w:r>
      <w:r w:rsidR="00D47F43">
        <w:t>I</w:t>
      </w:r>
      <w:r>
        <w:t xml:space="preserve"> v NEEL</w:t>
      </w:r>
      <w:bookmarkEnd w:id="63"/>
    </w:p>
    <w:p w14:paraId="091B8E2F" w14:textId="77777777" w:rsidR="00925974" w:rsidRDefault="00925974" w:rsidP="00925974">
      <w:pPr>
        <w:pStyle w:val="hea"/>
        <w:numPr>
          <w:ilvl w:val="0"/>
          <w:numId w:val="0"/>
        </w:numPr>
        <w:ind w:left="144" w:hanging="144"/>
      </w:pPr>
    </w:p>
    <w:p w14:paraId="30FE4E34" w14:textId="5618D0E2" w:rsidR="00925974" w:rsidRDefault="00925974" w:rsidP="00925974">
      <w:pPr>
        <w:pStyle w:val="hea"/>
        <w:numPr>
          <w:ilvl w:val="0"/>
          <w:numId w:val="0"/>
        </w:numPr>
        <w:ind w:left="144" w:hanging="144"/>
      </w:pPr>
      <w:r>
        <w:rPr>
          <w:noProof/>
        </w:rPr>
        <w:drawing>
          <wp:anchor distT="0" distB="0" distL="114300" distR="114300" simplePos="0" relativeHeight="251672576" behindDoc="0" locked="0" layoutInCell="1" allowOverlap="1" wp14:anchorId="0D43286E" wp14:editId="11125FCF">
            <wp:simplePos x="0" y="0"/>
            <wp:positionH relativeFrom="margin">
              <wp:posOffset>2451735</wp:posOffset>
            </wp:positionH>
            <wp:positionV relativeFrom="margin">
              <wp:posOffset>421640</wp:posOffset>
            </wp:positionV>
            <wp:extent cx="4382770" cy="5674995"/>
            <wp:effectExtent l="25400" t="25400" r="36830" b="14605"/>
            <wp:wrapSquare wrapText="bothSides"/>
            <wp:docPr id="8" name="Picture 8" descr="Lion:Users:blurped:Dropbox:Law:Oil &amp; Gas Law:Materials:p235 &amp; p237 &amp; p242 - Warren  Petroleum HECI v. NEE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ion:Users:blurped:Dropbox:Law:Oil &amp; Gas Law:Materials:p235 &amp; p237 &amp; p242 - Warren  Petroleum HECI v. NEEL.pdf"/>
                    <pic:cNvPicPr>
                      <a:picLocks noChangeAspect="1" noChangeArrowheads="1"/>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4382770" cy="5674995"/>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31186B" w14:textId="6E12DA2D" w:rsidR="00925974" w:rsidRDefault="00925974" w:rsidP="00925974">
      <w:pPr>
        <w:pStyle w:val="Heading1"/>
      </w:pPr>
      <w:bookmarkStart w:id="64" w:name="_Toc221802128"/>
      <w:r>
        <w:t>P</w:t>
      </w:r>
      <w:r w:rsidR="009E4339">
        <w:t xml:space="preserve">250 &amp; p254 Texas Pacific </w:t>
      </w:r>
      <w:r w:rsidR="0078105C">
        <w:t xml:space="preserve">&amp; </w:t>
      </w:r>
      <w:r w:rsidR="009E4339">
        <w:t>Kerr McGee v. Helton</w:t>
      </w:r>
      <w:bookmarkEnd w:id="64"/>
    </w:p>
    <w:p w14:paraId="270ADF9C" w14:textId="6EEC4E23" w:rsidR="00925974" w:rsidRDefault="009E4339" w:rsidP="00925974">
      <w:pPr>
        <w:pStyle w:val="hea"/>
        <w:numPr>
          <w:ilvl w:val="0"/>
          <w:numId w:val="0"/>
        </w:numPr>
        <w:ind w:left="144" w:hanging="144"/>
      </w:pPr>
      <w:r>
        <w:rPr>
          <w:noProof/>
        </w:rPr>
        <w:drawing>
          <wp:anchor distT="0" distB="0" distL="114300" distR="114300" simplePos="0" relativeHeight="251673600" behindDoc="0" locked="0" layoutInCell="1" allowOverlap="1" wp14:anchorId="55F09BC4" wp14:editId="62918ACE">
            <wp:simplePos x="0" y="0"/>
            <wp:positionH relativeFrom="margin">
              <wp:posOffset>2451735</wp:posOffset>
            </wp:positionH>
            <wp:positionV relativeFrom="margin">
              <wp:posOffset>269240</wp:posOffset>
            </wp:positionV>
            <wp:extent cx="4338955" cy="5384800"/>
            <wp:effectExtent l="25400" t="25400" r="29845" b="25400"/>
            <wp:wrapSquare wrapText="bothSides"/>
            <wp:docPr id="9" name="Picture 9" descr="Lion:Users:blurped:Dropbox:Law:Oil &amp; Gas Law:Materials:p250 &amp; p254 - Texas Pacific Kerr McGee v, Helt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on:Users:blurped:Dropbox:Law:Oil &amp; Gas Law:Materials:p250 &amp; p254 - Texas Pacific Kerr McGee v, Helton.pdf"/>
                    <pic:cNvPicPr>
                      <a:picLocks noChangeAspect="1" noChangeArrowheads="1"/>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4338955" cy="538480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82BC47" w14:textId="033D6613" w:rsidR="00925974" w:rsidRDefault="00925974" w:rsidP="00925974">
      <w:pPr>
        <w:pStyle w:val="hea"/>
        <w:numPr>
          <w:ilvl w:val="0"/>
          <w:numId w:val="0"/>
        </w:numPr>
        <w:ind w:left="144" w:hanging="144"/>
      </w:pPr>
    </w:p>
    <w:p w14:paraId="489BB2CA" w14:textId="546D2280" w:rsidR="00925974" w:rsidRDefault="00925974" w:rsidP="00925974">
      <w:pPr>
        <w:pStyle w:val="Heading1"/>
      </w:pPr>
      <w:bookmarkStart w:id="65" w:name="_Toc221802129"/>
      <w:r>
        <w:t>P</w:t>
      </w:r>
      <w:r w:rsidR="009E4339">
        <w:t>247 Sun Oil v Jackson</w:t>
      </w:r>
      <w:bookmarkEnd w:id="65"/>
    </w:p>
    <w:p w14:paraId="6F7DCFD9" w14:textId="77777777" w:rsidR="00925974" w:rsidRDefault="00925974" w:rsidP="00925974">
      <w:pPr>
        <w:pStyle w:val="hea"/>
        <w:numPr>
          <w:ilvl w:val="0"/>
          <w:numId w:val="0"/>
        </w:numPr>
        <w:ind w:left="144" w:hanging="144"/>
      </w:pPr>
    </w:p>
    <w:p w14:paraId="1826CC12" w14:textId="10CDDB1D" w:rsidR="00925974" w:rsidRDefault="009E4339" w:rsidP="00925974">
      <w:pPr>
        <w:pStyle w:val="hea"/>
        <w:numPr>
          <w:ilvl w:val="0"/>
          <w:numId w:val="0"/>
        </w:numPr>
        <w:ind w:left="144" w:hanging="144"/>
      </w:pPr>
      <w:r>
        <w:rPr>
          <w:noProof/>
        </w:rPr>
        <w:drawing>
          <wp:anchor distT="0" distB="0" distL="114300" distR="114300" simplePos="0" relativeHeight="251674624" behindDoc="0" locked="0" layoutInCell="1" allowOverlap="1" wp14:anchorId="3174D25A" wp14:editId="445BABF2">
            <wp:simplePos x="0" y="0"/>
            <wp:positionH relativeFrom="margin">
              <wp:posOffset>2527935</wp:posOffset>
            </wp:positionH>
            <wp:positionV relativeFrom="margin">
              <wp:posOffset>421640</wp:posOffset>
            </wp:positionV>
            <wp:extent cx="4324985" cy="5399405"/>
            <wp:effectExtent l="25400" t="25400" r="18415" b="36195"/>
            <wp:wrapSquare wrapText="bothSides"/>
            <wp:docPr id="10" name="Picture 10" descr="Lion:Users:blurped:Dropbox:Law:Oil &amp; Gas Law:Materials:p247 - Sun Oil v. Jacks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ion:Users:blurped:Dropbox:Law:Oil &amp; Gas Law:Materials:p247 - Sun Oil v. Jackson.pdf"/>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4324985" cy="5399405"/>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D2577A" w14:textId="597E9453" w:rsidR="00925974" w:rsidRDefault="00925974" w:rsidP="00925974">
      <w:pPr>
        <w:pStyle w:val="Heading1"/>
      </w:pPr>
      <w:bookmarkStart w:id="66" w:name="_Toc221802130"/>
      <w:r>
        <w:t>P</w:t>
      </w:r>
      <w:r w:rsidR="007E76F3">
        <w:t>265 Cook v El Paso &amp; Cosden</w:t>
      </w:r>
      <w:bookmarkEnd w:id="66"/>
    </w:p>
    <w:p w14:paraId="236F9C77" w14:textId="680D0BF7" w:rsidR="00925974" w:rsidRDefault="007E76F3" w:rsidP="00925974">
      <w:pPr>
        <w:pStyle w:val="hea"/>
        <w:numPr>
          <w:ilvl w:val="0"/>
          <w:numId w:val="0"/>
        </w:numPr>
        <w:ind w:left="144" w:hanging="144"/>
      </w:pPr>
      <w:r>
        <w:rPr>
          <w:noProof/>
        </w:rPr>
        <w:drawing>
          <wp:anchor distT="0" distB="0" distL="114300" distR="114300" simplePos="0" relativeHeight="251675648" behindDoc="0" locked="0" layoutInCell="1" allowOverlap="1" wp14:anchorId="6E809E82" wp14:editId="707DE441">
            <wp:simplePos x="0" y="0"/>
            <wp:positionH relativeFrom="margin">
              <wp:posOffset>2527935</wp:posOffset>
            </wp:positionH>
            <wp:positionV relativeFrom="margin">
              <wp:posOffset>269240</wp:posOffset>
            </wp:positionV>
            <wp:extent cx="4330700" cy="5321300"/>
            <wp:effectExtent l="25400" t="25400" r="38100" b="38100"/>
            <wp:wrapSquare wrapText="bothSides"/>
            <wp:docPr id="11" name="Picture 11" descr="Lion:Users:blurped:Dropbox:Law:Oil &amp; Gas Law:Materials:p265 - Cook v. El Paso &amp; Cosde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ion:Users:blurped:Dropbox:Law:Oil &amp; Gas Law:Materials:p265 - Cook v. El Paso &amp; Cosden.pdf"/>
                    <pic:cNvPicPr>
                      <a:picLocks noChangeAspect="1" noChangeArrowheads="1"/>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4330700" cy="532130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72996C" w14:textId="32EF8846" w:rsidR="00925974" w:rsidRDefault="00925974" w:rsidP="00925974">
      <w:pPr>
        <w:pStyle w:val="hea"/>
        <w:numPr>
          <w:ilvl w:val="0"/>
          <w:numId w:val="0"/>
        </w:numPr>
        <w:ind w:left="144" w:hanging="144"/>
      </w:pPr>
    </w:p>
    <w:p w14:paraId="31F60938" w14:textId="4E9E12DA" w:rsidR="00925974" w:rsidRDefault="00925974" w:rsidP="00925974">
      <w:pPr>
        <w:pStyle w:val="Heading1"/>
      </w:pPr>
      <w:bookmarkStart w:id="67" w:name="_Toc221802131"/>
      <w:r>
        <w:t>P</w:t>
      </w:r>
      <w:r w:rsidR="007E76F3">
        <w:t>271 KOTHE Illustration</w:t>
      </w:r>
      <w:bookmarkEnd w:id="67"/>
    </w:p>
    <w:p w14:paraId="0A747D42" w14:textId="214607EB" w:rsidR="00925974" w:rsidRDefault="007E76F3" w:rsidP="00925974">
      <w:pPr>
        <w:pStyle w:val="hea"/>
        <w:numPr>
          <w:ilvl w:val="0"/>
          <w:numId w:val="0"/>
        </w:numPr>
        <w:ind w:left="144" w:hanging="144"/>
      </w:pPr>
      <w:r>
        <w:rPr>
          <w:noProof/>
        </w:rPr>
        <w:drawing>
          <wp:anchor distT="0" distB="0" distL="114300" distR="114300" simplePos="0" relativeHeight="251676672" behindDoc="0" locked="0" layoutInCell="1" allowOverlap="1" wp14:anchorId="2F67362E" wp14:editId="35D7B8C0">
            <wp:simplePos x="0" y="0"/>
            <wp:positionH relativeFrom="margin">
              <wp:posOffset>4890135</wp:posOffset>
            </wp:positionH>
            <wp:positionV relativeFrom="margin">
              <wp:posOffset>269240</wp:posOffset>
            </wp:positionV>
            <wp:extent cx="1917700" cy="3156585"/>
            <wp:effectExtent l="25400" t="25400" r="38100" b="18415"/>
            <wp:wrapSquare wrapText="bothSides"/>
            <wp:docPr id="12" name="Picture 12" descr="Lion:Users:blurped:Dropbox:Law:Oil &amp; Gas Law:Materials:p271 KOTHE illustr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ion:Users:blurped:Dropbox:Law:Oil &amp; Gas Law:Materials:p271 KOTHE illustration.pdf"/>
                    <pic:cNvPicPr>
                      <a:picLocks noChangeAspect="1" noChangeArrowheads="1"/>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1917700" cy="3156585"/>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CC84AE" w14:textId="4DC93916" w:rsidR="00925974" w:rsidRDefault="00925974" w:rsidP="00925974">
      <w:pPr>
        <w:pStyle w:val="hea"/>
        <w:numPr>
          <w:ilvl w:val="0"/>
          <w:numId w:val="0"/>
        </w:numPr>
        <w:ind w:left="144" w:hanging="144"/>
      </w:pPr>
    </w:p>
    <w:p w14:paraId="659058DA" w14:textId="7853A3E4" w:rsidR="001058B3" w:rsidRDefault="001058B3" w:rsidP="00925974">
      <w:pPr>
        <w:pStyle w:val="Heading1"/>
      </w:pPr>
      <w:bookmarkStart w:id="68" w:name="_Toc221802132"/>
      <w:r>
        <w:t>P 284 Moore v. Greer</w:t>
      </w:r>
    </w:p>
    <w:p w14:paraId="3BC35E0F" w14:textId="77777777" w:rsidR="001058B3" w:rsidRDefault="001058B3" w:rsidP="001058B3">
      <w:pPr>
        <w:pStyle w:val="ListParagraph"/>
      </w:pPr>
    </w:p>
    <w:p w14:paraId="51D28597" w14:textId="6DAD96BB" w:rsidR="00925974" w:rsidRDefault="00925974" w:rsidP="00925974">
      <w:pPr>
        <w:pStyle w:val="Heading1"/>
      </w:pPr>
      <w:r>
        <w:t>P</w:t>
      </w:r>
      <w:r w:rsidR="00BA1B67">
        <w:t>292 Moser v. US Steel</w:t>
      </w:r>
      <w:bookmarkEnd w:id="68"/>
    </w:p>
    <w:p w14:paraId="2F0AF129" w14:textId="77777777" w:rsidR="00925974" w:rsidRDefault="00925974" w:rsidP="00925974">
      <w:pPr>
        <w:pStyle w:val="hea"/>
        <w:numPr>
          <w:ilvl w:val="0"/>
          <w:numId w:val="0"/>
        </w:numPr>
        <w:ind w:left="144" w:hanging="144"/>
      </w:pPr>
    </w:p>
    <w:p w14:paraId="145BC794" w14:textId="09705F33" w:rsidR="00925974" w:rsidRDefault="00BA1B67" w:rsidP="00925974">
      <w:pPr>
        <w:pStyle w:val="hea"/>
        <w:numPr>
          <w:ilvl w:val="0"/>
          <w:numId w:val="0"/>
        </w:numPr>
        <w:ind w:left="144" w:hanging="144"/>
      </w:pPr>
      <w:r>
        <w:rPr>
          <w:noProof/>
        </w:rPr>
        <w:drawing>
          <wp:anchor distT="0" distB="0" distL="114300" distR="114300" simplePos="0" relativeHeight="251677696" behindDoc="0" locked="0" layoutInCell="1" allowOverlap="1" wp14:anchorId="205CAC81" wp14:editId="1F1D8B50">
            <wp:simplePos x="0" y="0"/>
            <wp:positionH relativeFrom="margin">
              <wp:posOffset>2451735</wp:posOffset>
            </wp:positionH>
            <wp:positionV relativeFrom="margin">
              <wp:posOffset>345440</wp:posOffset>
            </wp:positionV>
            <wp:extent cx="4368800" cy="5969000"/>
            <wp:effectExtent l="25400" t="25400" r="25400" b="25400"/>
            <wp:wrapSquare wrapText="bothSides"/>
            <wp:docPr id="13" name="Picture 13" descr="Lion:Users:blurped:Dropbox:Law:Oil &amp; Gas Law:Materials:p292 - Moser v US Stee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on:Users:blurped:Dropbox:Law:Oil &amp; Gas Law:Materials:p292 - Moser v US Steel.pdf"/>
                    <pic:cNvPicPr>
                      <a:picLocks noChangeAspect="1" noChangeArrowheads="1"/>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4368800" cy="596900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4F8F">
        <w:rPr>
          <w:b/>
        </w:rPr>
        <w:t>General Rule:</w:t>
      </w:r>
      <w:r w:rsidR="00FE4F8F">
        <w:t xml:space="preserve"> Mineral estate is the dominant estate &amp; has the right to use so much of the surface as is reasonably necessary to effectuate the mineral grant</w:t>
      </w:r>
    </w:p>
    <w:p w14:paraId="3700D41C" w14:textId="77777777" w:rsidR="00FE4F8F" w:rsidRDefault="00FE4F8F" w:rsidP="00925974">
      <w:pPr>
        <w:pStyle w:val="hea"/>
        <w:numPr>
          <w:ilvl w:val="0"/>
          <w:numId w:val="0"/>
        </w:numPr>
        <w:ind w:left="144" w:hanging="144"/>
      </w:pPr>
    </w:p>
    <w:p w14:paraId="35D612EF" w14:textId="6A253B1F" w:rsidR="00FE4F8F" w:rsidRDefault="00FE4F8F" w:rsidP="00925974">
      <w:pPr>
        <w:pStyle w:val="hea"/>
        <w:numPr>
          <w:ilvl w:val="0"/>
          <w:numId w:val="0"/>
        </w:numPr>
        <w:ind w:left="144" w:hanging="144"/>
      </w:pPr>
      <w:r>
        <w:rPr>
          <w:b/>
        </w:rPr>
        <w:t>Exception:</w:t>
      </w:r>
      <w:r>
        <w:t xml:space="preserve"> Liable if negligently cause damage to the surface</w:t>
      </w:r>
    </w:p>
    <w:p w14:paraId="3159F9CA" w14:textId="77777777" w:rsidR="00FE4F8F" w:rsidRDefault="00FE4F8F" w:rsidP="00925974">
      <w:pPr>
        <w:pStyle w:val="hea"/>
        <w:numPr>
          <w:ilvl w:val="0"/>
          <w:numId w:val="0"/>
        </w:numPr>
        <w:ind w:left="144" w:hanging="144"/>
      </w:pPr>
    </w:p>
    <w:p w14:paraId="63D098F1" w14:textId="6CD0060B" w:rsidR="00FE4F8F" w:rsidRPr="00FE4F8F" w:rsidRDefault="00FE4F8F" w:rsidP="00925974">
      <w:pPr>
        <w:pStyle w:val="hea"/>
        <w:numPr>
          <w:ilvl w:val="0"/>
          <w:numId w:val="0"/>
        </w:numPr>
        <w:ind w:left="144" w:hanging="144"/>
      </w:pPr>
      <w:r>
        <w:rPr>
          <w:i/>
        </w:rPr>
        <w:t>Reed I:</w:t>
      </w:r>
      <w:r>
        <w:t xml:space="preserve"> Near surface minerals are part of the surface estate</w:t>
      </w:r>
    </w:p>
    <w:p w14:paraId="7B3780E0" w14:textId="3CCC03F6" w:rsidR="00FE4F8F" w:rsidRPr="00FE4F8F" w:rsidRDefault="00FE4F8F" w:rsidP="00925974">
      <w:pPr>
        <w:pStyle w:val="hea"/>
        <w:numPr>
          <w:ilvl w:val="0"/>
          <w:numId w:val="0"/>
        </w:numPr>
        <w:ind w:left="144" w:hanging="144"/>
      </w:pPr>
      <w:r>
        <w:rPr>
          <w:i/>
        </w:rPr>
        <w:t>Reed II:</w:t>
      </w:r>
      <w:r>
        <w:t xml:space="preserve"> w/in 200” is near surface or if any reasonable method of productions would destroy</w:t>
      </w:r>
    </w:p>
    <w:p w14:paraId="305D189B" w14:textId="4E8D7B89" w:rsidR="00FE4F8F" w:rsidRDefault="00FE4F8F" w:rsidP="00925974">
      <w:pPr>
        <w:pStyle w:val="hea"/>
        <w:numPr>
          <w:ilvl w:val="0"/>
          <w:numId w:val="0"/>
        </w:numPr>
        <w:ind w:left="144" w:hanging="144"/>
      </w:pPr>
      <w:r>
        <w:rPr>
          <w:i/>
        </w:rPr>
        <w:t>Acker:</w:t>
      </w:r>
      <w:r>
        <w:t xml:space="preserve"> If production would destroy surface, part of surface</w:t>
      </w:r>
    </w:p>
    <w:p w14:paraId="79C0B8D9" w14:textId="77777777" w:rsidR="00FE4F8F" w:rsidRDefault="00FE4F8F" w:rsidP="00925974">
      <w:pPr>
        <w:pStyle w:val="hea"/>
        <w:numPr>
          <w:ilvl w:val="0"/>
          <w:numId w:val="0"/>
        </w:numPr>
        <w:ind w:left="144" w:hanging="144"/>
      </w:pPr>
    </w:p>
    <w:p w14:paraId="71805DC8" w14:textId="15B616E1" w:rsidR="00FE4F8F" w:rsidRDefault="00FE4F8F" w:rsidP="00925974">
      <w:pPr>
        <w:pStyle w:val="hea"/>
        <w:numPr>
          <w:ilvl w:val="0"/>
          <w:numId w:val="0"/>
        </w:numPr>
        <w:ind w:left="144" w:hanging="144"/>
        <w:rPr>
          <w:b/>
        </w:rPr>
      </w:pPr>
      <w:r>
        <w:rPr>
          <w:b/>
        </w:rPr>
        <w:t xml:space="preserve">TX Rule: </w:t>
      </w:r>
      <w:r>
        <w:t>Ordinary &amp; natural meaning of minerals includes uranium</w:t>
      </w:r>
    </w:p>
    <w:p w14:paraId="05986253" w14:textId="77777777" w:rsidR="00FE4F8F" w:rsidRDefault="00FE4F8F" w:rsidP="00925974">
      <w:pPr>
        <w:pStyle w:val="hea"/>
        <w:numPr>
          <w:ilvl w:val="0"/>
          <w:numId w:val="0"/>
        </w:numPr>
        <w:ind w:left="144" w:hanging="144"/>
        <w:rPr>
          <w:b/>
        </w:rPr>
      </w:pPr>
    </w:p>
    <w:p w14:paraId="4200C08D" w14:textId="683F55E0" w:rsidR="00FE4F8F" w:rsidRDefault="00FE4F8F" w:rsidP="00925974">
      <w:pPr>
        <w:pStyle w:val="hea"/>
        <w:numPr>
          <w:ilvl w:val="0"/>
          <w:numId w:val="0"/>
        </w:numPr>
        <w:ind w:left="144" w:hanging="144"/>
      </w:pPr>
      <w:r>
        <w:rPr>
          <w:b/>
        </w:rPr>
        <w:t>Surface Estate as a Matter of Law</w:t>
      </w:r>
    </w:p>
    <w:p w14:paraId="60CE68FC" w14:textId="06552888" w:rsidR="00FE4F8F" w:rsidRDefault="00FE4F8F" w:rsidP="00925974">
      <w:pPr>
        <w:pStyle w:val="hea"/>
        <w:numPr>
          <w:ilvl w:val="0"/>
          <w:numId w:val="0"/>
        </w:numPr>
        <w:ind w:left="144" w:hanging="144"/>
      </w:pPr>
      <w:r>
        <w:t>Building stone, limestone, caliche, surface shale, water,  sand, gravel, near surface lignite, near surface iron ore</w:t>
      </w:r>
    </w:p>
    <w:p w14:paraId="0C0093BF" w14:textId="784E16EA" w:rsidR="00FE4F8F" w:rsidRDefault="00FE4F8F" w:rsidP="00925974">
      <w:pPr>
        <w:pStyle w:val="hea"/>
        <w:numPr>
          <w:ilvl w:val="0"/>
          <w:numId w:val="0"/>
        </w:numPr>
        <w:ind w:left="144" w:hanging="144"/>
      </w:pPr>
      <w:r>
        <w:t>Near surface coal</w:t>
      </w:r>
    </w:p>
    <w:p w14:paraId="0E2F1F21" w14:textId="77777777" w:rsidR="00A32888" w:rsidRDefault="00A32888" w:rsidP="00925974">
      <w:pPr>
        <w:pStyle w:val="hea"/>
        <w:numPr>
          <w:ilvl w:val="0"/>
          <w:numId w:val="0"/>
        </w:numPr>
        <w:ind w:left="144" w:hanging="144"/>
      </w:pPr>
    </w:p>
    <w:p w14:paraId="40C9E1DF" w14:textId="6CC8F060" w:rsidR="00A32888" w:rsidRDefault="00A32888" w:rsidP="00A32888">
      <w:pPr>
        <w:pStyle w:val="hea"/>
        <w:numPr>
          <w:ilvl w:val="0"/>
          <w:numId w:val="0"/>
        </w:numPr>
      </w:pPr>
    </w:p>
    <w:p w14:paraId="73BA8F67" w14:textId="77777777" w:rsidR="00A32888" w:rsidRDefault="00A32888" w:rsidP="00A32888">
      <w:pPr>
        <w:pStyle w:val="hea"/>
        <w:numPr>
          <w:ilvl w:val="0"/>
          <w:numId w:val="0"/>
        </w:numPr>
      </w:pPr>
    </w:p>
    <w:p w14:paraId="571C5E6C" w14:textId="3AB28CB7" w:rsidR="00A32888" w:rsidRPr="00A32888" w:rsidRDefault="00A32888" w:rsidP="00A32888">
      <w:pPr>
        <w:pStyle w:val="hea"/>
        <w:numPr>
          <w:ilvl w:val="0"/>
          <w:numId w:val="0"/>
        </w:numPr>
      </w:pPr>
      <w:r>
        <w:t xml:space="preserve">The 1983 prospective rule (see pic) applies after </w:t>
      </w:r>
      <w:r>
        <w:rPr>
          <w:i/>
        </w:rPr>
        <w:t>Moser</w:t>
      </w:r>
      <w:r>
        <w:t xml:space="preserve"> instead of the </w:t>
      </w:r>
      <w:r>
        <w:rPr>
          <w:i/>
        </w:rPr>
        <w:t xml:space="preserve">Reed </w:t>
      </w:r>
      <w:r>
        <w:t xml:space="preserve">&amp; </w:t>
      </w:r>
      <w:r>
        <w:rPr>
          <w:i/>
        </w:rPr>
        <w:t>Acker</w:t>
      </w:r>
      <w:r>
        <w:t xml:space="preserve"> rules (which apply pre-</w:t>
      </w:r>
      <w:r>
        <w:rPr>
          <w:i/>
        </w:rPr>
        <w:t>Moser</w:t>
      </w:r>
      <w:r>
        <w:t>)</w:t>
      </w:r>
    </w:p>
    <w:p w14:paraId="59F725A5" w14:textId="548CFD04" w:rsidR="00925974" w:rsidRDefault="00BA1B67" w:rsidP="00925974">
      <w:pPr>
        <w:pStyle w:val="Heading1"/>
      </w:pPr>
      <w:bookmarkStart w:id="69" w:name="_Toc221802133"/>
      <w:r>
        <w:rPr>
          <w:noProof/>
        </w:rPr>
        <w:drawing>
          <wp:anchor distT="0" distB="0" distL="114300" distR="114300" simplePos="0" relativeHeight="251678720" behindDoc="0" locked="0" layoutInCell="1" allowOverlap="1" wp14:anchorId="18F5D5BB" wp14:editId="311067E4">
            <wp:simplePos x="0" y="0"/>
            <wp:positionH relativeFrom="margin">
              <wp:posOffset>4758055</wp:posOffset>
            </wp:positionH>
            <wp:positionV relativeFrom="margin">
              <wp:posOffset>124460</wp:posOffset>
            </wp:positionV>
            <wp:extent cx="1905000" cy="2193925"/>
            <wp:effectExtent l="33337" t="17463" r="33338" b="33337"/>
            <wp:wrapSquare wrapText="bothSides"/>
            <wp:docPr id="14" name="Picture 14" descr="Lion:Users:blurped:Dropbox:Law:Oil &amp; Gas Law:Materials:p292 Moser-Reed II.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descr="Lion:Users:blurped:Dropbox:Law:Oil &amp; Gas Law:Materials:p292 Moser-Reed II.pdf"/>
                    <pic:cNvPicPr>
                      <a:picLocks noChangeAspect="1" noChangeArrowheads="1"/>
                    </pic:cNvPicPr>
                  </pic:nvPicPr>
                  <pic:blipFill rotWithShape="1">
                    <a:blip r:embed="rId47" cstate="print">
                      <a:extLst>
                        <a:ext uri="{28A0092B-C50C-407E-A947-70E740481C1C}">
                          <a14:useLocalDpi xmlns:a14="http://schemas.microsoft.com/office/drawing/2010/main"/>
                        </a:ext>
                      </a:extLst>
                    </a:blip>
                    <a:srcRect/>
                    <a:stretch/>
                  </pic:blipFill>
                  <pic:spPr bwMode="auto">
                    <a:xfrm rot="16200000">
                      <a:off x="0" y="0"/>
                      <a:ext cx="1905000" cy="2193925"/>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5974">
        <w:t>P</w:t>
      </w:r>
      <w:r>
        <w:t>292 Moser-Reed II</w:t>
      </w:r>
      <w:bookmarkEnd w:id="69"/>
    </w:p>
    <w:p w14:paraId="20042473" w14:textId="77777777" w:rsidR="00925974" w:rsidRDefault="00925974" w:rsidP="00925974">
      <w:pPr>
        <w:pStyle w:val="hea"/>
        <w:numPr>
          <w:ilvl w:val="0"/>
          <w:numId w:val="0"/>
        </w:numPr>
        <w:ind w:left="144" w:hanging="144"/>
      </w:pPr>
    </w:p>
    <w:p w14:paraId="796C0AEC" w14:textId="42B4E963" w:rsidR="00925974" w:rsidRDefault="00925974" w:rsidP="00925974">
      <w:pPr>
        <w:pStyle w:val="hea"/>
        <w:numPr>
          <w:ilvl w:val="0"/>
          <w:numId w:val="0"/>
        </w:numPr>
        <w:ind w:left="144" w:hanging="144"/>
      </w:pPr>
    </w:p>
    <w:p w14:paraId="36F1E0F1" w14:textId="4297981A" w:rsidR="00925974" w:rsidRDefault="00925974" w:rsidP="00925974">
      <w:pPr>
        <w:pStyle w:val="Heading1"/>
      </w:pPr>
      <w:bookmarkStart w:id="70" w:name="_Toc221802134"/>
      <w:r>
        <w:t>P</w:t>
      </w:r>
      <w:r w:rsidR="00BA1B67">
        <w:t>341 &amp; p344 MCZ and Enserch</w:t>
      </w:r>
      <w:bookmarkEnd w:id="70"/>
    </w:p>
    <w:p w14:paraId="40EBF3B9" w14:textId="4543B122" w:rsidR="00925974" w:rsidRDefault="00925974" w:rsidP="00925974">
      <w:pPr>
        <w:pStyle w:val="hea"/>
        <w:numPr>
          <w:ilvl w:val="0"/>
          <w:numId w:val="0"/>
        </w:numPr>
        <w:ind w:left="144" w:hanging="144"/>
      </w:pPr>
    </w:p>
    <w:p w14:paraId="784F4421" w14:textId="6B0B9980" w:rsidR="00925974" w:rsidRDefault="00BA1B67" w:rsidP="00925974">
      <w:pPr>
        <w:pStyle w:val="hea"/>
        <w:numPr>
          <w:ilvl w:val="0"/>
          <w:numId w:val="0"/>
        </w:numPr>
        <w:ind w:left="144" w:hanging="144"/>
      </w:pPr>
      <w:r>
        <w:rPr>
          <w:noProof/>
        </w:rPr>
        <w:drawing>
          <wp:anchor distT="0" distB="0" distL="114300" distR="114300" simplePos="0" relativeHeight="251679744" behindDoc="0" locked="0" layoutInCell="1" allowOverlap="1" wp14:anchorId="2A54BD3F" wp14:editId="370CB5B1">
            <wp:simplePos x="0" y="0"/>
            <wp:positionH relativeFrom="margin">
              <wp:posOffset>2451735</wp:posOffset>
            </wp:positionH>
            <wp:positionV relativeFrom="margin">
              <wp:posOffset>345440</wp:posOffset>
            </wp:positionV>
            <wp:extent cx="4343400" cy="5245100"/>
            <wp:effectExtent l="25400" t="25400" r="25400" b="38100"/>
            <wp:wrapSquare wrapText="bothSides"/>
            <wp:docPr id="15" name="Picture 15" descr="Lion:Users:blurped:Dropbox:Law:Oil &amp; Gas Law:Materials:p341 &amp; p344 - MCZ and Enserc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ion:Users:blurped:Dropbox:Law:Oil &amp; Gas Law:Materials:p341 &amp; p344 - MCZ and Enserch..pdf"/>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4343400" cy="524510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90B090" w14:textId="7363D287" w:rsidR="00925974" w:rsidRDefault="00925974" w:rsidP="00925974">
      <w:pPr>
        <w:pStyle w:val="Heading1"/>
      </w:pPr>
      <w:bookmarkStart w:id="71" w:name="_Toc221802135"/>
      <w:r>
        <w:t>P</w:t>
      </w:r>
      <w:r w:rsidR="00BA1B67">
        <w:t>348 Moore v Vines</w:t>
      </w:r>
      <w:bookmarkEnd w:id="71"/>
    </w:p>
    <w:p w14:paraId="43A49734" w14:textId="417FFA87" w:rsidR="00BA1B67" w:rsidRDefault="00BA1B67" w:rsidP="00BA1B67">
      <w:pPr>
        <w:pStyle w:val="hea"/>
        <w:numPr>
          <w:ilvl w:val="0"/>
          <w:numId w:val="0"/>
        </w:numPr>
        <w:ind w:left="144" w:hanging="144"/>
      </w:pPr>
      <w:r>
        <w:rPr>
          <w:noProof/>
        </w:rPr>
        <w:drawing>
          <wp:anchor distT="0" distB="0" distL="114300" distR="114300" simplePos="0" relativeHeight="251680768" behindDoc="0" locked="0" layoutInCell="1" allowOverlap="1" wp14:anchorId="5903D553" wp14:editId="65BADE30">
            <wp:simplePos x="0" y="0"/>
            <wp:positionH relativeFrom="margin">
              <wp:posOffset>2223135</wp:posOffset>
            </wp:positionH>
            <wp:positionV relativeFrom="margin">
              <wp:posOffset>269240</wp:posOffset>
            </wp:positionV>
            <wp:extent cx="4559300" cy="5727700"/>
            <wp:effectExtent l="25400" t="25400" r="38100" b="38100"/>
            <wp:wrapSquare wrapText="bothSides"/>
            <wp:docPr id="18" name="Picture 18" descr="Lion:Users:blurped:Dropbox:Law:Oil &amp; Gas Law:Materials:p348 - Moore v. Vin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ion:Users:blurped:Dropbox:Law:Oil &amp; Gas Law:Materials:p348 - Moore v. Vines.pdf"/>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4559300" cy="572770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497252" w14:textId="56B58567" w:rsidR="00BA1B67" w:rsidRDefault="00BA1B67" w:rsidP="00BA1B67">
      <w:pPr>
        <w:pStyle w:val="Heading1"/>
      </w:pPr>
      <w:bookmarkStart w:id="72" w:name="_Toc221802136"/>
      <w:r>
        <w:t>P</w:t>
      </w:r>
      <w:r w:rsidR="003A36BB">
        <w:t>353 Enron v. Worth Illustration</w:t>
      </w:r>
      <w:bookmarkEnd w:id="72"/>
    </w:p>
    <w:p w14:paraId="13F5AA3D" w14:textId="1E579E56" w:rsidR="00925974" w:rsidRDefault="003A36BB" w:rsidP="00925974">
      <w:pPr>
        <w:pStyle w:val="hea"/>
        <w:numPr>
          <w:ilvl w:val="0"/>
          <w:numId w:val="0"/>
        </w:numPr>
        <w:ind w:left="144" w:hanging="144"/>
      </w:pPr>
      <w:r>
        <w:rPr>
          <w:noProof/>
        </w:rPr>
        <w:drawing>
          <wp:anchor distT="0" distB="0" distL="114300" distR="114300" simplePos="0" relativeHeight="251681792" behindDoc="0" locked="0" layoutInCell="1" allowOverlap="1" wp14:anchorId="6F4ECEDD" wp14:editId="647CBCD5">
            <wp:simplePos x="0" y="0"/>
            <wp:positionH relativeFrom="margin">
              <wp:posOffset>4966335</wp:posOffset>
            </wp:positionH>
            <wp:positionV relativeFrom="margin">
              <wp:posOffset>269240</wp:posOffset>
            </wp:positionV>
            <wp:extent cx="1866900" cy="1832610"/>
            <wp:effectExtent l="25400" t="25400" r="38100" b="21590"/>
            <wp:wrapSquare wrapText="bothSides"/>
            <wp:docPr id="19" name="Picture 19" descr="Lion:Users:blurped:Dropbox:Law:Oil &amp; Gas Law:Materials:p353 - Enron v. Worth illustr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ion:Users:blurped:Dropbox:Law:Oil &amp; Gas Law:Materials:p353 - Enron v. Worth illustration.pdf"/>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1866900" cy="183261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6D15DB" w14:textId="41182E6B" w:rsidR="00BA1B67" w:rsidRDefault="00BA1B67" w:rsidP="00BA1B67">
      <w:pPr>
        <w:pStyle w:val="Heading1"/>
      </w:pPr>
      <w:bookmarkStart w:id="73" w:name="_Toc221802137"/>
      <w:r>
        <w:t>P</w:t>
      </w:r>
      <w:r w:rsidR="003A36BB">
        <w:t>360 &amp; p362 KISHI and COWDEN</w:t>
      </w:r>
      <w:bookmarkEnd w:id="73"/>
    </w:p>
    <w:p w14:paraId="33CDC0E0" w14:textId="3A719A6B" w:rsidR="00BA1B67" w:rsidRDefault="003A36BB" w:rsidP="00925974">
      <w:pPr>
        <w:pStyle w:val="hea"/>
        <w:numPr>
          <w:ilvl w:val="0"/>
          <w:numId w:val="0"/>
        </w:numPr>
        <w:ind w:left="144" w:hanging="144"/>
      </w:pPr>
      <w:r>
        <w:rPr>
          <w:noProof/>
        </w:rPr>
        <w:drawing>
          <wp:anchor distT="0" distB="0" distL="114300" distR="114300" simplePos="0" relativeHeight="251682816" behindDoc="0" locked="0" layoutInCell="1" allowOverlap="1" wp14:anchorId="1D34AD71" wp14:editId="333DD277">
            <wp:simplePos x="0" y="0"/>
            <wp:positionH relativeFrom="margin">
              <wp:posOffset>2451735</wp:posOffset>
            </wp:positionH>
            <wp:positionV relativeFrom="margin">
              <wp:posOffset>269240</wp:posOffset>
            </wp:positionV>
            <wp:extent cx="4368800" cy="4749800"/>
            <wp:effectExtent l="25400" t="25400" r="25400" b="25400"/>
            <wp:wrapSquare wrapText="bothSides"/>
            <wp:docPr id="20" name="Picture 20" descr="Lion:Users:blurped:Dropbox:Law:Oil &amp; Gas Law:Materials:p360 &amp; p362 - KISHI and COWDE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ion:Users:blurped:Dropbox:Law:Oil &amp; Gas Law:Materials:p360 &amp; p362 - KISHI and COWDEN.pdf"/>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4368800" cy="474980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18334B" w14:textId="57B99DF4" w:rsidR="00BA1B67" w:rsidRDefault="00BA1B67" w:rsidP="00BA1B67">
      <w:pPr>
        <w:pStyle w:val="Heading1"/>
      </w:pPr>
      <w:bookmarkStart w:id="74" w:name="_Toc221802138"/>
      <w:r>
        <w:t>P</w:t>
      </w:r>
      <w:r w:rsidR="003A36BB">
        <w:t>366 &amp; p369 &amp; p382 Byrum, Alaska Placer and Kidd</w:t>
      </w:r>
      <w:bookmarkEnd w:id="74"/>
    </w:p>
    <w:p w14:paraId="2EEC7383" w14:textId="543C12FE" w:rsidR="00BA1B67" w:rsidRDefault="003A36BB" w:rsidP="00925974">
      <w:pPr>
        <w:pStyle w:val="hea"/>
        <w:numPr>
          <w:ilvl w:val="0"/>
          <w:numId w:val="0"/>
        </w:numPr>
        <w:ind w:left="144" w:hanging="144"/>
      </w:pPr>
      <w:r>
        <w:rPr>
          <w:noProof/>
        </w:rPr>
        <w:drawing>
          <wp:anchor distT="0" distB="0" distL="114300" distR="114300" simplePos="0" relativeHeight="251683840" behindDoc="0" locked="0" layoutInCell="1" allowOverlap="1" wp14:anchorId="4D4417AC" wp14:editId="1FB18A4C">
            <wp:simplePos x="0" y="0"/>
            <wp:positionH relativeFrom="margin">
              <wp:posOffset>2527935</wp:posOffset>
            </wp:positionH>
            <wp:positionV relativeFrom="margin">
              <wp:posOffset>421640</wp:posOffset>
            </wp:positionV>
            <wp:extent cx="4343400" cy="5549900"/>
            <wp:effectExtent l="25400" t="25400" r="25400" b="38100"/>
            <wp:wrapSquare wrapText="bothSides"/>
            <wp:docPr id="21" name="Picture 21" descr="Lion:Users:blurped:Dropbox:Law:Oil &amp; Gas Law:Materials:DONE:p366 &amp; p369 &amp; p382 - Byrum, Alaska Placer and Kid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ion:Users:blurped:Dropbox:Law:Oil &amp; Gas Law:Materials:DONE:p366 &amp; p369 &amp; p382 - Byrum, Alaska Placer and Kidd.pdf"/>
                    <pic:cNvPicPr>
                      <a:picLocks noChangeAspect="1" noChangeArrowheads="1"/>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4343400" cy="554990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6E5D54" w14:textId="74DF5F4B" w:rsidR="00BA1B67" w:rsidRDefault="00BA1B67" w:rsidP="00BA1B67">
      <w:pPr>
        <w:pStyle w:val="Heading1"/>
      </w:pPr>
      <w:bookmarkStart w:id="75" w:name="_Toc221802139"/>
      <w:r>
        <w:t>P</w:t>
      </w:r>
      <w:r w:rsidR="003A36BB">
        <w:t xml:space="preserve">389 Altman </w:t>
      </w:r>
      <w:r w:rsidR="007B05FF">
        <w:t xml:space="preserve">v. Blake </w:t>
      </w:r>
      <w:r w:rsidR="003A36BB">
        <w:t>&amp; French</w:t>
      </w:r>
      <w:bookmarkEnd w:id="75"/>
      <w:r w:rsidR="007B05FF">
        <w:t xml:space="preserve"> v. Chevron</w:t>
      </w:r>
    </w:p>
    <w:p w14:paraId="7B74A1C1" w14:textId="77777777" w:rsidR="00BA1B67" w:rsidRDefault="00BA1B67" w:rsidP="00925974">
      <w:pPr>
        <w:pStyle w:val="hea"/>
        <w:numPr>
          <w:ilvl w:val="0"/>
          <w:numId w:val="0"/>
        </w:numPr>
        <w:ind w:left="144" w:hanging="144"/>
      </w:pPr>
    </w:p>
    <w:p w14:paraId="35DA2323" w14:textId="77777777" w:rsidR="003A36BB" w:rsidRPr="003A36BB" w:rsidRDefault="003A36BB" w:rsidP="003A36BB">
      <w:pPr>
        <w:pStyle w:val="hea"/>
      </w:pPr>
      <w:r w:rsidRPr="003A36BB">
        <w:t>ALTMAN v. BLAKE</w:t>
      </w:r>
    </w:p>
    <w:p w14:paraId="0C82CDFC" w14:textId="77777777" w:rsidR="003A36BB" w:rsidRPr="003A36BB" w:rsidRDefault="003A36BB" w:rsidP="003A36BB">
      <w:pPr>
        <w:pStyle w:val="hea"/>
      </w:pPr>
      <w:r w:rsidRPr="003A36BB">
        <w:t>W. R. Blake Jr. &lt;=D "'V'-l. R. Blake, Sr. mineral deed to 1/16 interest in minerals in 348</w:t>
      </w:r>
    </w:p>
    <w:p w14:paraId="1124EEFA" w14:textId="77777777" w:rsidR="003A36BB" w:rsidRPr="003A36BB" w:rsidRDefault="003A36BB" w:rsidP="003A36BB">
      <w:pPr>
        <w:pStyle w:val="hea"/>
      </w:pPr>
      <w:r w:rsidRPr="003A36BB">
        <w:t>acre tract.</w:t>
      </w:r>
    </w:p>
    <w:p w14:paraId="50F0A9A9" w14:textId="77777777" w:rsidR="003A36BB" w:rsidRDefault="003A36BB" w:rsidP="003A36BB">
      <w:pPr>
        <w:pStyle w:val="hea"/>
      </w:pPr>
    </w:p>
    <w:p w14:paraId="3BA9A51E" w14:textId="77777777" w:rsidR="003A36BB" w:rsidRPr="003A36BB" w:rsidRDefault="003A36BB" w:rsidP="003A36BB">
      <w:pPr>
        <w:pStyle w:val="hea"/>
      </w:pPr>
      <w:r w:rsidRPr="003A36BB">
        <w:t>Does Blake, Sr. have l/16th of8/8ths royalty or 1/128th of8/8ths royalty</w:t>
      </w:r>
      <w:r>
        <w:t>?</w:t>
      </w:r>
    </w:p>
    <w:p w14:paraId="763038E0" w14:textId="77777777" w:rsidR="003A36BB" w:rsidRDefault="003A36BB" w:rsidP="003A36BB">
      <w:pPr>
        <w:pStyle w:val="hea"/>
      </w:pPr>
    </w:p>
    <w:p w14:paraId="3302E66E" w14:textId="77777777" w:rsidR="003A36BB" w:rsidRPr="003A36BB" w:rsidRDefault="003A36BB" w:rsidP="003A36BB">
      <w:pPr>
        <w:pStyle w:val="hea"/>
      </w:pPr>
      <w:r w:rsidRPr="003A36BB">
        <w:t>Five incidents of the mineral estate (remember Right of Reverter being no six)</w:t>
      </w:r>
    </w:p>
    <w:p w14:paraId="114EE9F2" w14:textId="77777777" w:rsidR="003A36BB" w:rsidRPr="003A36BB" w:rsidRDefault="003A36BB" w:rsidP="003A36BB">
      <w:pPr>
        <w:pStyle w:val="hea"/>
      </w:pPr>
      <w:r>
        <w:t xml:space="preserve">1. </w:t>
      </w:r>
      <w:r w:rsidRPr="003A36BB">
        <w:t>Explore for and produce, includes ingress and egress</w:t>
      </w:r>
      <w:r>
        <w:tab/>
      </w:r>
      <w:r>
        <w:tab/>
      </w:r>
      <w:r>
        <w:tab/>
        <w:t>STRICKEN</w:t>
      </w:r>
    </w:p>
    <w:p w14:paraId="1B71B68B" w14:textId="77777777" w:rsidR="003A36BB" w:rsidRPr="003A36BB" w:rsidRDefault="003A36BB" w:rsidP="003A36BB">
      <w:pPr>
        <w:pStyle w:val="hea"/>
      </w:pPr>
      <w:r>
        <w:t xml:space="preserve">2. </w:t>
      </w:r>
      <w:r w:rsidRPr="003A36BB">
        <w:t>Executive right</w:t>
      </w:r>
      <w:r>
        <w:tab/>
      </w:r>
      <w:r>
        <w:tab/>
      </w:r>
      <w:r>
        <w:tab/>
      </w:r>
      <w:r>
        <w:tab/>
      </w:r>
      <w:r>
        <w:tab/>
      </w:r>
      <w:r>
        <w:tab/>
      </w:r>
      <w:r>
        <w:tab/>
      </w:r>
      <w:r>
        <w:tab/>
      </w:r>
      <w:r>
        <w:tab/>
      </w:r>
      <w:r>
        <w:tab/>
      </w:r>
      <w:r>
        <w:tab/>
      </w:r>
      <w:r>
        <w:tab/>
      </w:r>
      <w:r>
        <w:tab/>
        <w:t>STRICKEN</w:t>
      </w:r>
    </w:p>
    <w:p w14:paraId="7474ACDD" w14:textId="77777777" w:rsidR="003A36BB" w:rsidRPr="003A36BB" w:rsidRDefault="003A36BB" w:rsidP="003A36BB">
      <w:pPr>
        <w:pStyle w:val="hea"/>
      </w:pPr>
      <w:r>
        <w:t xml:space="preserve">3. </w:t>
      </w:r>
      <w:r w:rsidRPr="003A36BB">
        <w:t>Delay rentals</w:t>
      </w:r>
      <w:r>
        <w:tab/>
      </w:r>
      <w:r>
        <w:tab/>
      </w:r>
      <w:r>
        <w:tab/>
      </w:r>
      <w:r>
        <w:tab/>
      </w:r>
      <w:r>
        <w:tab/>
      </w:r>
      <w:r>
        <w:tab/>
      </w:r>
      <w:r>
        <w:tab/>
      </w:r>
      <w:r>
        <w:tab/>
      </w:r>
      <w:r>
        <w:tab/>
      </w:r>
      <w:r>
        <w:tab/>
      </w:r>
      <w:r>
        <w:tab/>
      </w:r>
      <w:r>
        <w:tab/>
      </w:r>
      <w:r>
        <w:tab/>
      </w:r>
      <w:r>
        <w:tab/>
        <w:t>STRICKEN</w:t>
      </w:r>
    </w:p>
    <w:p w14:paraId="3B18873B" w14:textId="77777777" w:rsidR="003A36BB" w:rsidRPr="003A36BB" w:rsidRDefault="003A36BB" w:rsidP="003A36BB">
      <w:pPr>
        <w:pStyle w:val="hea"/>
      </w:pPr>
      <w:r>
        <w:t xml:space="preserve">4. </w:t>
      </w:r>
      <w:r w:rsidRPr="003A36BB">
        <w:t>Bonus</w:t>
      </w:r>
      <w:r>
        <w:tab/>
      </w:r>
      <w:r>
        <w:tab/>
      </w:r>
      <w:r>
        <w:tab/>
      </w:r>
      <w:r>
        <w:tab/>
      </w:r>
      <w:r>
        <w:tab/>
      </w:r>
      <w:r>
        <w:tab/>
      </w:r>
      <w:r>
        <w:tab/>
      </w:r>
      <w:r>
        <w:tab/>
      </w:r>
      <w:r>
        <w:tab/>
      </w:r>
      <w:r>
        <w:tab/>
      </w:r>
      <w:r>
        <w:tab/>
      </w:r>
      <w:r>
        <w:tab/>
      </w:r>
      <w:r>
        <w:tab/>
      </w:r>
      <w:r>
        <w:tab/>
      </w:r>
      <w:r>
        <w:tab/>
      </w:r>
      <w:r>
        <w:tab/>
        <w:t>STRICKEN</w:t>
      </w:r>
    </w:p>
    <w:p w14:paraId="3708C078" w14:textId="77777777" w:rsidR="003A36BB" w:rsidRPr="003A36BB" w:rsidRDefault="003A36BB" w:rsidP="003A36BB">
      <w:pPr>
        <w:pStyle w:val="hea"/>
      </w:pPr>
      <w:r>
        <w:t xml:space="preserve">5. </w:t>
      </w:r>
      <w:r w:rsidRPr="003A36BB">
        <w:t>Royalty</w:t>
      </w:r>
      <w:r>
        <w:tab/>
      </w:r>
      <w:r>
        <w:tab/>
      </w:r>
      <w:r>
        <w:tab/>
      </w:r>
      <w:r>
        <w:tab/>
      </w:r>
      <w:r>
        <w:tab/>
      </w:r>
      <w:r>
        <w:tab/>
      </w:r>
      <w:r>
        <w:tab/>
      </w:r>
      <w:r>
        <w:tab/>
      </w:r>
      <w:r>
        <w:tab/>
      </w:r>
      <w:r>
        <w:tab/>
      </w:r>
      <w:r>
        <w:tab/>
      </w:r>
      <w:r>
        <w:tab/>
      </w:r>
      <w:r>
        <w:tab/>
      </w:r>
      <w:r>
        <w:tab/>
      </w:r>
      <w:r>
        <w:tab/>
      </w:r>
      <w:r w:rsidRPr="003A36BB">
        <w:t>CONVEYED</w:t>
      </w:r>
    </w:p>
    <w:p w14:paraId="65CC93DB" w14:textId="77777777" w:rsidR="003A36BB" w:rsidRPr="003A36BB" w:rsidRDefault="003A36BB" w:rsidP="003A36BB">
      <w:pPr>
        <w:pStyle w:val="hea"/>
        <w:numPr>
          <w:ilvl w:val="0"/>
          <w:numId w:val="0"/>
        </w:numPr>
        <w:ind w:left="144"/>
      </w:pPr>
    </w:p>
    <w:p w14:paraId="745137B6" w14:textId="77777777" w:rsidR="003A36BB" w:rsidRDefault="003A36BB" w:rsidP="003A36BB">
      <w:pPr>
        <w:pStyle w:val="hea"/>
      </w:pPr>
    </w:p>
    <w:p w14:paraId="6AD32452" w14:textId="77777777" w:rsidR="003A36BB" w:rsidRDefault="003A36BB" w:rsidP="003A36BB">
      <w:pPr>
        <w:pStyle w:val="hea"/>
      </w:pPr>
      <w:r w:rsidRPr="003A36BB">
        <w:t>FRENCH v. CHEVRON</w:t>
      </w:r>
    </w:p>
    <w:p w14:paraId="41254A83" w14:textId="77777777" w:rsidR="003A36BB" w:rsidRPr="003A36BB" w:rsidRDefault="003A36BB" w:rsidP="003A36BB">
      <w:pPr>
        <w:pStyle w:val="hea"/>
      </w:pPr>
      <w:r w:rsidRPr="003A36BB">
        <w:t>50 undivided acres out of 32,808.5 acres conveyed to grantee</w:t>
      </w:r>
      <w:r>
        <w:t xml:space="preserve"> </w:t>
      </w:r>
      <w:r w:rsidRPr="003A36BB">
        <w:t>l/656.17th of 8/8ths or l/656.17th times royalty fraction of oil and gas leases</w:t>
      </w:r>
      <w:r>
        <w:t xml:space="preserve"> </w:t>
      </w:r>
      <w:r w:rsidRPr="003A36BB">
        <w:t>covering the interest</w:t>
      </w:r>
    </w:p>
    <w:p w14:paraId="4EA84CA5" w14:textId="77777777" w:rsidR="003A36BB" w:rsidRPr="003A36BB" w:rsidRDefault="003A36BB" w:rsidP="003A36BB">
      <w:pPr>
        <w:pStyle w:val="hea"/>
      </w:pPr>
      <w:r w:rsidRPr="003A36BB">
        <w:t>"in and under and that may be produced and saved"</w:t>
      </w:r>
    </w:p>
    <w:p w14:paraId="2991339A" w14:textId="77777777" w:rsidR="003A36BB" w:rsidRPr="003A36BB" w:rsidRDefault="003A36BB" w:rsidP="003A36BB">
      <w:pPr>
        <w:pStyle w:val="hea"/>
      </w:pPr>
      <w:r w:rsidRPr="003A36BB">
        <w:t>It is understood and agreed that this conveyance is a royalty interest only.</w:t>
      </w:r>
    </w:p>
    <w:p w14:paraId="427576BC" w14:textId="77777777" w:rsidR="003A36BB" w:rsidRDefault="003A36BB" w:rsidP="003A36BB">
      <w:pPr>
        <w:pStyle w:val="hea"/>
        <w:numPr>
          <w:ilvl w:val="0"/>
          <w:numId w:val="0"/>
        </w:numPr>
        <w:ind w:left="144" w:hanging="144"/>
      </w:pPr>
      <w:r w:rsidRPr="003A36BB">
        <w:t>No executive right, no right of ingress or egress, no delay rentals, no bonus.</w:t>
      </w:r>
    </w:p>
    <w:p w14:paraId="04F493E3" w14:textId="5A4559A6" w:rsidR="003A36BB" w:rsidRDefault="003A36BB" w:rsidP="00925974">
      <w:pPr>
        <w:pStyle w:val="hea"/>
        <w:numPr>
          <w:ilvl w:val="0"/>
          <w:numId w:val="0"/>
        </w:numPr>
        <w:ind w:left="144" w:hanging="144"/>
      </w:pPr>
    </w:p>
    <w:p w14:paraId="50B5BBD6" w14:textId="22F2CB29" w:rsidR="00BA1B67" w:rsidRDefault="00BA1B67" w:rsidP="00BA1B67">
      <w:pPr>
        <w:pStyle w:val="Heading1"/>
      </w:pPr>
      <w:bookmarkStart w:id="76" w:name="_Toc221802140"/>
      <w:r>
        <w:t>P</w:t>
      </w:r>
      <w:r w:rsidR="003A36BB">
        <w:t>413 Deed in Luckel v White</w:t>
      </w:r>
      <w:bookmarkEnd w:id="76"/>
    </w:p>
    <w:p w14:paraId="58FF2EDD" w14:textId="77777777" w:rsidR="00BA1B67" w:rsidRDefault="00BA1B67" w:rsidP="00925974">
      <w:pPr>
        <w:pStyle w:val="hea"/>
        <w:numPr>
          <w:ilvl w:val="0"/>
          <w:numId w:val="0"/>
        </w:numPr>
        <w:ind w:left="144" w:hanging="144"/>
      </w:pPr>
    </w:p>
    <w:p w14:paraId="343D95FE" w14:textId="4E3E9FC2" w:rsidR="00BA1B67" w:rsidRDefault="00BA1B67" w:rsidP="00BA1B67">
      <w:pPr>
        <w:pStyle w:val="Heading1"/>
      </w:pPr>
      <w:bookmarkStart w:id="77" w:name="_Toc221802141"/>
      <w:r>
        <w:t>P</w:t>
      </w:r>
      <w:r w:rsidR="003A36BB">
        <w:t>425 Duhig Chart</w:t>
      </w:r>
      <w:bookmarkEnd w:id="77"/>
    </w:p>
    <w:p w14:paraId="66F3DBA1" w14:textId="2F9AD30A" w:rsidR="00BA1B67" w:rsidRDefault="003A36BB" w:rsidP="00925974">
      <w:pPr>
        <w:pStyle w:val="hea"/>
        <w:numPr>
          <w:ilvl w:val="0"/>
          <w:numId w:val="0"/>
        </w:numPr>
        <w:ind w:left="144" w:hanging="144"/>
      </w:pPr>
      <w:r>
        <w:rPr>
          <w:noProof/>
        </w:rPr>
        <w:drawing>
          <wp:anchor distT="0" distB="0" distL="114300" distR="114300" simplePos="0" relativeHeight="251684864" behindDoc="0" locked="0" layoutInCell="1" allowOverlap="1" wp14:anchorId="6549E93D" wp14:editId="619EE918">
            <wp:simplePos x="0" y="0"/>
            <wp:positionH relativeFrom="margin">
              <wp:posOffset>3823335</wp:posOffset>
            </wp:positionH>
            <wp:positionV relativeFrom="margin">
              <wp:posOffset>269240</wp:posOffset>
            </wp:positionV>
            <wp:extent cx="3048000" cy="3835400"/>
            <wp:effectExtent l="25400" t="25400" r="25400" b="25400"/>
            <wp:wrapSquare wrapText="bothSides"/>
            <wp:docPr id="22" name="Picture 22" descr="Lion:Users:blurped:Dropbox:Law:Oil &amp; Gas Law:Materials:p425 - Duhig Cha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ion:Users:blurped:Dropbox:Law:Oil &amp; Gas Law:Materials:p425 - Duhig Chart.pdf"/>
                    <pic:cNvPicPr>
                      <a:picLocks noChangeAspect="1" noChangeArrowheads="1"/>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3048000" cy="383540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8065A3" w14:textId="5434F8CC" w:rsidR="00BA1B67" w:rsidRDefault="00BA1B67" w:rsidP="00BA1B67">
      <w:pPr>
        <w:pStyle w:val="Heading1"/>
      </w:pPr>
      <w:bookmarkStart w:id="78" w:name="_Toc221802142"/>
      <w:r>
        <w:t>P</w:t>
      </w:r>
      <w:r w:rsidR="007C13D0">
        <w:t>425 Jackson v McKenney</w:t>
      </w:r>
      <w:bookmarkEnd w:id="78"/>
    </w:p>
    <w:p w14:paraId="61A3A168" w14:textId="23E54621" w:rsidR="007C13D0" w:rsidRDefault="007C13D0" w:rsidP="00925974">
      <w:pPr>
        <w:pStyle w:val="hea"/>
        <w:numPr>
          <w:ilvl w:val="0"/>
          <w:numId w:val="0"/>
        </w:numPr>
        <w:ind w:left="144" w:hanging="144"/>
      </w:pPr>
      <w:r>
        <w:rPr>
          <w:noProof/>
        </w:rPr>
        <w:drawing>
          <wp:anchor distT="0" distB="0" distL="114300" distR="114300" simplePos="0" relativeHeight="251685888" behindDoc="0" locked="0" layoutInCell="1" allowOverlap="1" wp14:anchorId="36908A21" wp14:editId="2DC016C3">
            <wp:simplePos x="0" y="0"/>
            <wp:positionH relativeFrom="margin">
              <wp:posOffset>2527935</wp:posOffset>
            </wp:positionH>
            <wp:positionV relativeFrom="margin">
              <wp:posOffset>269240</wp:posOffset>
            </wp:positionV>
            <wp:extent cx="4381500" cy="5689600"/>
            <wp:effectExtent l="25400" t="25400" r="38100" b="25400"/>
            <wp:wrapSquare wrapText="bothSides"/>
            <wp:docPr id="23" name="Picture 23" descr="Lion:Users:blurped:Dropbox:Law:Oil &amp; Gas Law:Materials:p425 Jackson v. McKenne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ion:Users:blurped:Dropbox:Law:Oil &amp; Gas Law:Materials:p425 Jackson v. McKenney.pdf"/>
                    <pic:cNvPicPr>
                      <a:picLocks noChangeAspect="1" noChangeArrowheads="1"/>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4381500" cy="568960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73F935" w14:textId="15E2A667" w:rsidR="007C13D0" w:rsidRDefault="007C13D0" w:rsidP="00925974">
      <w:pPr>
        <w:pStyle w:val="hea"/>
        <w:numPr>
          <w:ilvl w:val="0"/>
          <w:numId w:val="0"/>
        </w:numPr>
        <w:ind w:left="144" w:hanging="144"/>
      </w:pPr>
    </w:p>
    <w:p w14:paraId="355071C3" w14:textId="77777777" w:rsidR="003A61E4" w:rsidRDefault="003A61E4" w:rsidP="00925974">
      <w:pPr>
        <w:pStyle w:val="hea"/>
        <w:numPr>
          <w:ilvl w:val="0"/>
          <w:numId w:val="0"/>
        </w:numPr>
        <w:ind w:left="144" w:hanging="144"/>
      </w:pPr>
    </w:p>
    <w:p w14:paraId="6A2905FA" w14:textId="77777777" w:rsidR="003A61E4" w:rsidRDefault="003A61E4" w:rsidP="00925974">
      <w:pPr>
        <w:pStyle w:val="hea"/>
        <w:numPr>
          <w:ilvl w:val="0"/>
          <w:numId w:val="0"/>
        </w:numPr>
        <w:ind w:left="144" w:hanging="144"/>
      </w:pPr>
    </w:p>
    <w:p w14:paraId="42D7343E" w14:textId="77777777" w:rsidR="003A61E4" w:rsidRDefault="003A61E4" w:rsidP="00925974">
      <w:pPr>
        <w:pStyle w:val="hea"/>
        <w:numPr>
          <w:ilvl w:val="0"/>
          <w:numId w:val="0"/>
        </w:numPr>
        <w:ind w:left="144" w:hanging="144"/>
      </w:pPr>
    </w:p>
    <w:p w14:paraId="54FC01FE" w14:textId="77777777" w:rsidR="003A61E4" w:rsidRDefault="003A61E4" w:rsidP="00925974">
      <w:pPr>
        <w:pStyle w:val="hea"/>
        <w:numPr>
          <w:ilvl w:val="0"/>
          <w:numId w:val="0"/>
        </w:numPr>
        <w:ind w:left="144" w:hanging="144"/>
      </w:pPr>
    </w:p>
    <w:p w14:paraId="62E55473" w14:textId="77777777" w:rsidR="003A61E4" w:rsidRDefault="003A61E4" w:rsidP="00925974">
      <w:pPr>
        <w:pStyle w:val="hea"/>
        <w:numPr>
          <w:ilvl w:val="0"/>
          <w:numId w:val="0"/>
        </w:numPr>
        <w:ind w:left="144" w:hanging="144"/>
      </w:pPr>
    </w:p>
    <w:p w14:paraId="12E59E31" w14:textId="77777777" w:rsidR="003A61E4" w:rsidRDefault="003A61E4" w:rsidP="00925974">
      <w:pPr>
        <w:pStyle w:val="hea"/>
        <w:numPr>
          <w:ilvl w:val="0"/>
          <w:numId w:val="0"/>
        </w:numPr>
        <w:ind w:left="144" w:hanging="144"/>
      </w:pPr>
    </w:p>
    <w:p w14:paraId="0DF26C2F" w14:textId="77777777" w:rsidR="003A61E4" w:rsidRDefault="003A61E4" w:rsidP="00925974">
      <w:pPr>
        <w:pStyle w:val="hea"/>
        <w:numPr>
          <w:ilvl w:val="0"/>
          <w:numId w:val="0"/>
        </w:numPr>
        <w:ind w:left="144" w:hanging="144"/>
      </w:pPr>
    </w:p>
    <w:p w14:paraId="282D0B43" w14:textId="77777777" w:rsidR="003A61E4" w:rsidRDefault="003A61E4" w:rsidP="00925974">
      <w:pPr>
        <w:pStyle w:val="hea"/>
        <w:numPr>
          <w:ilvl w:val="0"/>
          <w:numId w:val="0"/>
        </w:numPr>
        <w:ind w:left="144" w:hanging="144"/>
      </w:pPr>
    </w:p>
    <w:p w14:paraId="6315C80E" w14:textId="77777777" w:rsidR="003A61E4" w:rsidRDefault="003A61E4" w:rsidP="00925974">
      <w:pPr>
        <w:pStyle w:val="hea"/>
        <w:numPr>
          <w:ilvl w:val="0"/>
          <w:numId w:val="0"/>
        </w:numPr>
        <w:ind w:left="144" w:hanging="144"/>
      </w:pPr>
    </w:p>
    <w:p w14:paraId="55A89C33" w14:textId="77777777" w:rsidR="003A61E4" w:rsidRDefault="003A61E4" w:rsidP="00925974">
      <w:pPr>
        <w:pStyle w:val="hea"/>
        <w:numPr>
          <w:ilvl w:val="0"/>
          <w:numId w:val="0"/>
        </w:numPr>
        <w:ind w:left="144" w:hanging="144"/>
      </w:pPr>
    </w:p>
    <w:p w14:paraId="407D2592" w14:textId="77777777" w:rsidR="003A61E4" w:rsidRDefault="003A61E4" w:rsidP="00925974">
      <w:pPr>
        <w:pStyle w:val="hea"/>
        <w:numPr>
          <w:ilvl w:val="0"/>
          <w:numId w:val="0"/>
        </w:numPr>
        <w:ind w:left="144" w:hanging="144"/>
      </w:pPr>
    </w:p>
    <w:p w14:paraId="1C17321A" w14:textId="77777777" w:rsidR="003A61E4" w:rsidRDefault="003A61E4" w:rsidP="00925974">
      <w:pPr>
        <w:pStyle w:val="hea"/>
        <w:numPr>
          <w:ilvl w:val="0"/>
          <w:numId w:val="0"/>
        </w:numPr>
        <w:ind w:left="144" w:hanging="144"/>
      </w:pPr>
    </w:p>
    <w:p w14:paraId="40E9BDAD" w14:textId="77777777" w:rsidR="003A61E4" w:rsidRDefault="003A61E4" w:rsidP="00925974">
      <w:pPr>
        <w:pStyle w:val="hea"/>
        <w:numPr>
          <w:ilvl w:val="0"/>
          <w:numId w:val="0"/>
        </w:numPr>
        <w:ind w:left="144" w:hanging="144"/>
      </w:pPr>
    </w:p>
    <w:p w14:paraId="621E7275" w14:textId="77777777" w:rsidR="003A61E4" w:rsidRDefault="003A61E4" w:rsidP="00925974">
      <w:pPr>
        <w:pStyle w:val="hea"/>
        <w:numPr>
          <w:ilvl w:val="0"/>
          <w:numId w:val="0"/>
        </w:numPr>
        <w:ind w:left="144" w:hanging="144"/>
      </w:pPr>
    </w:p>
    <w:p w14:paraId="4519DFD3" w14:textId="77777777" w:rsidR="003A61E4" w:rsidRDefault="003A61E4" w:rsidP="00925974">
      <w:pPr>
        <w:pStyle w:val="hea"/>
        <w:numPr>
          <w:ilvl w:val="0"/>
          <w:numId w:val="0"/>
        </w:numPr>
        <w:ind w:left="144" w:hanging="144"/>
      </w:pPr>
    </w:p>
    <w:p w14:paraId="0CAC7C05" w14:textId="77777777" w:rsidR="003A61E4" w:rsidRDefault="003A61E4" w:rsidP="00925974">
      <w:pPr>
        <w:pStyle w:val="hea"/>
        <w:numPr>
          <w:ilvl w:val="0"/>
          <w:numId w:val="0"/>
        </w:numPr>
        <w:ind w:left="144" w:hanging="144"/>
      </w:pPr>
    </w:p>
    <w:p w14:paraId="501E818A" w14:textId="77777777" w:rsidR="003A61E4" w:rsidRDefault="003A61E4" w:rsidP="00925974">
      <w:pPr>
        <w:pStyle w:val="hea"/>
        <w:numPr>
          <w:ilvl w:val="0"/>
          <w:numId w:val="0"/>
        </w:numPr>
        <w:ind w:left="144" w:hanging="144"/>
      </w:pPr>
    </w:p>
    <w:p w14:paraId="3D5C6E0A" w14:textId="77777777" w:rsidR="003A61E4" w:rsidRDefault="003A61E4" w:rsidP="00925974">
      <w:pPr>
        <w:pStyle w:val="hea"/>
        <w:numPr>
          <w:ilvl w:val="0"/>
          <w:numId w:val="0"/>
        </w:numPr>
        <w:ind w:left="144" w:hanging="144"/>
      </w:pPr>
    </w:p>
    <w:p w14:paraId="1DF6467C" w14:textId="77777777" w:rsidR="003A61E4" w:rsidRDefault="003A61E4" w:rsidP="00925974">
      <w:pPr>
        <w:pStyle w:val="hea"/>
        <w:numPr>
          <w:ilvl w:val="0"/>
          <w:numId w:val="0"/>
        </w:numPr>
        <w:ind w:left="144" w:hanging="144"/>
      </w:pPr>
    </w:p>
    <w:p w14:paraId="0BFAB627" w14:textId="77777777" w:rsidR="003A61E4" w:rsidRDefault="003A61E4" w:rsidP="00925974">
      <w:pPr>
        <w:pStyle w:val="hea"/>
        <w:numPr>
          <w:ilvl w:val="0"/>
          <w:numId w:val="0"/>
        </w:numPr>
        <w:ind w:left="144" w:hanging="144"/>
      </w:pPr>
    </w:p>
    <w:p w14:paraId="2C2AA500" w14:textId="77777777" w:rsidR="003A61E4" w:rsidRDefault="003A61E4" w:rsidP="00925974">
      <w:pPr>
        <w:pStyle w:val="hea"/>
        <w:numPr>
          <w:ilvl w:val="0"/>
          <w:numId w:val="0"/>
        </w:numPr>
        <w:ind w:left="144" w:hanging="144"/>
      </w:pPr>
    </w:p>
    <w:p w14:paraId="4A0F0753" w14:textId="2E186474" w:rsidR="003A61E4" w:rsidRPr="003A61E4" w:rsidRDefault="003A61E4" w:rsidP="00925974">
      <w:pPr>
        <w:pStyle w:val="hea"/>
        <w:numPr>
          <w:ilvl w:val="0"/>
          <w:numId w:val="0"/>
        </w:numPr>
        <w:ind w:left="144" w:hanging="144"/>
        <w:rPr>
          <w:b/>
          <w:color w:val="FF0000"/>
        </w:rPr>
      </w:pPr>
      <w:r w:rsidRPr="003A61E4">
        <w:rPr>
          <w:b/>
          <w:i/>
          <w:color w:val="FF0000"/>
        </w:rPr>
        <w:t xml:space="preserve">Canter </w:t>
      </w:r>
      <w:r w:rsidRPr="003A61E4">
        <w:rPr>
          <w:b/>
          <w:color w:val="FF0000"/>
        </w:rPr>
        <w:t>is very confusing. He skipped it</w:t>
      </w:r>
    </w:p>
    <w:p w14:paraId="452C4BB5" w14:textId="48AC664B" w:rsidR="007C13D0" w:rsidRDefault="007C13D0" w:rsidP="007C13D0">
      <w:pPr>
        <w:pStyle w:val="Heading1"/>
        <w:pBdr>
          <w:top w:val="single" w:sz="4" w:space="0" w:color="0000FF"/>
        </w:pBdr>
      </w:pPr>
      <w:bookmarkStart w:id="79" w:name="_Toc221802143"/>
      <w:r>
        <w:t xml:space="preserve">P427 </w:t>
      </w:r>
      <w:r>
        <w:rPr>
          <w:color w:val="191919"/>
          <w:sz w:val="27"/>
          <w:szCs w:val="27"/>
        </w:rPr>
        <w:t xml:space="preserve">Benge v. </w:t>
      </w:r>
      <w:r>
        <w:rPr>
          <w:color w:val="282828"/>
          <w:sz w:val="27"/>
          <w:szCs w:val="27"/>
        </w:rPr>
        <w:t>Scharbauer</w:t>
      </w:r>
      <w:bookmarkEnd w:id="79"/>
    </w:p>
    <w:p w14:paraId="78D26FFB" w14:textId="77777777" w:rsidR="003A61E4" w:rsidRDefault="003A61E4" w:rsidP="007C13D0">
      <w:pPr>
        <w:widowControl w:val="0"/>
        <w:autoSpaceDE w:val="0"/>
        <w:autoSpaceDN w:val="0"/>
        <w:adjustRightInd w:val="0"/>
        <w:rPr>
          <w:color w:val="191919"/>
          <w:sz w:val="27"/>
          <w:szCs w:val="27"/>
        </w:rPr>
      </w:pPr>
    </w:p>
    <w:p w14:paraId="357EBA83" w14:textId="22603CCB" w:rsidR="007C13D0" w:rsidRPr="003A61E4" w:rsidRDefault="007C13D0" w:rsidP="007C13D0">
      <w:pPr>
        <w:widowControl w:val="0"/>
        <w:autoSpaceDE w:val="0"/>
        <w:autoSpaceDN w:val="0"/>
        <w:adjustRightInd w:val="0"/>
        <w:rPr>
          <w:color w:val="191919"/>
          <w:szCs w:val="20"/>
        </w:rPr>
      </w:pPr>
      <w:r w:rsidRPr="003A61E4">
        <w:rPr>
          <w:color w:val="191919"/>
          <w:szCs w:val="20"/>
        </w:rPr>
        <w:t>1. Grantor WD to Scha</w:t>
      </w:r>
      <w:r w:rsidR="003A61E4">
        <w:rPr>
          <w:color w:val="191919"/>
          <w:szCs w:val="20"/>
        </w:rPr>
        <w:t>rbauer reserving 1/4th of the OGM</w:t>
      </w:r>
      <w:r w:rsidRPr="003A61E4">
        <w:rPr>
          <w:color w:val="191919"/>
          <w:szCs w:val="20"/>
        </w:rPr>
        <w:t xml:space="preserve"> in and under.</w:t>
      </w:r>
    </w:p>
    <w:p w14:paraId="59C5FAEC" w14:textId="77777777" w:rsidR="007C13D0" w:rsidRPr="003A61E4" w:rsidRDefault="007C13D0" w:rsidP="007C13D0">
      <w:pPr>
        <w:widowControl w:val="0"/>
        <w:autoSpaceDE w:val="0"/>
        <w:autoSpaceDN w:val="0"/>
        <w:adjustRightInd w:val="0"/>
        <w:rPr>
          <w:color w:val="191919"/>
          <w:szCs w:val="20"/>
        </w:rPr>
      </w:pPr>
      <w:r w:rsidRPr="003A61E4">
        <w:rPr>
          <w:color w:val="191919"/>
          <w:szCs w:val="20"/>
        </w:rPr>
        <w:t>2</w:t>
      </w:r>
      <w:r w:rsidRPr="003A61E4">
        <w:rPr>
          <w:color w:val="484848"/>
          <w:szCs w:val="20"/>
        </w:rPr>
        <w:t xml:space="preserve">. </w:t>
      </w:r>
      <w:r w:rsidRPr="003A61E4">
        <w:rPr>
          <w:color w:val="191919"/>
          <w:szCs w:val="20"/>
        </w:rPr>
        <w:t xml:space="preserve">1941 Scharbauer WD to Benge </w:t>
      </w:r>
      <w:r w:rsidRPr="003A61E4">
        <w:rPr>
          <w:color w:val="282828"/>
          <w:szCs w:val="20"/>
        </w:rPr>
        <w:t xml:space="preserve">reserving </w:t>
      </w:r>
      <w:r w:rsidRPr="003A61E4">
        <w:rPr>
          <w:color w:val="191919"/>
          <w:szCs w:val="20"/>
        </w:rPr>
        <w:t>3</w:t>
      </w:r>
      <w:r w:rsidRPr="003A61E4">
        <w:rPr>
          <w:color w:val="484848"/>
          <w:szCs w:val="20"/>
        </w:rPr>
        <w:t>/</w:t>
      </w:r>
      <w:r w:rsidRPr="003A61E4">
        <w:rPr>
          <w:color w:val="282828"/>
          <w:szCs w:val="20"/>
        </w:rPr>
        <w:t xml:space="preserve">8ths </w:t>
      </w:r>
      <w:r w:rsidRPr="003A61E4">
        <w:rPr>
          <w:color w:val="191919"/>
          <w:szCs w:val="20"/>
        </w:rPr>
        <w:t>of the ogm in and under</w:t>
      </w:r>
    </w:p>
    <w:p w14:paraId="1B380694" w14:textId="77777777" w:rsidR="007C13D0" w:rsidRPr="003A61E4" w:rsidRDefault="007C13D0" w:rsidP="007C13D0">
      <w:pPr>
        <w:widowControl w:val="0"/>
        <w:autoSpaceDE w:val="0"/>
        <w:autoSpaceDN w:val="0"/>
        <w:adjustRightInd w:val="0"/>
        <w:rPr>
          <w:color w:val="191919"/>
          <w:szCs w:val="20"/>
        </w:rPr>
      </w:pPr>
      <w:r w:rsidRPr="003A61E4">
        <w:rPr>
          <w:color w:val="191919"/>
          <w:szCs w:val="20"/>
        </w:rPr>
        <w:t>3. 1942 Benge OGL to oil company</w:t>
      </w:r>
    </w:p>
    <w:p w14:paraId="15C15C8D" w14:textId="77777777" w:rsidR="002A5F24" w:rsidRPr="003A61E4" w:rsidRDefault="002A5F24" w:rsidP="007C13D0">
      <w:pPr>
        <w:widowControl w:val="0"/>
        <w:autoSpaceDE w:val="0"/>
        <w:autoSpaceDN w:val="0"/>
        <w:adjustRightInd w:val="0"/>
        <w:rPr>
          <w:color w:val="191919"/>
          <w:szCs w:val="20"/>
        </w:rPr>
      </w:pPr>
    </w:p>
    <w:p w14:paraId="4F61233F" w14:textId="77777777" w:rsidR="007C13D0" w:rsidRPr="003A61E4" w:rsidRDefault="007C13D0" w:rsidP="007C13D0">
      <w:pPr>
        <w:widowControl w:val="0"/>
        <w:autoSpaceDE w:val="0"/>
        <w:autoSpaceDN w:val="0"/>
        <w:adjustRightInd w:val="0"/>
        <w:rPr>
          <w:color w:val="282828"/>
          <w:szCs w:val="20"/>
        </w:rPr>
      </w:pPr>
      <w:r w:rsidRPr="003A61E4">
        <w:rPr>
          <w:color w:val="191919"/>
          <w:szCs w:val="20"/>
        </w:rPr>
        <w:t xml:space="preserve">Oil company pays </w:t>
      </w:r>
      <w:r w:rsidRPr="003A61E4">
        <w:rPr>
          <w:color w:val="282828"/>
          <w:szCs w:val="20"/>
        </w:rPr>
        <w:t>3</w:t>
      </w:r>
      <w:r w:rsidRPr="003A61E4">
        <w:rPr>
          <w:color w:val="484848"/>
          <w:szCs w:val="20"/>
        </w:rPr>
        <w:t>/</w:t>
      </w:r>
      <w:r w:rsidRPr="003A61E4">
        <w:rPr>
          <w:color w:val="282828"/>
          <w:szCs w:val="20"/>
        </w:rPr>
        <w:t xml:space="preserve">8ths </w:t>
      </w:r>
      <w:r w:rsidRPr="003A61E4">
        <w:rPr>
          <w:color w:val="191919"/>
          <w:szCs w:val="20"/>
        </w:rPr>
        <w:t xml:space="preserve">of bonus, delay rentals </w:t>
      </w:r>
      <w:r w:rsidRPr="003A61E4">
        <w:rPr>
          <w:color w:val="282828"/>
          <w:szCs w:val="20"/>
        </w:rPr>
        <w:t xml:space="preserve">and royalty </w:t>
      </w:r>
      <w:r w:rsidRPr="003A61E4">
        <w:rPr>
          <w:color w:val="191919"/>
          <w:szCs w:val="20"/>
        </w:rPr>
        <w:t xml:space="preserve">to </w:t>
      </w:r>
      <w:r w:rsidRPr="003A61E4">
        <w:rPr>
          <w:color w:val="282828"/>
          <w:szCs w:val="20"/>
        </w:rPr>
        <w:t>Scharbauer;</w:t>
      </w:r>
    </w:p>
    <w:p w14:paraId="69FCBB5C" w14:textId="75116B6C" w:rsidR="007C13D0" w:rsidRPr="003A61E4" w:rsidRDefault="007C13D0" w:rsidP="007C13D0">
      <w:pPr>
        <w:widowControl w:val="0"/>
        <w:autoSpaceDE w:val="0"/>
        <w:autoSpaceDN w:val="0"/>
        <w:adjustRightInd w:val="0"/>
        <w:rPr>
          <w:color w:val="191919"/>
          <w:szCs w:val="20"/>
        </w:rPr>
      </w:pPr>
      <w:r w:rsidRPr="003A61E4">
        <w:rPr>
          <w:color w:val="191919"/>
          <w:szCs w:val="20"/>
        </w:rPr>
        <w:t>3</w:t>
      </w:r>
      <w:r w:rsidRPr="003A61E4">
        <w:rPr>
          <w:color w:val="484848"/>
          <w:szCs w:val="20"/>
        </w:rPr>
        <w:t>/</w:t>
      </w:r>
      <w:r w:rsidRPr="003A61E4">
        <w:rPr>
          <w:color w:val="191919"/>
          <w:szCs w:val="20"/>
        </w:rPr>
        <w:t xml:space="preserve">8ths of bonus, delay </w:t>
      </w:r>
      <w:r w:rsidRPr="003A61E4">
        <w:rPr>
          <w:color w:val="282828"/>
          <w:szCs w:val="20"/>
        </w:rPr>
        <w:t xml:space="preserve">rentals </w:t>
      </w:r>
      <w:r w:rsidRPr="003A61E4">
        <w:rPr>
          <w:color w:val="191919"/>
          <w:szCs w:val="20"/>
        </w:rPr>
        <w:t xml:space="preserve">and royalty to Benge and </w:t>
      </w:r>
      <w:r w:rsidRPr="003A61E4">
        <w:rPr>
          <w:color w:val="282828"/>
          <w:szCs w:val="20"/>
        </w:rPr>
        <w:t xml:space="preserve">l/4th </w:t>
      </w:r>
      <w:r w:rsidRPr="003A61E4">
        <w:rPr>
          <w:color w:val="191919"/>
          <w:szCs w:val="20"/>
        </w:rPr>
        <w:t>of bonus, delay rentals</w:t>
      </w:r>
      <w:r w:rsidR="002A5F24" w:rsidRPr="003A61E4">
        <w:rPr>
          <w:color w:val="191919"/>
          <w:szCs w:val="20"/>
        </w:rPr>
        <w:t xml:space="preserve"> </w:t>
      </w:r>
      <w:r w:rsidRPr="003A61E4">
        <w:rPr>
          <w:color w:val="191919"/>
          <w:szCs w:val="20"/>
        </w:rPr>
        <w:t xml:space="preserve">and </w:t>
      </w:r>
      <w:r w:rsidRPr="003A61E4">
        <w:rPr>
          <w:color w:val="282828"/>
          <w:szCs w:val="20"/>
        </w:rPr>
        <w:t xml:space="preserve">royalty </w:t>
      </w:r>
      <w:r w:rsidRPr="003A61E4">
        <w:rPr>
          <w:color w:val="191919"/>
          <w:szCs w:val="20"/>
        </w:rPr>
        <w:t>to Grantor.</w:t>
      </w:r>
    </w:p>
    <w:p w14:paraId="3852FE1A" w14:textId="77777777" w:rsidR="002A5F24" w:rsidRPr="003A61E4" w:rsidRDefault="002A5F24" w:rsidP="007C13D0">
      <w:pPr>
        <w:widowControl w:val="0"/>
        <w:autoSpaceDE w:val="0"/>
        <w:autoSpaceDN w:val="0"/>
        <w:adjustRightInd w:val="0"/>
        <w:rPr>
          <w:color w:val="191919"/>
          <w:szCs w:val="20"/>
        </w:rPr>
      </w:pPr>
    </w:p>
    <w:p w14:paraId="3C3451D6" w14:textId="2802FD6F" w:rsidR="007C13D0" w:rsidRPr="003A61E4" w:rsidRDefault="007C13D0" w:rsidP="007C13D0">
      <w:pPr>
        <w:widowControl w:val="0"/>
        <w:autoSpaceDE w:val="0"/>
        <w:autoSpaceDN w:val="0"/>
        <w:adjustRightInd w:val="0"/>
        <w:rPr>
          <w:color w:val="191919"/>
          <w:szCs w:val="20"/>
        </w:rPr>
      </w:pPr>
      <w:r w:rsidRPr="003A61E4">
        <w:rPr>
          <w:color w:val="191919"/>
          <w:szCs w:val="20"/>
        </w:rPr>
        <w:t xml:space="preserve">Benge throws </w:t>
      </w:r>
      <w:r w:rsidRPr="003A61E4">
        <w:rPr>
          <w:color w:val="282828"/>
          <w:szCs w:val="20"/>
        </w:rPr>
        <w:t xml:space="preserve">a "red </w:t>
      </w:r>
      <w:r w:rsidRPr="003A61E4">
        <w:rPr>
          <w:color w:val="191919"/>
          <w:szCs w:val="20"/>
        </w:rPr>
        <w:t xml:space="preserve">flag" on to the </w:t>
      </w:r>
      <w:r w:rsidRPr="003A61E4">
        <w:rPr>
          <w:color w:val="282828"/>
          <w:szCs w:val="20"/>
        </w:rPr>
        <w:t xml:space="preserve">surface </w:t>
      </w:r>
      <w:r w:rsidRPr="003A61E4">
        <w:rPr>
          <w:color w:val="191919"/>
          <w:szCs w:val="20"/>
        </w:rPr>
        <w:t xml:space="preserve">of the </w:t>
      </w:r>
      <w:r w:rsidRPr="003A61E4">
        <w:rPr>
          <w:color w:val="282828"/>
          <w:szCs w:val="20"/>
        </w:rPr>
        <w:t xml:space="preserve">six </w:t>
      </w:r>
      <w:r w:rsidRPr="003A61E4">
        <w:rPr>
          <w:color w:val="191919"/>
          <w:szCs w:val="20"/>
        </w:rPr>
        <w:t>sections and claims</w:t>
      </w:r>
      <w:r w:rsidR="002A5F24" w:rsidRPr="003A61E4">
        <w:rPr>
          <w:color w:val="191919"/>
          <w:szCs w:val="20"/>
        </w:rPr>
        <w:t xml:space="preserve"> </w:t>
      </w:r>
      <w:r w:rsidRPr="003A61E4">
        <w:rPr>
          <w:i/>
          <w:color w:val="191919"/>
          <w:szCs w:val="20"/>
        </w:rPr>
        <w:t>Duhig</w:t>
      </w:r>
      <w:r w:rsidRPr="003A61E4">
        <w:rPr>
          <w:color w:val="191919"/>
          <w:szCs w:val="20"/>
        </w:rPr>
        <w:t xml:space="preserve"> applies.</w:t>
      </w:r>
    </w:p>
    <w:p w14:paraId="3E34616C" w14:textId="77777777" w:rsidR="007C13D0" w:rsidRPr="003A61E4" w:rsidRDefault="007C13D0" w:rsidP="007C13D0">
      <w:pPr>
        <w:widowControl w:val="0"/>
        <w:autoSpaceDE w:val="0"/>
        <w:autoSpaceDN w:val="0"/>
        <w:adjustRightInd w:val="0"/>
        <w:rPr>
          <w:color w:val="191919"/>
          <w:szCs w:val="20"/>
        </w:rPr>
      </w:pPr>
      <w:r w:rsidRPr="003A61E4">
        <w:rPr>
          <w:color w:val="191919"/>
          <w:szCs w:val="20"/>
        </w:rPr>
        <w:t>3</w:t>
      </w:r>
      <w:r w:rsidRPr="003A61E4">
        <w:rPr>
          <w:color w:val="484848"/>
          <w:szCs w:val="20"/>
        </w:rPr>
        <w:t>/</w:t>
      </w:r>
      <w:r w:rsidRPr="003A61E4">
        <w:rPr>
          <w:color w:val="191919"/>
          <w:szCs w:val="20"/>
        </w:rPr>
        <w:t>8ths- 1</w:t>
      </w:r>
      <w:r w:rsidRPr="003A61E4">
        <w:rPr>
          <w:color w:val="484848"/>
          <w:szCs w:val="20"/>
        </w:rPr>
        <w:t>/</w:t>
      </w:r>
      <w:r w:rsidRPr="003A61E4">
        <w:rPr>
          <w:color w:val="191919"/>
          <w:szCs w:val="20"/>
        </w:rPr>
        <w:t xml:space="preserve">4th </w:t>
      </w:r>
      <w:r w:rsidRPr="003A61E4">
        <w:rPr>
          <w:color w:val="282828"/>
          <w:szCs w:val="20"/>
        </w:rPr>
        <w:t>= 1/8th;</w:t>
      </w:r>
      <w:r w:rsidRPr="003A61E4">
        <w:rPr>
          <w:color w:val="484848"/>
          <w:szCs w:val="20"/>
        </w:rPr>
        <w:t xml:space="preserve">. </w:t>
      </w:r>
      <w:r w:rsidRPr="003A61E4">
        <w:rPr>
          <w:color w:val="191919"/>
          <w:szCs w:val="20"/>
        </w:rPr>
        <w:t>8</w:t>
      </w:r>
      <w:r w:rsidRPr="003A61E4">
        <w:rPr>
          <w:color w:val="484848"/>
          <w:szCs w:val="20"/>
        </w:rPr>
        <w:t>/</w:t>
      </w:r>
      <w:r w:rsidRPr="003A61E4">
        <w:rPr>
          <w:color w:val="191919"/>
          <w:szCs w:val="20"/>
        </w:rPr>
        <w:t xml:space="preserve">8ths- </w:t>
      </w:r>
      <w:r w:rsidRPr="003A61E4">
        <w:rPr>
          <w:color w:val="282828"/>
          <w:szCs w:val="20"/>
        </w:rPr>
        <w:t>3</w:t>
      </w:r>
      <w:r w:rsidRPr="003A61E4">
        <w:rPr>
          <w:color w:val="484848"/>
          <w:szCs w:val="20"/>
        </w:rPr>
        <w:t>/</w:t>
      </w:r>
      <w:r w:rsidRPr="003A61E4">
        <w:rPr>
          <w:color w:val="191919"/>
          <w:szCs w:val="20"/>
        </w:rPr>
        <w:t xml:space="preserve">8ths </w:t>
      </w:r>
      <w:r w:rsidRPr="003A61E4">
        <w:rPr>
          <w:color w:val="484848"/>
          <w:szCs w:val="20"/>
        </w:rPr>
        <w:t xml:space="preserve">= </w:t>
      </w:r>
      <w:r w:rsidRPr="003A61E4">
        <w:rPr>
          <w:color w:val="191919"/>
          <w:szCs w:val="20"/>
        </w:rPr>
        <w:t>5</w:t>
      </w:r>
      <w:r w:rsidRPr="003A61E4">
        <w:rPr>
          <w:color w:val="484848"/>
          <w:szCs w:val="20"/>
        </w:rPr>
        <w:t>/</w:t>
      </w:r>
      <w:r w:rsidRPr="003A61E4">
        <w:rPr>
          <w:color w:val="191919"/>
          <w:szCs w:val="20"/>
        </w:rPr>
        <w:t>8ths</w:t>
      </w:r>
    </w:p>
    <w:p w14:paraId="62EB0CA0" w14:textId="77777777" w:rsidR="002A5F24" w:rsidRPr="003A61E4" w:rsidRDefault="002A5F24" w:rsidP="007C13D0">
      <w:pPr>
        <w:widowControl w:val="0"/>
        <w:autoSpaceDE w:val="0"/>
        <w:autoSpaceDN w:val="0"/>
        <w:adjustRightInd w:val="0"/>
        <w:rPr>
          <w:color w:val="191919"/>
          <w:szCs w:val="20"/>
        </w:rPr>
      </w:pPr>
    </w:p>
    <w:p w14:paraId="4340374B" w14:textId="77777777" w:rsidR="003A61E4" w:rsidRDefault="007C13D0" w:rsidP="007C13D0">
      <w:pPr>
        <w:widowControl w:val="0"/>
        <w:autoSpaceDE w:val="0"/>
        <w:autoSpaceDN w:val="0"/>
        <w:adjustRightInd w:val="0"/>
        <w:rPr>
          <w:color w:val="191919"/>
          <w:szCs w:val="20"/>
        </w:rPr>
      </w:pPr>
      <w:r w:rsidRPr="003A61E4">
        <w:rPr>
          <w:color w:val="191919"/>
          <w:szCs w:val="20"/>
        </w:rPr>
        <w:t xml:space="preserve">The fractional part of the bonuses, rentals </w:t>
      </w:r>
      <w:r w:rsidRPr="003A61E4">
        <w:rPr>
          <w:color w:val="282828"/>
          <w:szCs w:val="20"/>
        </w:rPr>
        <w:t xml:space="preserve">and </w:t>
      </w:r>
      <w:r w:rsidRPr="003A61E4">
        <w:rPr>
          <w:color w:val="191919"/>
          <w:szCs w:val="20"/>
        </w:rPr>
        <w:t xml:space="preserve">royalties that one </w:t>
      </w:r>
      <w:r w:rsidRPr="003A61E4">
        <w:rPr>
          <w:color w:val="282828"/>
          <w:szCs w:val="20"/>
        </w:rPr>
        <w:t xml:space="preserve">is </w:t>
      </w:r>
      <w:r w:rsidRPr="003A61E4">
        <w:rPr>
          <w:color w:val="191919"/>
          <w:szCs w:val="20"/>
        </w:rPr>
        <w:t>to receive</w:t>
      </w:r>
      <w:r w:rsidR="002A5F24" w:rsidRPr="003A61E4">
        <w:rPr>
          <w:color w:val="191919"/>
          <w:szCs w:val="20"/>
        </w:rPr>
        <w:t xml:space="preserve"> </w:t>
      </w:r>
      <w:r w:rsidRPr="003A61E4">
        <w:rPr>
          <w:color w:val="191919"/>
          <w:szCs w:val="20"/>
        </w:rPr>
        <w:t xml:space="preserve">under </w:t>
      </w:r>
      <w:r w:rsidRPr="003A61E4">
        <w:rPr>
          <w:color w:val="282828"/>
          <w:szCs w:val="20"/>
        </w:rPr>
        <w:t xml:space="preserve">a </w:t>
      </w:r>
      <w:r w:rsidRPr="003A61E4">
        <w:rPr>
          <w:color w:val="191919"/>
          <w:szCs w:val="20"/>
        </w:rPr>
        <w:t xml:space="preserve">mineral lease usually or </w:t>
      </w:r>
      <w:r w:rsidRPr="003A61E4">
        <w:rPr>
          <w:color w:val="282828"/>
          <w:szCs w:val="20"/>
        </w:rPr>
        <w:t xml:space="preserve">normally </w:t>
      </w:r>
      <w:r w:rsidRPr="003A61E4">
        <w:rPr>
          <w:color w:val="191919"/>
          <w:szCs w:val="20"/>
        </w:rPr>
        <w:t xml:space="preserve">is the </w:t>
      </w:r>
      <w:r w:rsidRPr="003A61E4">
        <w:rPr>
          <w:color w:val="282828"/>
          <w:szCs w:val="20"/>
        </w:rPr>
        <w:t xml:space="preserve">same as </w:t>
      </w:r>
      <w:r w:rsidRPr="003A61E4">
        <w:rPr>
          <w:color w:val="191919"/>
          <w:szCs w:val="20"/>
        </w:rPr>
        <w:t xml:space="preserve">his </w:t>
      </w:r>
      <w:r w:rsidRPr="003A61E4">
        <w:rPr>
          <w:color w:val="282828"/>
          <w:szCs w:val="20"/>
        </w:rPr>
        <w:t xml:space="preserve">fractional </w:t>
      </w:r>
      <w:r w:rsidRPr="003A61E4">
        <w:rPr>
          <w:color w:val="191919"/>
          <w:szCs w:val="20"/>
        </w:rPr>
        <w:t>mineral</w:t>
      </w:r>
      <w:r w:rsidR="002A5F24" w:rsidRPr="003A61E4">
        <w:rPr>
          <w:color w:val="191919"/>
          <w:szCs w:val="20"/>
        </w:rPr>
        <w:t xml:space="preserve"> </w:t>
      </w:r>
      <w:r w:rsidRPr="003A61E4">
        <w:rPr>
          <w:color w:val="191919"/>
          <w:szCs w:val="20"/>
        </w:rPr>
        <w:t xml:space="preserve">interest, but </w:t>
      </w:r>
      <w:r w:rsidRPr="003A61E4">
        <w:rPr>
          <w:color w:val="282828"/>
          <w:szCs w:val="20"/>
        </w:rPr>
        <w:t xml:space="preserve">we </w:t>
      </w:r>
      <w:r w:rsidRPr="003A61E4">
        <w:rPr>
          <w:color w:val="191919"/>
          <w:szCs w:val="20"/>
        </w:rPr>
        <w:t xml:space="preserve">cannot </w:t>
      </w:r>
      <w:r w:rsidRPr="003A61E4">
        <w:rPr>
          <w:color w:val="282828"/>
          <w:szCs w:val="20"/>
        </w:rPr>
        <w:t xml:space="preserve">say </w:t>
      </w:r>
      <w:r w:rsidRPr="003A61E4">
        <w:rPr>
          <w:color w:val="191919"/>
          <w:szCs w:val="20"/>
        </w:rPr>
        <w:t xml:space="preserve">that it </w:t>
      </w:r>
      <w:r w:rsidRPr="003A61E4">
        <w:rPr>
          <w:color w:val="282828"/>
          <w:szCs w:val="20"/>
        </w:rPr>
        <w:t xml:space="preserve">must </w:t>
      </w:r>
      <w:r w:rsidRPr="003A61E4">
        <w:rPr>
          <w:color w:val="191919"/>
          <w:szCs w:val="20"/>
        </w:rPr>
        <w:t xml:space="preserve">always be the </w:t>
      </w:r>
      <w:r w:rsidRPr="003A61E4">
        <w:rPr>
          <w:color w:val="282828"/>
          <w:szCs w:val="20"/>
        </w:rPr>
        <w:t>same</w:t>
      </w:r>
      <w:r w:rsidRPr="003A61E4">
        <w:rPr>
          <w:color w:val="484848"/>
          <w:szCs w:val="20"/>
        </w:rPr>
        <w:t xml:space="preserve">. </w:t>
      </w:r>
      <w:r w:rsidRPr="003A61E4">
        <w:rPr>
          <w:color w:val="282828"/>
          <w:szCs w:val="20"/>
        </w:rPr>
        <w:t xml:space="preserve">The </w:t>
      </w:r>
      <w:r w:rsidRPr="003A61E4">
        <w:rPr>
          <w:color w:val="191919"/>
          <w:szCs w:val="20"/>
        </w:rPr>
        <w:t>parties owning the</w:t>
      </w:r>
      <w:r w:rsidR="002A5F24" w:rsidRPr="003A61E4">
        <w:rPr>
          <w:color w:val="191919"/>
          <w:szCs w:val="20"/>
        </w:rPr>
        <w:t xml:space="preserve"> </w:t>
      </w:r>
      <w:r w:rsidRPr="003A61E4">
        <w:rPr>
          <w:color w:val="191919"/>
          <w:szCs w:val="20"/>
        </w:rPr>
        <w:t xml:space="preserve">mineral interests may make it different if they </w:t>
      </w:r>
      <w:r w:rsidRPr="003A61E4">
        <w:rPr>
          <w:color w:val="282828"/>
          <w:szCs w:val="20"/>
        </w:rPr>
        <w:t xml:space="preserve">intend </w:t>
      </w:r>
      <w:r w:rsidRPr="003A61E4">
        <w:rPr>
          <w:color w:val="191919"/>
          <w:szCs w:val="20"/>
        </w:rPr>
        <w:t xml:space="preserve">to do </w:t>
      </w:r>
      <w:r w:rsidRPr="003A61E4">
        <w:rPr>
          <w:color w:val="282828"/>
          <w:szCs w:val="20"/>
        </w:rPr>
        <w:t xml:space="preserve">so, </w:t>
      </w:r>
      <w:r w:rsidRPr="003A61E4">
        <w:rPr>
          <w:color w:val="191919"/>
          <w:szCs w:val="20"/>
        </w:rPr>
        <w:t>and plainly and in a</w:t>
      </w:r>
      <w:r w:rsidR="002A5F24" w:rsidRPr="003A61E4">
        <w:rPr>
          <w:color w:val="191919"/>
          <w:szCs w:val="20"/>
        </w:rPr>
        <w:t xml:space="preserve"> </w:t>
      </w:r>
      <w:r w:rsidRPr="003A61E4">
        <w:rPr>
          <w:color w:val="191919"/>
          <w:szCs w:val="20"/>
        </w:rPr>
        <w:t xml:space="preserve">formal way express that intention. </w:t>
      </w:r>
    </w:p>
    <w:p w14:paraId="42D6AEEF" w14:textId="77777777" w:rsidR="003A61E4" w:rsidRDefault="003A61E4" w:rsidP="007C13D0">
      <w:pPr>
        <w:widowControl w:val="0"/>
        <w:autoSpaceDE w:val="0"/>
        <w:autoSpaceDN w:val="0"/>
        <w:adjustRightInd w:val="0"/>
        <w:rPr>
          <w:color w:val="191919"/>
          <w:szCs w:val="20"/>
        </w:rPr>
      </w:pPr>
    </w:p>
    <w:p w14:paraId="18520197" w14:textId="119601FB" w:rsidR="007C13D0" w:rsidRPr="003A61E4" w:rsidRDefault="007C13D0" w:rsidP="007C13D0">
      <w:pPr>
        <w:widowControl w:val="0"/>
        <w:autoSpaceDE w:val="0"/>
        <w:autoSpaceDN w:val="0"/>
        <w:adjustRightInd w:val="0"/>
        <w:rPr>
          <w:color w:val="484848"/>
          <w:szCs w:val="20"/>
        </w:rPr>
      </w:pPr>
      <w:r w:rsidRPr="003A61E4">
        <w:rPr>
          <w:color w:val="282828"/>
          <w:szCs w:val="20"/>
        </w:rPr>
        <w:t xml:space="preserve">Here that </w:t>
      </w:r>
      <w:r w:rsidRPr="003A61E4">
        <w:rPr>
          <w:color w:val="191919"/>
          <w:szCs w:val="20"/>
        </w:rPr>
        <w:t>intention is expressed by clear language</w:t>
      </w:r>
      <w:r w:rsidR="002A5F24" w:rsidRPr="003A61E4">
        <w:rPr>
          <w:color w:val="191919"/>
          <w:szCs w:val="20"/>
        </w:rPr>
        <w:t xml:space="preserve"> </w:t>
      </w:r>
      <w:r w:rsidRPr="003A61E4">
        <w:rPr>
          <w:color w:val="191919"/>
          <w:szCs w:val="20"/>
        </w:rPr>
        <w:t xml:space="preserve">in the deed that leases </w:t>
      </w:r>
      <w:r w:rsidRPr="003A61E4">
        <w:rPr>
          <w:color w:val="282828"/>
          <w:szCs w:val="20"/>
        </w:rPr>
        <w:t xml:space="preserve">executed </w:t>
      </w:r>
      <w:r w:rsidRPr="003A61E4">
        <w:rPr>
          <w:color w:val="191919"/>
          <w:szCs w:val="20"/>
        </w:rPr>
        <w:t xml:space="preserve">by the </w:t>
      </w:r>
      <w:r w:rsidRPr="003A61E4">
        <w:rPr>
          <w:color w:val="282828"/>
          <w:szCs w:val="20"/>
        </w:rPr>
        <w:t xml:space="preserve">grantee </w:t>
      </w:r>
      <w:r w:rsidRPr="003A61E4">
        <w:rPr>
          <w:color w:val="191919"/>
          <w:szCs w:val="20"/>
        </w:rPr>
        <w:t xml:space="preserve">under the power </w:t>
      </w:r>
      <w:r w:rsidRPr="003A61E4">
        <w:rPr>
          <w:color w:val="282828"/>
          <w:szCs w:val="20"/>
        </w:rPr>
        <w:t xml:space="preserve">given </w:t>
      </w:r>
      <w:r w:rsidRPr="003A61E4">
        <w:rPr>
          <w:color w:val="191919"/>
          <w:szCs w:val="20"/>
        </w:rPr>
        <w:t>shall provide</w:t>
      </w:r>
      <w:r w:rsidR="002A5F24" w:rsidRPr="003A61E4">
        <w:rPr>
          <w:color w:val="191919"/>
          <w:szCs w:val="20"/>
        </w:rPr>
        <w:t xml:space="preserve"> </w:t>
      </w:r>
      <w:r w:rsidRPr="003A61E4">
        <w:rPr>
          <w:color w:val="191919"/>
          <w:szCs w:val="20"/>
        </w:rPr>
        <w:t xml:space="preserve">for the payment </w:t>
      </w:r>
      <w:r w:rsidRPr="003A61E4">
        <w:rPr>
          <w:color w:val="282828"/>
          <w:szCs w:val="20"/>
        </w:rPr>
        <w:t xml:space="preserve">of </w:t>
      </w:r>
      <w:r w:rsidRPr="003A61E4">
        <w:rPr>
          <w:color w:val="191919"/>
          <w:szCs w:val="20"/>
        </w:rPr>
        <w:t>3</w:t>
      </w:r>
      <w:r w:rsidRPr="003A61E4">
        <w:rPr>
          <w:color w:val="484848"/>
          <w:szCs w:val="20"/>
        </w:rPr>
        <w:t>/</w:t>
      </w:r>
      <w:r w:rsidRPr="003A61E4">
        <w:rPr>
          <w:color w:val="191919"/>
          <w:szCs w:val="20"/>
        </w:rPr>
        <w:t xml:space="preserve">8ths of all bonuses, rentals </w:t>
      </w:r>
      <w:r w:rsidRPr="003A61E4">
        <w:rPr>
          <w:color w:val="282828"/>
          <w:szCs w:val="20"/>
        </w:rPr>
        <w:t xml:space="preserve">and </w:t>
      </w:r>
      <w:r w:rsidRPr="003A61E4">
        <w:rPr>
          <w:color w:val="191919"/>
          <w:szCs w:val="20"/>
        </w:rPr>
        <w:t xml:space="preserve">royalties </w:t>
      </w:r>
      <w:r w:rsidRPr="003A61E4">
        <w:rPr>
          <w:color w:val="282828"/>
          <w:szCs w:val="20"/>
        </w:rPr>
        <w:t xml:space="preserve">to </w:t>
      </w:r>
      <w:r w:rsidRPr="003A61E4">
        <w:rPr>
          <w:color w:val="191919"/>
          <w:szCs w:val="20"/>
        </w:rPr>
        <w:t xml:space="preserve">the </w:t>
      </w:r>
      <w:r w:rsidRPr="003A61E4">
        <w:rPr>
          <w:color w:val="282828"/>
          <w:szCs w:val="20"/>
        </w:rPr>
        <w:t>grantors</w:t>
      </w:r>
      <w:r w:rsidRPr="003A61E4">
        <w:rPr>
          <w:color w:val="484848"/>
          <w:szCs w:val="20"/>
        </w:rPr>
        <w:t xml:space="preserve">. </w:t>
      </w:r>
      <w:r w:rsidRPr="003A61E4">
        <w:rPr>
          <w:color w:val="282828"/>
          <w:szCs w:val="20"/>
        </w:rPr>
        <w:t>The</w:t>
      </w:r>
      <w:r w:rsidR="002A5F24" w:rsidRPr="003A61E4">
        <w:rPr>
          <w:color w:val="191919"/>
          <w:szCs w:val="20"/>
        </w:rPr>
        <w:t xml:space="preserve"> </w:t>
      </w:r>
      <w:r w:rsidRPr="003A61E4">
        <w:rPr>
          <w:color w:val="191919"/>
          <w:szCs w:val="20"/>
        </w:rPr>
        <w:t xml:space="preserve">provision is not </w:t>
      </w:r>
      <w:r w:rsidRPr="003A61E4">
        <w:rPr>
          <w:color w:val="282828"/>
          <w:szCs w:val="20"/>
        </w:rPr>
        <w:t xml:space="preserve">an agreement </w:t>
      </w:r>
      <w:r w:rsidRPr="003A61E4">
        <w:rPr>
          <w:color w:val="191919"/>
          <w:szCs w:val="20"/>
        </w:rPr>
        <w:t xml:space="preserve">that the parties to </w:t>
      </w:r>
      <w:r w:rsidRPr="003A61E4">
        <w:rPr>
          <w:color w:val="282828"/>
          <w:szCs w:val="20"/>
        </w:rPr>
        <w:t xml:space="preserve">the </w:t>
      </w:r>
      <w:r w:rsidRPr="003A61E4">
        <w:rPr>
          <w:color w:val="191919"/>
          <w:szCs w:val="20"/>
        </w:rPr>
        <w:t xml:space="preserve">deed shall participate </w:t>
      </w:r>
      <w:r w:rsidRPr="003A61E4">
        <w:rPr>
          <w:color w:val="282828"/>
          <w:szCs w:val="20"/>
        </w:rPr>
        <w:t xml:space="preserve">in </w:t>
      </w:r>
      <w:r w:rsidRPr="003A61E4">
        <w:rPr>
          <w:color w:val="191919"/>
          <w:szCs w:val="20"/>
        </w:rPr>
        <w:t>the</w:t>
      </w:r>
    </w:p>
    <w:p w14:paraId="4F613658" w14:textId="6BA13121" w:rsidR="007C13D0" w:rsidRDefault="007C13D0" w:rsidP="002A5F24">
      <w:pPr>
        <w:widowControl w:val="0"/>
        <w:autoSpaceDE w:val="0"/>
        <w:autoSpaceDN w:val="0"/>
        <w:adjustRightInd w:val="0"/>
        <w:rPr>
          <w:color w:val="484848"/>
          <w:szCs w:val="20"/>
        </w:rPr>
      </w:pPr>
      <w:r w:rsidRPr="003A61E4">
        <w:rPr>
          <w:color w:val="191919"/>
          <w:szCs w:val="20"/>
        </w:rPr>
        <w:t>bonuses</w:t>
      </w:r>
      <w:r w:rsidRPr="003A61E4">
        <w:rPr>
          <w:color w:val="484848"/>
          <w:szCs w:val="20"/>
        </w:rPr>
        <w:t xml:space="preserve">, </w:t>
      </w:r>
      <w:r w:rsidRPr="003A61E4">
        <w:rPr>
          <w:color w:val="191919"/>
          <w:szCs w:val="20"/>
        </w:rPr>
        <w:t xml:space="preserve">rentals and </w:t>
      </w:r>
      <w:r w:rsidRPr="003A61E4">
        <w:rPr>
          <w:color w:val="282828"/>
          <w:szCs w:val="20"/>
        </w:rPr>
        <w:t xml:space="preserve">royalties </w:t>
      </w:r>
      <w:r w:rsidRPr="003A61E4">
        <w:rPr>
          <w:color w:val="191919"/>
          <w:szCs w:val="20"/>
        </w:rPr>
        <w:t>in proportion to their ownership of mineral interests</w:t>
      </w:r>
      <w:r w:rsidRPr="003A61E4">
        <w:rPr>
          <w:color w:val="484848"/>
          <w:szCs w:val="20"/>
        </w:rPr>
        <w:t>.</w:t>
      </w:r>
      <w:r w:rsidR="002A5F24" w:rsidRPr="003A61E4">
        <w:rPr>
          <w:color w:val="484848"/>
          <w:szCs w:val="20"/>
        </w:rPr>
        <w:t xml:space="preserve"> </w:t>
      </w:r>
      <w:r w:rsidRPr="003A61E4">
        <w:rPr>
          <w:color w:val="191919"/>
          <w:szCs w:val="20"/>
        </w:rPr>
        <w:t xml:space="preserve">It is rather </w:t>
      </w:r>
      <w:r w:rsidRPr="003A61E4">
        <w:rPr>
          <w:color w:val="282828"/>
          <w:szCs w:val="20"/>
        </w:rPr>
        <w:t xml:space="preserve">a </w:t>
      </w:r>
      <w:r w:rsidRPr="003A61E4">
        <w:rPr>
          <w:color w:val="191919"/>
          <w:szCs w:val="20"/>
        </w:rPr>
        <w:t xml:space="preserve">contractual provision that the </w:t>
      </w:r>
      <w:r w:rsidRPr="003A61E4">
        <w:rPr>
          <w:color w:val="282828"/>
          <w:szCs w:val="20"/>
        </w:rPr>
        <w:t xml:space="preserve">grantors shall receive a specified </w:t>
      </w:r>
      <w:r w:rsidRPr="003A61E4">
        <w:rPr>
          <w:color w:val="191919"/>
          <w:szCs w:val="20"/>
        </w:rPr>
        <w:t xml:space="preserve">part </w:t>
      </w:r>
      <w:r w:rsidRPr="003A61E4">
        <w:rPr>
          <w:color w:val="282828"/>
          <w:szCs w:val="20"/>
        </w:rPr>
        <w:t>of</w:t>
      </w:r>
      <w:r w:rsidR="002A5F24" w:rsidRPr="003A61E4">
        <w:rPr>
          <w:color w:val="282828"/>
          <w:szCs w:val="20"/>
        </w:rPr>
        <w:t xml:space="preserve"> </w:t>
      </w:r>
      <w:r w:rsidRPr="003A61E4">
        <w:rPr>
          <w:color w:val="191919"/>
          <w:szCs w:val="20"/>
        </w:rPr>
        <w:t>the bonuses</w:t>
      </w:r>
      <w:r w:rsidRPr="003A61E4">
        <w:rPr>
          <w:color w:val="484848"/>
          <w:szCs w:val="20"/>
        </w:rPr>
        <w:t xml:space="preserve">, </w:t>
      </w:r>
      <w:r w:rsidRPr="003A61E4">
        <w:rPr>
          <w:color w:val="191919"/>
          <w:szCs w:val="20"/>
        </w:rPr>
        <w:t xml:space="preserve">rentals </w:t>
      </w:r>
      <w:r w:rsidRPr="003A61E4">
        <w:rPr>
          <w:color w:val="282828"/>
          <w:szCs w:val="20"/>
        </w:rPr>
        <w:t xml:space="preserve">and royalties; </w:t>
      </w:r>
      <w:r w:rsidRPr="003A61E4">
        <w:rPr>
          <w:color w:val="191919"/>
          <w:szCs w:val="20"/>
        </w:rPr>
        <w:t xml:space="preserve">namely, </w:t>
      </w:r>
      <w:r w:rsidRPr="003A61E4">
        <w:rPr>
          <w:color w:val="282828"/>
          <w:szCs w:val="20"/>
        </w:rPr>
        <w:t>3/8ths</w:t>
      </w:r>
      <w:r w:rsidRPr="003A61E4">
        <w:rPr>
          <w:color w:val="484848"/>
          <w:szCs w:val="20"/>
        </w:rPr>
        <w:t>.</w:t>
      </w:r>
    </w:p>
    <w:p w14:paraId="610906F2" w14:textId="77777777" w:rsidR="003A61E4" w:rsidRDefault="003A61E4" w:rsidP="002A5F24">
      <w:pPr>
        <w:widowControl w:val="0"/>
        <w:autoSpaceDE w:val="0"/>
        <w:autoSpaceDN w:val="0"/>
        <w:adjustRightInd w:val="0"/>
        <w:rPr>
          <w:color w:val="484848"/>
          <w:szCs w:val="20"/>
        </w:rPr>
      </w:pPr>
    </w:p>
    <w:p w14:paraId="325C4B88" w14:textId="77777777" w:rsidR="003A61E4" w:rsidRPr="003A61E4" w:rsidRDefault="003A61E4" w:rsidP="002A5F24">
      <w:pPr>
        <w:widowControl w:val="0"/>
        <w:autoSpaceDE w:val="0"/>
        <w:autoSpaceDN w:val="0"/>
        <w:adjustRightInd w:val="0"/>
        <w:rPr>
          <w:color w:val="FF0000"/>
          <w:szCs w:val="20"/>
        </w:rPr>
      </w:pPr>
    </w:p>
    <w:p w14:paraId="19CA5D2D" w14:textId="5F578DC3" w:rsidR="003A61E4" w:rsidRPr="003A61E4" w:rsidRDefault="003A61E4" w:rsidP="002A5F24">
      <w:pPr>
        <w:widowControl w:val="0"/>
        <w:autoSpaceDE w:val="0"/>
        <w:autoSpaceDN w:val="0"/>
        <w:adjustRightInd w:val="0"/>
        <w:rPr>
          <w:color w:val="FF0000"/>
          <w:szCs w:val="20"/>
        </w:rPr>
      </w:pPr>
      <w:r w:rsidRPr="003A61E4">
        <w:rPr>
          <w:b/>
          <w:color w:val="FF0000"/>
          <w:szCs w:val="20"/>
        </w:rPr>
        <w:t>How much does Benge get?</w:t>
      </w:r>
      <w:r w:rsidRPr="003A61E4">
        <w:rPr>
          <w:color w:val="FF0000"/>
          <w:szCs w:val="20"/>
        </w:rPr>
        <w:t xml:space="preserve"> 5/8ths minerals</w:t>
      </w:r>
    </w:p>
    <w:p w14:paraId="4A69FDA1" w14:textId="77777777" w:rsidR="003A61E4" w:rsidRPr="003A61E4" w:rsidRDefault="003A61E4" w:rsidP="002A5F24">
      <w:pPr>
        <w:widowControl w:val="0"/>
        <w:autoSpaceDE w:val="0"/>
        <w:autoSpaceDN w:val="0"/>
        <w:adjustRightInd w:val="0"/>
        <w:rPr>
          <w:color w:val="FF0000"/>
          <w:szCs w:val="20"/>
        </w:rPr>
      </w:pPr>
    </w:p>
    <w:p w14:paraId="5F33EC78" w14:textId="77777777" w:rsidR="003A61E4" w:rsidRPr="003A61E4" w:rsidRDefault="003A61E4" w:rsidP="002A5F24">
      <w:pPr>
        <w:widowControl w:val="0"/>
        <w:autoSpaceDE w:val="0"/>
        <w:autoSpaceDN w:val="0"/>
        <w:adjustRightInd w:val="0"/>
        <w:rPr>
          <w:color w:val="FF0000"/>
          <w:szCs w:val="20"/>
        </w:rPr>
      </w:pPr>
    </w:p>
    <w:p w14:paraId="7CA70670" w14:textId="41C31904" w:rsidR="003A61E4" w:rsidRPr="003A61E4" w:rsidRDefault="003A61E4" w:rsidP="003A61E4">
      <w:pPr>
        <w:widowControl w:val="0"/>
        <w:autoSpaceDE w:val="0"/>
        <w:autoSpaceDN w:val="0"/>
        <w:adjustRightInd w:val="0"/>
        <w:ind w:left="288"/>
        <w:rPr>
          <w:b/>
          <w:color w:val="FF0000"/>
          <w:szCs w:val="20"/>
          <w:u w:val="single"/>
        </w:rPr>
      </w:pPr>
      <w:r w:rsidRPr="003A61E4">
        <w:rPr>
          <w:b/>
          <w:color w:val="FF0000"/>
          <w:szCs w:val="20"/>
          <w:u w:val="single"/>
        </w:rPr>
        <w:tab/>
        <w:t>Bonus</w:t>
      </w:r>
      <w:r>
        <w:rPr>
          <w:b/>
          <w:color w:val="FF0000"/>
          <w:szCs w:val="20"/>
          <w:u w:val="single"/>
        </w:rPr>
        <w:t>,</w:t>
      </w:r>
      <w:r w:rsidRPr="003A61E4">
        <w:rPr>
          <w:b/>
          <w:color w:val="FF0000"/>
          <w:szCs w:val="20"/>
          <w:u w:val="single"/>
        </w:rPr>
        <w:t xml:space="preserve"> Delay Rental</w:t>
      </w:r>
      <w:r>
        <w:rPr>
          <w:b/>
          <w:color w:val="FF0000"/>
          <w:szCs w:val="20"/>
          <w:u w:val="single"/>
        </w:rPr>
        <w:t>, &amp; Royalties</w:t>
      </w:r>
      <w:r w:rsidRPr="003A61E4">
        <w:rPr>
          <w:b/>
          <w:color w:val="FF0000"/>
          <w:szCs w:val="20"/>
          <w:u w:val="single"/>
        </w:rPr>
        <w:tab/>
      </w:r>
      <w:r w:rsidRPr="003A61E4">
        <w:rPr>
          <w:b/>
          <w:color w:val="FF0000"/>
          <w:szCs w:val="20"/>
          <w:u w:val="single"/>
        </w:rPr>
        <w:tab/>
        <w:t>Warranty Deed</w:t>
      </w:r>
      <w:r w:rsidRPr="003A61E4">
        <w:rPr>
          <w:b/>
          <w:color w:val="FF0000"/>
          <w:szCs w:val="20"/>
          <w:u w:val="single"/>
        </w:rPr>
        <w:tab/>
      </w:r>
      <w:r w:rsidRPr="003A61E4">
        <w:rPr>
          <w:b/>
          <w:color w:val="FF0000"/>
          <w:szCs w:val="20"/>
          <w:u w:val="single"/>
        </w:rPr>
        <w:tab/>
      </w:r>
      <w:r w:rsidRPr="003A61E4">
        <w:rPr>
          <w:b/>
          <w:color w:val="FF0000"/>
          <w:szCs w:val="20"/>
          <w:u w:val="single"/>
        </w:rPr>
        <w:tab/>
      </w:r>
      <w:r w:rsidRPr="003A61E4">
        <w:rPr>
          <w:b/>
          <w:color w:val="FF0000"/>
          <w:szCs w:val="20"/>
          <w:u w:val="single"/>
        </w:rPr>
        <w:tab/>
        <w:t xml:space="preserve"> </w:t>
      </w:r>
      <w:r>
        <w:rPr>
          <w:b/>
          <w:color w:val="FF0000"/>
          <w:szCs w:val="20"/>
          <w:u w:val="single"/>
        </w:rPr>
        <w:t>Receives</w:t>
      </w:r>
      <w:r w:rsidRPr="003A61E4">
        <w:rPr>
          <w:b/>
          <w:color w:val="FF0000"/>
          <w:szCs w:val="20"/>
          <w:u w:val="single"/>
        </w:rPr>
        <w:tab/>
      </w:r>
      <w:r w:rsidRPr="003A61E4">
        <w:rPr>
          <w:b/>
          <w:color w:val="FF0000"/>
          <w:szCs w:val="20"/>
          <w:u w:val="single"/>
        </w:rPr>
        <w:tab/>
      </w:r>
      <w:r w:rsidRPr="003A61E4">
        <w:rPr>
          <w:b/>
          <w:color w:val="FF0000"/>
          <w:szCs w:val="20"/>
          <w:u w:val="single"/>
        </w:rPr>
        <w:tab/>
      </w:r>
      <w:r w:rsidRPr="003A61E4">
        <w:rPr>
          <w:b/>
          <w:color w:val="FF0000"/>
          <w:szCs w:val="20"/>
          <w:u w:val="single"/>
        </w:rPr>
        <w:tab/>
      </w:r>
    </w:p>
    <w:p w14:paraId="32E10603" w14:textId="77777777" w:rsidR="003A61E4" w:rsidRPr="003A61E4" w:rsidRDefault="003A61E4" w:rsidP="002A5F24">
      <w:pPr>
        <w:widowControl w:val="0"/>
        <w:autoSpaceDE w:val="0"/>
        <w:autoSpaceDN w:val="0"/>
        <w:adjustRightInd w:val="0"/>
        <w:rPr>
          <w:b/>
          <w:color w:val="FF0000"/>
          <w:szCs w:val="20"/>
          <w:u w:val="single"/>
        </w:rPr>
      </w:pPr>
    </w:p>
    <w:p w14:paraId="66038F68" w14:textId="0A29F9B8" w:rsidR="003A61E4" w:rsidRPr="003A61E4" w:rsidRDefault="003A61E4" w:rsidP="002A5F24">
      <w:pPr>
        <w:widowControl w:val="0"/>
        <w:autoSpaceDE w:val="0"/>
        <w:autoSpaceDN w:val="0"/>
        <w:adjustRightInd w:val="0"/>
        <w:rPr>
          <w:color w:val="FF0000"/>
          <w:szCs w:val="20"/>
        </w:rPr>
      </w:pPr>
      <w:r w:rsidRPr="003A61E4">
        <w:rPr>
          <w:b/>
          <w:color w:val="FF0000"/>
          <w:szCs w:val="20"/>
        </w:rPr>
        <w:t>Grantor</w:t>
      </w:r>
      <w:r w:rsidRPr="003A61E4">
        <w:rPr>
          <w:color w:val="FF0000"/>
          <w:szCs w:val="20"/>
        </w:rPr>
        <w:tab/>
      </w:r>
      <w:r>
        <w:rPr>
          <w:color w:val="FF0000"/>
          <w:szCs w:val="20"/>
        </w:rPr>
        <w:tab/>
      </w:r>
      <w:r w:rsidRPr="003A61E4">
        <w:rPr>
          <w:color w:val="FF0000"/>
          <w:szCs w:val="20"/>
        </w:rPr>
        <w:tab/>
        <w:t>2/8</w:t>
      </w:r>
      <w:r w:rsidRPr="003A61E4">
        <w:rPr>
          <w:color w:val="FF0000"/>
          <w:szCs w:val="20"/>
        </w:rPr>
        <w:tab/>
      </w:r>
      <w:r w:rsidRPr="003A61E4">
        <w:rPr>
          <w:color w:val="FF0000"/>
          <w:szCs w:val="20"/>
        </w:rPr>
        <w:tab/>
      </w:r>
      <w:r w:rsidRPr="003A61E4">
        <w:rPr>
          <w:color w:val="FF0000"/>
          <w:szCs w:val="20"/>
        </w:rPr>
        <w:tab/>
      </w:r>
      <w:r w:rsidRPr="003A61E4">
        <w:rPr>
          <w:color w:val="FF0000"/>
          <w:szCs w:val="20"/>
        </w:rPr>
        <w:tab/>
      </w:r>
      <w:r w:rsidRPr="003A61E4">
        <w:rPr>
          <w:color w:val="FF0000"/>
          <w:szCs w:val="20"/>
        </w:rPr>
        <w:tab/>
      </w:r>
      <w:r w:rsidRPr="003A61E4">
        <w:rPr>
          <w:color w:val="FF0000"/>
          <w:szCs w:val="20"/>
        </w:rPr>
        <w:tab/>
      </w:r>
      <w:r w:rsidRPr="003A61E4">
        <w:rPr>
          <w:color w:val="FF0000"/>
          <w:szCs w:val="20"/>
        </w:rPr>
        <w:tab/>
      </w:r>
      <w:r w:rsidRPr="003A61E4">
        <w:rPr>
          <w:color w:val="FF0000"/>
          <w:szCs w:val="20"/>
        </w:rPr>
        <w:tab/>
      </w:r>
      <w:r>
        <w:rPr>
          <w:color w:val="FF0000"/>
          <w:szCs w:val="20"/>
        </w:rPr>
        <w:tab/>
      </w:r>
      <w:r w:rsidRPr="003A61E4">
        <w:rPr>
          <w:color w:val="FF0000"/>
          <w:szCs w:val="20"/>
        </w:rPr>
        <w:t>2/8</w:t>
      </w:r>
      <w:r w:rsidRPr="003A61E4">
        <w:rPr>
          <w:color w:val="FF0000"/>
          <w:szCs w:val="20"/>
        </w:rPr>
        <w:tab/>
      </w:r>
      <w:r w:rsidRPr="003A61E4">
        <w:rPr>
          <w:color w:val="FF0000"/>
          <w:szCs w:val="20"/>
        </w:rPr>
        <w:tab/>
      </w:r>
      <w:r w:rsidRPr="003A61E4">
        <w:rPr>
          <w:color w:val="FF0000"/>
          <w:szCs w:val="20"/>
        </w:rPr>
        <w:tab/>
      </w:r>
      <w:r w:rsidRPr="003A61E4">
        <w:rPr>
          <w:color w:val="FF0000"/>
          <w:szCs w:val="20"/>
        </w:rPr>
        <w:tab/>
      </w:r>
      <w:r w:rsidRPr="003A61E4">
        <w:rPr>
          <w:color w:val="FF0000"/>
          <w:szCs w:val="20"/>
        </w:rPr>
        <w:tab/>
        <w:t>¼ royalty in minerals</w:t>
      </w:r>
    </w:p>
    <w:p w14:paraId="31A1847D" w14:textId="3FB6622B" w:rsidR="003A61E4" w:rsidRPr="003A61E4" w:rsidRDefault="003A61E4" w:rsidP="002A5F24">
      <w:pPr>
        <w:widowControl w:val="0"/>
        <w:autoSpaceDE w:val="0"/>
        <w:autoSpaceDN w:val="0"/>
        <w:adjustRightInd w:val="0"/>
        <w:rPr>
          <w:color w:val="FF0000"/>
          <w:szCs w:val="20"/>
        </w:rPr>
      </w:pPr>
      <w:r>
        <w:rPr>
          <w:color w:val="FF0000"/>
          <w:szCs w:val="20"/>
        </w:rPr>
        <w:tab/>
      </w:r>
    </w:p>
    <w:p w14:paraId="732AFC5A" w14:textId="075DC9C9" w:rsidR="003A61E4" w:rsidRPr="003A61E4" w:rsidRDefault="003A61E4" w:rsidP="002A5F24">
      <w:pPr>
        <w:widowControl w:val="0"/>
        <w:autoSpaceDE w:val="0"/>
        <w:autoSpaceDN w:val="0"/>
        <w:adjustRightInd w:val="0"/>
        <w:rPr>
          <w:color w:val="FF0000"/>
          <w:szCs w:val="20"/>
        </w:rPr>
      </w:pPr>
      <w:r w:rsidRPr="003A61E4">
        <w:rPr>
          <w:b/>
          <w:color w:val="FF0000"/>
          <w:szCs w:val="20"/>
        </w:rPr>
        <w:t>Scarbauer</w:t>
      </w:r>
      <w:r w:rsidRPr="003A61E4">
        <w:rPr>
          <w:color w:val="FF0000"/>
          <w:szCs w:val="20"/>
        </w:rPr>
        <w:tab/>
      </w:r>
      <w:r>
        <w:rPr>
          <w:color w:val="FF0000"/>
          <w:szCs w:val="20"/>
        </w:rPr>
        <w:tab/>
      </w:r>
      <w:r w:rsidRPr="003A61E4">
        <w:rPr>
          <w:color w:val="FF0000"/>
          <w:szCs w:val="20"/>
        </w:rPr>
        <w:t>3/8</w:t>
      </w:r>
      <w:r w:rsidRPr="003A61E4">
        <w:rPr>
          <w:color w:val="FF0000"/>
          <w:szCs w:val="20"/>
        </w:rPr>
        <w:tab/>
      </w:r>
      <w:r w:rsidRPr="003A61E4">
        <w:rPr>
          <w:color w:val="FF0000"/>
          <w:szCs w:val="20"/>
        </w:rPr>
        <w:tab/>
      </w:r>
      <w:r w:rsidRPr="003A61E4">
        <w:rPr>
          <w:color w:val="FF0000"/>
          <w:szCs w:val="20"/>
        </w:rPr>
        <w:tab/>
      </w:r>
      <w:r w:rsidRPr="003A61E4">
        <w:rPr>
          <w:color w:val="FF0000"/>
          <w:szCs w:val="20"/>
        </w:rPr>
        <w:tab/>
      </w:r>
      <w:r w:rsidRPr="003A61E4">
        <w:rPr>
          <w:color w:val="FF0000"/>
          <w:szCs w:val="20"/>
        </w:rPr>
        <w:tab/>
      </w:r>
      <w:r w:rsidRPr="003A61E4">
        <w:rPr>
          <w:color w:val="FF0000"/>
          <w:szCs w:val="20"/>
        </w:rPr>
        <w:tab/>
      </w:r>
      <w:r w:rsidRPr="003A61E4">
        <w:rPr>
          <w:color w:val="FF0000"/>
          <w:szCs w:val="20"/>
        </w:rPr>
        <w:tab/>
      </w:r>
      <w:r>
        <w:rPr>
          <w:color w:val="FF0000"/>
          <w:szCs w:val="20"/>
        </w:rPr>
        <w:tab/>
      </w:r>
      <w:r w:rsidRPr="003A61E4">
        <w:rPr>
          <w:color w:val="FF0000"/>
          <w:szCs w:val="20"/>
        </w:rPr>
        <w:tab/>
        <w:t>1/8</w:t>
      </w:r>
      <w:r w:rsidRPr="003A61E4">
        <w:rPr>
          <w:color w:val="FF0000"/>
          <w:szCs w:val="20"/>
        </w:rPr>
        <w:tab/>
      </w:r>
      <w:r w:rsidRPr="003A61E4">
        <w:rPr>
          <w:color w:val="FF0000"/>
          <w:szCs w:val="20"/>
        </w:rPr>
        <w:tab/>
      </w:r>
      <w:r w:rsidRPr="003A61E4">
        <w:rPr>
          <w:color w:val="FF0000"/>
          <w:szCs w:val="20"/>
        </w:rPr>
        <w:tab/>
      </w:r>
      <w:r w:rsidRPr="003A61E4">
        <w:rPr>
          <w:color w:val="FF0000"/>
          <w:szCs w:val="20"/>
        </w:rPr>
        <w:tab/>
      </w:r>
      <w:r w:rsidRPr="003A61E4">
        <w:rPr>
          <w:color w:val="FF0000"/>
          <w:szCs w:val="20"/>
        </w:rPr>
        <w:tab/>
        <w:t>3/8 royalty in minerals</w:t>
      </w:r>
    </w:p>
    <w:p w14:paraId="0FD127FE" w14:textId="77777777" w:rsidR="003A61E4" w:rsidRPr="003A61E4" w:rsidRDefault="003A61E4" w:rsidP="002A5F24">
      <w:pPr>
        <w:widowControl w:val="0"/>
        <w:autoSpaceDE w:val="0"/>
        <w:autoSpaceDN w:val="0"/>
        <w:adjustRightInd w:val="0"/>
        <w:rPr>
          <w:color w:val="FF0000"/>
          <w:szCs w:val="20"/>
        </w:rPr>
      </w:pPr>
    </w:p>
    <w:p w14:paraId="65F7FF75" w14:textId="3412D181" w:rsidR="003A61E4" w:rsidRPr="003A61E4" w:rsidRDefault="003A61E4" w:rsidP="002A5F24">
      <w:pPr>
        <w:widowControl w:val="0"/>
        <w:autoSpaceDE w:val="0"/>
        <w:autoSpaceDN w:val="0"/>
        <w:adjustRightInd w:val="0"/>
        <w:rPr>
          <w:color w:val="FF0000"/>
          <w:szCs w:val="20"/>
        </w:rPr>
      </w:pPr>
      <w:r w:rsidRPr="003A61E4">
        <w:rPr>
          <w:b/>
          <w:color w:val="FF0000"/>
          <w:szCs w:val="20"/>
        </w:rPr>
        <w:t>Benge</w:t>
      </w:r>
      <w:r w:rsidRPr="003A61E4">
        <w:rPr>
          <w:color w:val="FF0000"/>
          <w:szCs w:val="20"/>
        </w:rPr>
        <w:tab/>
      </w:r>
      <w:r w:rsidRPr="003A61E4">
        <w:rPr>
          <w:color w:val="FF0000"/>
          <w:szCs w:val="20"/>
        </w:rPr>
        <w:tab/>
      </w:r>
      <w:r w:rsidRPr="003A61E4">
        <w:rPr>
          <w:color w:val="FF0000"/>
          <w:szCs w:val="20"/>
        </w:rPr>
        <w:tab/>
      </w:r>
      <w:r>
        <w:rPr>
          <w:color w:val="FF0000"/>
          <w:szCs w:val="20"/>
        </w:rPr>
        <w:tab/>
      </w:r>
      <w:r w:rsidRPr="003A61E4">
        <w:rPr>
          <w:color w:val="FF0000"/>
          <w:szCs w:val="20"/>
        </w:rPr>
        <w:t>3/8</w:t>
      </w:r>
      <w:r w:rsidRPr="003A61E4">
        <w:rPr>
          <w:color w:val="FF0000"/>
          <w:szCs w:val="20"/>
        </w:rPr>
        <w:tab/>
      </w:r>
      <w:r w:rsidRPr="003A61E4">
        <w:rPr>
          <w:color w:val="FF0000"/>
          <w:szCs w:val="20"/>
        </w:rPr>
        <w:tab/>
      </w:r>
      <w:r w:rsidRPr="003A61E4">
        <w:rPr>
          <w:color w:val="FF0000"/>
          <w:szCs w:val="20"/>
        </w:rPr>
        <w:tab/>
      </w:r>
      <w:r w:rsidRPr="003A61E4">
        <w:rPr>
          <w:color w:val="FF0000"/>
          <w:szCs w:val="20"/>
        </w:rPr>
        <w:tab/>
      </w:r>
      <w:r w:rsidRPr="003A61E4">
        <w:rPr>
          <w:color w:val="FF0000"/>
          <w:szCs w:val="20"/>
        </w:rPr>
        <w:tab/>
      </w:r>
      <w:r w:rsidRPr="003A61E4">
        <w:rPr>
          <w:color w:val="FF0000"/>
          <w:szCs w:val="20"/>
        </w:rPr>
        <w:tab/>
      </w:r>
      <w:r>
        <w:rPr>
          <w:color w:val="FF0000"/>
          <w:szCs w:val="20"/>
        </w:rPr>
        <w:tab/>
      </w:r>
      <w:r w:rsidRPr="003A61E4">
        <w:rPr>
          <w:color w:val="FF0000"/>
          <w:szCs w:val="20"/>
        </w:rPr>
        <w:tab/>
      </w:r>
      <w:r w:rsidRPr="003A61E4">
        <w:rPr>
          <w:color w:val="FF0000"/>
          <w:szCs w:val="20"/>
        </w:rPr>
        <w:tab/>
        <w:t>5/8</w:t>
      </w:r>
      <w:r w:rsidRPr="003A61E4">
        <w:rPr>
          <w:color w:val="FF0000"/>
          <w:szCs w:val="20"/>
        </w:rPr>
        <w:tab/>
      </w:r>
      <w:r w:rsidRPr="003A61E4">
        <w:rPr>
          <w:color w:val="FF0000"/>
          <w:szCs w:val="20"/>
        </w:rPr>
        <w:tab/>
      </w:r>
      <w:r w:rsidRPr="003A61E4">
        <w:rPr>
          <w:color w:val="FF0000"/>
          <w:szCs w:val="20"/>
        </w:rPr>
        <w:tab/>
      </w:r>
      <w:r w:rsidRPr="003A61E4">
        <w:rPr>
          <w:color w:val="FF0000"/>
          <w:szCs w:val="20"/>
        </w:rPr>
        <w:tab/>
      </w:r>
      <w:r w:rsidRPr="003A61E4">
        <w:rPr>
          <w:color w:val="FF0000"/>
          <w:szCs w:val="20"/>
        </w:rPr>
        <w:tab/>
        <w:t>5/8 in minerals</w:t>
      </w:r>
    </w:p>
    <w:p w14:paraId="202FD616" w14:textId="77777777" w:rsidR="003A61E4" w:rsidRPr="003A61E4" w:rsidRDefault="003A61E4" w:rsidP="002A5F24">
      <w:pPr>
        <w:widowControl w:val="0"/>
        <w:autoSpaceDE w:val="0"/>
        <w:autoSpaceDN w:val="0"/>
        <w:adjustRightInd w:val="0"/>
        <w:rPr>
          <w:color w:val="FF0000"/>
          <w:szCs w:val="20"/>
        </w:rPr>
      </w:pPr>
    </w:p>
    <w:p w14:paraId="6634BEAA" w14:textId="77777777" w:rsidR="003A61E4" w:rsidRPr="003A61E4" w:rsidRDefault="003A61E4" w:rsidP="002A5F24">
      <w:pPr>
        <w:widowControl w:val="0"/>
        <w:autoSpaceDE w:val="0"/>
        <w:autoSpaceDN w:val="0"/>
        <w:adjustRightInd w:val="0"/>
        <w:rPr>
          <w:color w:val="FF0000"/>
          <w:szCs w:val="20"/>
        </w:rPr>
      </w:pPr>
    </w:p>
    <w:p w14:paraId="10837433" w14:textId="27B68F19" w:rsidR="003A61E4" w:rsidRDefault="003A61E4" w:rsidP="002A5F24">
      <w:pPr>
        <w:widowControl w:val="0"/>
        <w:autoSpaceDE w:val="0"/>
        <w:autoSpaceDN w:val="0"/>
        <w:adjustRightInd w:val="0"/>
        <w:rPr>
          <w:color w:val="484848"/>
          <w:szCs w:val="20"/>
        </w:rPr>
      </w:pPr>
      <w:r w:rsidRPr="003A61E4">
        <w:rPr>
          <w:color w:val="FF0000"/>
          <w:szCs w:val="20"/>
        </w:rPr>
        <w:t xml:space="preserve">When you see a series of warranty deeds with fractionalized interests </w:t>
      </w:r>
      <w:r w:rsidRPr="003A61E4">
        <w:rPr>
          <w:rFonts w:ascii="Monaco" w:hAnsi="Monaco" w:cs="Monaco"/>
          <w:color w:val="FF0000"/>
          <w:szCs w:val="20"/>
        </w:rPr>
        <w:t>→</w:t>
      </w:r>
      <w:r w:rsidRPr="003A61E4">
        <w:rPr>
          <w:color w:val="FF0000"/>
          <w:szCs w:val="20"/>
        </w:rPr>
        <w:t xml:space="preserve"> Must do </w:t>
      </w:r>
      <w:r w:rsidRPr="003A61E4">
        <w:rPr>
          <w:i/>
          <w:color w:val="FF0000"/>
          <w:szCs w:val="20"/>
        </w:rPr>
        <w:t>Duhig</w:t>
      </w:r>
      <w:r w:rsidRPr="003A61E4">
        <w:rPr>
          <w:color w:val="FF0000"/>
          <w:szCs w:val="20"/>
        </w:rPr>
        <w:t xml:space="preserve"> analysis</w:t>
      </w:r>
    </w:p>
    <w:p w14:paraId="50FBFF27" w14:textId="77777777" w:rsidR="003A61E4" w:rsidRDefault="003A61E4" w:rsidP="002A5F24">
      <w:pPr>
        <w:widowControl w:val="0"/>
        <w:autoSpaceDE w:val="0"/>
        <w:autoSpaceDN w:val="0"/>
        <w:adjustRightInd w:val="0"/>
        <w:rPr>
          <w:color w:val="484848"/>
          <w:szCs w:val="20"/>
        </w:rPr>
      </w:pPr>
    </w:p>
    <w:p w14:paraId="6E786B55" w14:textId="77777777" w:rsidR="003A61E4" w:rsidRDefault="003A61E4" w:rsidP="002A5F24">
      <w:pPr>
        <w:widowControl w:val="0"/>
        <w:autoSpaceDE w:val="0"/>
        <w:autoSpaceDN w:val="0"/>
        <w:adjustRightInd w:val="0"/>
        <w:rPr>
          <w:color w:val="484848"/>
          <w:szCs w:val="20"/>
        </w:rPr>
      </w:pPr>
    </w:p>
    <w:p w14:paraId="1CBA98DD" w14:textId="006BD111" w:rsidR="003A61E4" w:rsidRPr="003A61E4" w:rsidRDefault="003A61E4" w:rsidP="002A5F24">
      <w:pPr>
        <w:widowControl w:val="0"/>
        <w:autoSpaceDE w:val="0"/>
        <w:autoSpaceDN w:val="0"/>
        <w:adjustRightInd w:val="0"/>
        <w:rPr>
          <w:b/>
          <w:i/>
          <w:color w:val="FF0000"/>
          <w:szCs w:val="20"/>
        </w:rPr>
      </w:pPr>
      <w:r w:rsidRPr="003A61E4">
        <w:rPr>
          <w:b/>
          <w:color w:val="FF0000"/>
          <w:szCs w:val="20"/>
        </w:rPr>
        <w:t xml:space="preserve">This is an exception to </w:t>
      </w:r>
      <w:r w:rsidRPr="003A61E4">
        <w:rPr>
          <w:b/>
          <w:i/>
          <w:color w:val="FF0000"/>
          <w:szCs w:val="20"/>
        </w:rPr>
        <w:t>Duhig</w:t>
      </w:r>
    </w:p>
    <w:p w14:paraId="3D360836" w14:textId="211EC2A8" w:rsidR="007C13D0" w:rsidRDefault="007C13D0" w:rsidP="007C13D0">
      <w:pPr>
        <w:pStyle w:val="Heading1"/>
        <w:pBdr>
          <w:top w:val="single" w:sz="4" w:space="0" w:color="0000FF"/>
        </w:pBdr>
      </w:pPr>
      <w:bookmarkStart w:id="80" w:name="_Toc221802144"/>
      <w:r w:rsidRPr="007C13D0">
        <w:t>p433 &amp; p439 - HOFFMAN &amp; AVERYT</w:t>
      </w:r>
      <w:bookmarkEnd w:id="80"/>
    </w:p>
    <w:p w14:paraId="5CE5E37F" w14:textId="6AA29553" w:rsidR="007C13D0" w:rsidRDefault="007C13D0" w:rsidP="007C13D0">
      <w:pPr>
        <w:pStyle w:val="hea"/>
        <w:numPr>
          <w:ilvl w:val="0"/>
          <w:numId w:val="0"/>
        </w:numPr>
        <w:ind w:left="144" w:hanging="144"/>
      </w:pPr>
      <w:r>
        <w:rPr>
          <w:noProof/>
        </w:rPr>
        <w:drawing>
          <wp:anchor distT="0" distB="0" distL="114300" distR="114300" simplePos="0" relativeHeight="251686912" behindDoc="0" locked="0" layoutInCell="1" allowOverlap="1" wp14:anchorId="7A068A94" wp14:editId="7A478A75">
            <wp:simplePos x="0" y="0"/>
            <wp:positionH relativeFrom="margin">
              <wp:posOffset>3289935</wp:posOffset>
            </wp:positionH>
            <wp:positionV relativeFrom="margin">
              <wp:posOffset>269240</wp:posOffset>
            </wp:positionV>
            <wp:extent cx="3543300" cy="5461000"/>
            <wp:effectExtent l="25400" t="25400" r="38100" b="25400"/>
            <wp:wrapSquare wrapText="bothSides"/>
            <wp:docPr id="25" name="Picture 25" descr="Lion:Users:blurped:Dropbox:Law:Oil &amp; Gas Law:Materials:p433 &amp; p439 - HOFFMAN &amp; AVERY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ion:Users:blurped:Dropbox:Law:Oil &amp; Gas Law:Materials:p433 &amp; p439 - HOFFMAN &amp; AVERYT.pdf"/>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3543300" cy="546100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555DD8" w14:textId="0B105F09" w:rsidR="007C13D0" w:rsidRDefault="007C13D0" w:rsidP="007C13D0">
      <w:pPr>
        <w:pStyle w:val="Heading1"/>
        <w:pBdr>
          <w:top w:val="single" w:sz="4" w:space="0" w:color="0000FF"/>
        </w:pBdr>
      </w:pPr>
      <w:bookmarkStart w:id="81" w:name="_Toc221802145"/>
      <w:r>
        <w:t>P447 &amp; p450 Japhet &amp; GilGrease</w:t>
      </w:r>
      <w:bookmarkEnd w:id="81"/>
    </w:p>
    <w:p w14:paraId="37FE1816" w14:textId="05775F35" w:rsidR="007C13D0" w:rsidRDefault="007C13D0" w:rsidP="007C13D0">
      <w:pPr>
        <w:pStyle w:val="hea"/>
        <w:numPr>
          <w:ilvl w:val="0"/>
          <w:numId w:val="0"/>
        </w:numPr>
        <w:ind w:left="144" w:hanging="144"/>
      </w:pPr>
      <w:r>
        <w:rPr>
          <w:noProof/>
        </w:rPr>
        <w:drawing>
          <wp:anchor distT="0" distB="0" distL="114300" distR="114300" simplePos="0" relativeHeight="251687936" behindDoc="0" locked="0" layoutInCell="1" allowOverlap="1" wp14:anchorId="373462B2" wp14:editId="4F8C3644">
            <wp:simplePos x="0" y="0"/>
            <wp:positionH relativeFrom="margin">
              <wp:posOffset>2680335</wp:posOffset>
            </wp:positionH>
            <wp:positionV relativeFrom="margin">
              <wp:posOffset>269240</wp:posOffset>
            </wp:positionV>
            <wp:extent cx="4165600" cy="5651500"/>
            <wp:effectExtent l="25400" t="25400" r="25400" b="38100"/>
            <wp:wrapSquare wrapText="bothSides"/>
            <wp:docPr id="26" name="Picture 26" descr="Lion:Users:blurped:Dropbox:Law:Oil &amp; Gas Law:Materials:p447 &amp; p450 - JAPHET &amp; GILCREAS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ion:Users:blurped:Dropbox:Law:Oil &amp; Gas Law:Materials:p447 &amp; p450 - JAPHET &amp; GILCREASE.pdf"/>
                    <pic:cNvPicPr>
                      <a:picLocks noChangeAspect="1" noChangeArrowheads="1"/>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4165600" cy="565150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EEDE22" w14:textId="0AE893E1" w:rsidR="007C13D0" w:rsidRDefault="007C13D0" w:rsidP="007C13D0">
      <w:pPr>
        <w:pStyle w:val="Heading1"/>
        <w:pBdr>
          <w:top w:val="single" w:sz="4" w:space="0" w:color="0000FF"/>
        </w:pBdr>
      </w:pPr>
      <w:bookmarkStart w:id="82" w:name="_Toc221802146"/>
      <w:r>
        <w:t>P453 Peveto v Starkey</w:t>
      </w:r>
      <w:bookmarkEnd w:id="82"/>
    </w:p>
    <w:p w14:paraId="2094415D" w14:textId="77777777" w:rsidR="00907D45" w:rsidRDefault="00907D45" w:rsidP="007C13D0">
      <w:pPr>
        <w:widowControl w:val="0"/>
        <w:autoSpaceDE w:val="0"/>
        <w:autoSpaceDN w:val="0"/>
        <w:adjustRightInd w:val="0"/>
        <w:rPr>
          <w:color w:val="1B1B1B"/>
          <w:sz w:val="30"/>
          <w:szCs w:val="30"/>
        </w:rPr>
      </w:pPr>
    </w:p>
    <w:p w14:paraId="6FE7FDCC" w14:textId="2E5B4383" w:rsidR="007C13D0" w:rsidRPr="00907D45" w:rsidRDefault="007B05FF" w:rsidP="007C13D0">
      <w:pPr>
        <w:widowControl w:val="0"/>
        <w:autoSpaceDE w:val="0"/>
        <w:autoSpaceDN w:val="0"/>
        <w:adjustRightInd w:val="0"/>
        <w:rPr>
          <w:color w:val="1B1B1B"/>
          <w:szCs w:val="20"/>
        </w:rPr>
      </w:pPr>
      <w:r>
        <w:rPr>
          <w:color w:val="1B1B1B"/>
          <w:szCs w:val="20"/>
        </w:rPr>
        <w:t>4/23/1960 Jones</w:t>
      </w:r>
      <w:r w:rsidR="007C13D0" w:rsidRPr="00907D45">
        <w:rPr>
          <w:color w:val="383838"/>
          <w:szCs w:val="20"/>
        </w:rPr>
        <w:t xml:space="preserve"> </w:t>
      </w:r>
      <w:r w:rsidR="007C13D0" w:rsidRPr="00907D45">
        <w:rPr>
          <w:color w:val="1B1B1B"/>
          <w:szCs w:val="20"/>
        </w:rPr>
        <w:t>convey</w:t>
      </w:r>
      <w:r>
        <w:rPr>
          <w:color w:val="1B1B1B"/>
          <w:szCs w:val="20"/>
        </w:rPr>
        <w:t>s</w:t>
      </w:r>
      <w:r w:rsidR="007C13D0" w:rsidRPr="00907D45">
        <w:rPr>
          <w:color w:val="1B1B1B"/>
          <w:szCs w:val="20"/>
        </w:rPr>
        <w:t xml:space="preserve"> undivided 3/4ths term royalty int</w:t>
      </w:r>
      <w:r w:rsidR="007C13D0" w:rsidRPr="00907D45">
        <w:rPr>
          <w:color w:val="383838"/>
          <w:szCs w:val="20"/>
        </w:rPr>
        <w:t>e</w:t>
      </w:r>
      <w:r w:rsidR="007C13D0" w:rsidRPr="00907D45">
        <w:rPr>
          <w:color w:val="1B1B1B"/>
          <w:szCs w:val="20"/>
        </w:rPr>
        <w:t>rest to Peveto</w:t>
      </w:r>
      <w:r>
        <w:rPr>
          <w:color w:val="1B1B1B"/>
          <w:szCs w:val="20"/>
        </w:rPr>
        <w:t xml:space="preserve"> for </w:t>
      </w:r>
      <w:r w:rsidR="007C13D0" w:rsidRPr="00907D45">
        <w:rPr>
          <w:color w:val="1B1B1B"/>
          <w:szCs w:val="20"/>
        </w:rPr>
        <w:t xml:space="preserve">15 years from </w:t>
      </w:r>
      <w:r>
        <w:rPr>
          <w:color w:val="1B1B1B"/>
          <w:szCs w:val="20"/>
        </w:rPr>
        <w:t>4/23/1960</w:t>
      </w:r>
      <w:r w:rsidR="007C13D0" w:rsidRPr="00907D45">
        <w:rPr>
          <w:color w:val="1B1B1B"/>
          <w:szCs w:val="20"/>
        </w:rPr>
        <w:t xml:space="preserve"> and as long thereafter as oil and gas</w:t>
      </w:r>
      <w:r w:rsidR="002A5F24" w:rsidRPr="00907D45">
        <w:rPr>
          <w:color w:val="1B1B1B"/>
          <w:szCs w:val="20"/>
        </w:rPr>
        <w:t xml:space="preserve"> </w:t>
      </w:r>
      <w:r w:rsidR="007C13D0" w:rsidRPr="00907D45">
        <w:rPr>
          <w:color w:val="1B1B1B"/>
          <w:szCs w:val="20"/>
        </w:rPr>
        <w:t>are produced in paying quantities</w:t>
      </w:r>
      <w:r>
        <w:rPr>
          <w:color w:val="1B1B1B"/>
          <w:szCs w:val="20"/>
        </w:rPr>
        <w:t>.</w:t>
      </w:r>
    </w:p>
    <w:p w14:paraId="32006822" w14:textId="186F9E10" w:rsidR="007C13D0" w:rsidRPr="00907D45" w:rsidRDefault="007B05FF" w:rsidP="007C13D0">
      <w:pPr>
        <w:widowControl w:val="0"/>
        <w:autoSpaceDE w:val="0"/>
        <w:autoSpaceDN w:val="0"/>
        <w:adjustRightInd w:val="0"/>
        <w:rPr>
          <w:color w:val="535353"/>
          <w:szCs w:val="20"/>
        </w:rPr>
      </w:pPr>
      <w:r>
        <w:rPr>
          <w:color w:val="1B1B1B"/>
          <w:szCs w:val="20"/>
        </w:rPr>
        <w:t>6/15/</w:t>
      </w:r>
      <w:r w:rsidR="007C13D0" w:rsidRPr="00907D45">
        <w:rPr>
          <w:color w:val="1B1B1B"/>
          <w:szCs w:val="20"/>
        </w:rPr>
        <w:t>1972 Jones, et ux. execute OGL to Edge and Moehlman</w:t>
      </w:r>
      <w:r w:rsidR="007C13D0" w:rsidRPr="00907D45">
        <w:rPr>
          <w:color w:val="535353"/>
          <w:szCs w:val="20"/>
        </w:rPr>
        <w:t>.</w:t>
      </w:r>
    </w:p>
    <w:p w14:paraId="54A79EEA" w14:textId="276AA1DB" w:rsidR="007C13D0" w:rsidRPr="00907D45" w:rsidRDefault="007B05FF" w:rsidP="007C13D0">
      <w:pPr>
        <w:widowControl w:val="0"/>
        <w:autoSpaceDE w:val="0"/>
        <w:autoSpaceDN w:val="0"/>
        <w:adjustRightInd w:val="0"/>
        <w:rPr>
          <w:color w:val="1B1B1B"/>
          <w:szCs w:val="20"/>
        </w:rPr>
      </w:pPr>
      <w:r>
        <w:rPr>
          <w:color w:val="1B1B1B"/>
          <w:szCs w:val="20"/>
        </w:rPr>
        <w:t>4/</w:t>
      </w:r>
      <w:r w:rsidR="007C13D0" w:rsidRPr="00907D45">
        <w:rPr>
          <w:color w:val="1B1B1B"/>
          <w:szCs w:val="20"/>
        </w:rPr>
        <w:t>1973 Peveto files Ratification of OGL (Archer County)</w:t>
      </w:r>
    </w:p>
    <w:p w14:paraId="431ACD63" w14:textId="4C813B53" w:rsidR="007C13D0" w:rsidRPr="00907D45" w:rsidRDefault="007B05FF" w:rsidP="007C13D0">
      <w:pPr>
        <w:widowControl w:val="0"/>
        <w:autoSpaceDE w:val="0"/>
        <w:autoSpaceDN w:val="0"/>
        <w:adjustRightInd w:val="0"/>
        <w:rPr>
          <w:color w:val="1B1B1B"/>
          <w:szCs w:val="20"/>
        </w:rPr>
      </w:pPr>
      <w:r>
        <w:rPr>
          <w:color w:val="1B1B1B"/>
          <w:szCs w:val="20"/>
        </w:rPr>
        <w:t xml:space="preserve">11/1973 Jones </w:t>
      </w:r>
      <w:r w:rsidR="007C13D0" w:rsidRPr="00907D45">
        <w:rPr>
          <w:color w:val="1B1B1B"/>
          <w:szCs w:val="20"/>
        </w:rPr>
        <w:t>conveys 3</w:t>
      </w:r>
      <w:r w:rsidR="007C13D0" w:rsidRPr="00907D45">
        <w:rPr>
          <w:color w:val="535353"/>
          <w:szCs w:val="20"/>
        </w:rPr>
        <w:t>/</w:t>
      </w:r>
      <w:r w:rsidR="007C13D0" w:rsidRPr="00907D45">
        <w:rPr>
          <w:color w:val="1B1B1B"/>
          <w:szCs w:val="20"/>
        </w:rPr>
        <w:t>4ths term royalty interest to Starkey</w:t>
      </w:r>
      <w:r>
        <w:rPr>
          <w:color w:val="1B1B1B"/>
          <w:szCs w:val="20"/>
        </w:rPr>
        <w:t xml:space="preserve"> </w:t>
      </w:r>
      <w:r w:rsidR="007C13D0" w:rsidRPr="00907D45">
        <w:rPr>
          <w:color w:val="1B1B1B"/>
          <w:szCs w:val="20"/>
        </w:rPr>
        <w:t xml:space="preserve">for </w:t>
      </w:r>
      <w:r>
        <w:rPr>
          <w:color w:val="1B1B1B"/>
          <w:szCs w:val="20"/>
        </w:rPr>
        <w:t>10</w:t>
      </w:r>
      <w:r w:rsidR="007C13D0" w:rsidRPr="00907D45">
        <w:rPr>
          <w:color w:val="1B1B1B"/>
          <w:szCs w:val="20"/>
        </w:rPr>
        <w:t xml:space="preserve"> years and as long thereafer as oil, gas or other minerals are</w:t>
      </w:r>
      <w:r w:rsidR="002A5F24" w:rsidRPr="00907D45">
        <w:rPr>
          <w:color w:val="1B1B1B"/>
          <w:szCs w:val="20"/>
        </w:rPr>
        <w:t xml:space="preserve"> </w:t>
      </w:r>
      <w:r w:rsidR="007C13D0" w:rsidRPr="00907D45">
        <w:rPr>
          <w:color w:val="1B1B1B"/>
          <w:szCs w:val="20"/>
        </w:rPr>
        <w:t>produced in commercial quantities.</w:t>
      </w:r>
      <w:r w:rsidR="002A5F24" w:rsidRPr="00907D45">
        <w:rPr>
          <w:color w:val="1B1B1B"/>
          <w:szCs w:val="20"/>
        </w:rPr>
        <w:t xml:space="preserve"> </w:t>
      </w:r>
      <w:r w:rsidR="007C13D0" w:rsidRPr="00907D45">
        <w:rPr>
          <w:color w:val="1B1B1B"/>
          <w:szCs w:val="20"/>
        </w:rPr>
        <w:t>This grant shall become effective only upon the expiration of the Peveto deed</w:t>
      </w:r>
      <w:r>
        <w:rPr>
          <w:color w:val="1B1B1B"/>
          <w:szCs w:val="20"/>
        </w:rPr>
        <w:t>.</w:t>
      </w:r>
    </w:p>
    <w:p w14:paraId="76462E6C" w14:textId="32D73E9A" w:rsidR="007C13D0" w:rsidRPr="00907D45" w:rsidRDefault="007B05FF" w:rsidP="007C13D0">
      <w:pPr>
        <w:widowControl w:val="0"/>
        <w:autoSpaceDE w:val="0"/>
        <w:autoSpaceDN w:val="0"/>
        <w:adjustRightInd w:val="0"/>
        <w:rPr>
          <w:color w:val="1B1B1B"/>
          <w:szCs w:val="20"/>
        </w:rPr>
      </w:pPr>
      <w:r>
        <w:rPr>
          <w:color w:val="1B1B1B"/>
          <w:szCs w:val="20"/>
        </w:rPr>
        <w:t>4/</w:t>
      </w:r>
      <w:r w:rsidR="007C13D0" w:rsidRPr="00907D45">
        <w:rPr>
          <w:color w:val="1B1B1B"/>
          <w:szCs w:val="20"/>
        </w:rPr>
        <w:t>1974 Jones et ux extend Peveto's deed</w:t>
      </w:r>
    </w:p>
    <w:p w14:paraId="7D6FCECE" w14:textId="3FED5786" w:rsidR="007C13D0" w:rsidRPr="00907D45" w:rsidRDefault="007B05FF" w:rsidP="007C13D0">
      <w:pPr>
        <w:widowControl w:val="0"/>
        <w:autoSpaceDE w:val="0"/>
        <w:autoSpaceDN w:val="0"/>
        <w:adjustRightInd w:val="0"/>
        <w:rPr>
          <w:color w:val="1B1B1B"/>
          <w:szCs w:val="20"/>
        </w:rPr>
      </w:pPr>
      <w:r>
        <w:rPr>
          <w:color w:val="1B1B1B"/>
          <w:szCs w:val="20"/>
        </w:rPr>
        <w:t>4/23</w:t>
      </w:r>
      <w:r w:rsidR="007C13D0" w:rsidRPr="00907D45">
        <w:rPr>
          <w:color w:val="1B1B1B"/>
          <w:szCs w:val="20"/>
        </w:rPr>
        <w:t xml:space="preserve">1975 </w:t>
      </w:r>
      <w:r>
        <w:rPr>
          <w:color w:val="1B1B1B"/>
          <w:szCs w:val="20"/>
        </w:rPr>
        <w:t>PT ends</w:t>
      </w:r>
    </w:p>
    <w:p w14:paraId="73199081" w14:textId="77777777" w:rsidR="007B05FF" w:rsidRDefault="007B05FF" w:rsidP="007C13D0">
      <w:pPr>
        <w:widowControl w:val="0"/>
        <w:autoSpaceDE w:val="0"/>
        <w:autoSpaceDN w:val="0"/>
        <w:adjustRightInd w:val="0"/>
        <w:rPr>
          <w:color w:val="1B1B1B"/>
          <w:szCs w:val="20"/>
        </w:rPr>
      </w:pPr>
    </w:p>
    <w:p w14:paraId="369556C7" w14:textId="1D6BD8D3" w:rsidR="007C13D0" w:rsidRPr="00907D45" w:rsidRDefault="007C13D0" w:rsidP="007C13D0">
      <w:pPr>
        <w:widowControl w:val="0"/>
        <w:autoSpaceDE w:val="0"/>
        <w:autoSpaceDN w:val="0"/>
        <w:adjustRightInd w:val="0"/>
        <w:rPr>
          <w:color w:val="1B1B1B"/>
          <w:szCs w:val="20"/>
        </w:rPr>
      </w:pPr>
      <w:r w:rsidRPr="00907D45">
        <w:rPr>
          <w:color w:val="1B1B1B"/>
          <w:szCs w:val="20"/>
        </w:rPr>
        <w:t xml:space="preserve">" </w:t>
      </w:r>
      <w:r w:rsidRPr="00907D45">
        <w:rPr>
          <w:color w:val="383838"/>
          <w:szCs w:val="20"/>
        </w:rPr>
        <w:t>..</w:t>
      </w:r>
      <w:r w:rsidRPr="00907D45">
        <w:rPr>
          <w:color w:val="1B1B1B"/>
          <w:szCs w:val="20"/>
        </w:rPr>
        <w:t>. perpetuities ..</w:t>
      </w:r>
      <w:r w:rsidRPr="00907D45">
        <w:rPr>
          <w:color w:val="383838"/>
          <w:szCs w:val="20"/>
        </w:rPr>
        <w:t xml:space="preserve">. </w:t>
      </w:r>
      <w:r w:rsidRPr="00907D45">
        <w:rPr>
          <w:color w:val="1B1B1B"/>
          <w:szCs w:val="20"/>
        </w:rPr>
        <w:t>are contrary to the genius of free government, and shall</w:t>
      </w:r>
      <w:r w:rsidR="007B05FF">
        <w:rPr>
          <w:color w:val="1B1B1B"/>
          <w:szCs w:val="20"/>
        </w:rPr>
        <w:t xml:space="preserve"> </w:t>
      </w:r>
      <w:r w:rsidRPr="00907D45">
        <w:rPr>
          <w:color w:val="1B1B1B"/>
          <w:szCs w:val="20"/>
        </w:rPr>
        <w:t>never be allowed</w:t>
      </w:r>
      <w:r w:rsidRPr="00907D45">
        <w:rPr>
          <w:color w:val="383838"/>
          <w:szCs w:val="20"/>
        </w:rPr>
        <w:t>.</w:t>
      </w:r>
      <w:r w:rsidRPr="00907D45">
        <w:rPr>
          <w:color w:val="1B1B1B"/>
          <w:szCs w:val="20"/>
        </w:rPr>
        <w:t xml:space="preserve">" </w:t>
      </w:r>
      <w:r w:rsidR="007B05FF">
        <w:rPr>
          <w:color w:val="1B1B1B"/>
          <w:szCs w:val="20"/>
        </w:rPr>
        <w:tab/>
      </w:r>
      <w:r w:rsidR="007B05FF">
        <w:rPr>
          <w:color w:val="1B1B1B"/>
          <w:szCs w:val="20"/>
        </w:rPr>
        <w:tab/>
      </w:r>
      <w:r w:rsidR="007B05FF">
        <w:rPr>
          <w:color w:val="1B1B1B"/>
          <w:szCs w:val="20"/>
        </w:rPr>
        <w:tab/>
      </w:r>
      <w:r w:rsidR="007B05FF">
        <w:rPr>
          <w:color w:val="1B1B1B"/>
          <w:szCs w:val="20"/>
        </w:rPr>
        <w:tab/>
      </w:r>
      <w:r w:rsidR="007B05FF">
        <w:rPr>
          <w:color w:val="1B1B1B"/>
          <w:szCs w:val="20"/>
        </w:rPr>
        <w:tab/>
      </w:r>
      <w:r w:rsidRPr="007B05FF">
        <w:rPr>
          <w:i/>
          <w:color w:val="1B1B1B"/>
          <w:szCs w:val="20"/>
        </w:rPr>
        <w:t>Tex</w:t>
      </w:r>
      <w:r w:rsidRPr="007B05FF">
        <w:rPr>
          <w:i/>
          <w:color w:val="383838"/>
          <w:szCs w:val="20"/>
        </w:rPr>
        <w:t>.</w:t>
      </w:r>
      <w:r w:rsidR="007B05FF">
        <w:rPr>
          <w:i/>
          <w:color w:val="1B1B1B"/>
          <w:szCs w:val="20"/>
        </w:rPr>
        <w:t>Const. A</w:t>
      </w:r>
      <w:r w:rsidRPr="007B05FF">
        <w:rPr>
          <w:i/>
          <w:color w:val="1B1B1B"/>
          <w:szCs w:val="20"/>
        </w:rPr>
        <w:t>rt I</w:t>
      </w:r>
      <w:r w:rsidRPr="007B05FF">
        <w:rPr>
          <w:i/>
          <w:color w:val="383838"/>
          <w:szCs w:val="20"/>
        </w:rPr>
        <w:t xml:space="preserve">, </w:t>
      </w:r>
      <w:r w:rsidRPr="007B05FF">
        <w:rPr>
          <w:i/>
          <w:color w:val="1B1B1B"/>
          <w:szCs w:val="20"/>
        </w:rPr>
        <w:t>§</w:t>
      </w:r>
      <w:r w:rsidR="007B05FF">
        <w:rPr>
          <w:i/>
          <w:color w:val="1B1B1B"/>
          <w:szCs w:val="20"/>
        </w:rPr>
        <w:t xml:space="preserve"> </w:t>
      </w:r>
      <w:r w:rsidRPr="007B05FF">
        <w:rPr>
          <w:i/>
          <w:color w:val="1B1B1B"/>
          <w:szCs w:val="20"/>
        </w:rPr>
        <w:t>26</w:t>
      </w:r>
    </w:p>
    <w:p w14:paraId="36C99ED9" w14:textId="77777777" w:rsidR="007B05FF" w:rsidRDefault="007B05FF" w:rsidP="002A5F24">
      <w:pPr>
        <w:widowControl w:val="0"/>
        <w:autoSpaceDE w:val="0"/>
        <w:autoSpaceDN w:val="0"/>
        <w:adjustRightInd w:val="0"/>
        <w:rPr>
          <w:b/>
          <w:color w:val="1B1B1B"/>
          <w:szCs w:val="20"/>
        </w:rPr>
      </w:pPr>
    </w:p>
    <w:p w14:paraId="4BCC8588" w14:textId="4D69E8EC" w:rsidR="007C13D0" w:rsidRPr="00907D45" w:rsidRDefault="007B05FF" w:rsidP="002A5F24">
      <w:pPr>
        <w:widowControl w:val="0"/>
        <w:autoSpaceDE w:val="0"/>
        <w:autoSpaceDN w:val="0"/>
        <w:adjustRightInd w:val="0"/>
        <w:rPr>
          <w:color w:val="1B1B1B"/>
          <w:szCs w:val="20"/>
        </w:rPr>
      </w:pPr>
      <w:r>
        <w:rPr>
          <w:b/>
          <w:color w:val="1B1B1B"/>
          <w:szCs w:val="20"/>
        </w:rPr>
        <w:t xml:space="preserve">RAP: </w:t>
      </w:r>
      <w:r w:rsidR="007C13D0" w:rsidRPr="00907D45">
        <w:rPr>
          <w:color w:val="1B1B1B"/>
          <w:szCs w:val="20"/>
        </w:rPr>
        <w:t>No interest is good unless it must vest, if at all, not less than 21 years after</w:t>
      </w:r>
      <w:r w:rsidR="002A5F24" w:rsidRPr="00907D45">
        <w:rPr>
          <w:color w:val="1B1B1B"/>
          <w:szCs w:val="20"/>
        </w:rPr>
        <w:t xml:space="preserve"> </w:t>
      </w:r>
      <w:r w:rsidR="007C13D0" w:rsidRPr="00907D45">
        <w:rPr>
          <w:color w:val="1B1B1B"/>
          <w:szCs w:val="20"/>
        </w:rPr>
        <w:t>some life in being at the creation of the interest.</w:t>
      </w:r>
    </w:p>
    <w:p w14:paraId="002BA1AE" w14:textId="55E50434" w:rsidR="007C13D0" w:rsidRDefault="007C13D0" w:rsidP="007C13D0">
      <w:pPr>
        <w:pStyle w:val="Heading1"/>
        <w:pBdr>
          <w:top w:val="single" w:sz="4" w:space="0" w:color="0000FF"/>
        </w:pBdr>
      </w:pPr>
      <w:bookmarkStart w:id="83" w:name="_Toc221802147"/>
      <w:r w:rsidRPr="007C13D0">
        <w:t>p455 - Bagby v. Bredthauer &amp; Luecke v. Wallace</w:t>
      </w:r>
      <w:bookmarkEnd w:id="83"/>
    </w:p>
    <w:p w14:paraId="24E63993" w14:textId="77777777" w:rsidR="007C13D0" w:rsidRDefault="007C13D0" w:rsidP="007C13D0">
      <w:pPr>
        <w:pStyle w:val="hea"/>
        <w:numPr>
          <w:ilvl w:val="0"/>
          <w:numId w:val="0"/>
        </w:numPr>
        <w:ind w:left="144" w:hanging="144"/>
      </w:pPr>
    </w:p>
    <w:p w14:paraId="37D342F6" w14:textId="77777777" w:rsidR="00892E10" w:rsidRPr="007B05FF" w:rsidRDefault="00892E10" w:rsidP="00892E10">
      <w:pPr>
        <w:pStyle w:val="hea"/>
        <w:rPr>
          <w:i/>
        </w:rPr>
      </w:pPr>
      <w:r w:rsidRPr="007B05FF">
        <w:rPr>
          <w:i/>
        </w:rPr>
        <w:t>BAGBYv. BREDTHAUER</w:t>
      </w:r>
    </w:p>
    <w:tbl>
      <w:tblPr>
        <w:tblStyle w:val="TableGrid"/>
        <w:tblW w:w="0" w:type="auto"/>
        <w:tblInd w:w="2088" w:type="dxa"/>
        <w:tblLook w:val="04A0" w:firstRow="1" w:lastRow="0" w:firstColumn="1" w:lastColumn="0" w:noHBand="0" w:noVBand="1"/>
      </w:tblPr>
      <w:tblGrid>
        <w:gridCol w:w="3492"/>
        <w:gridCol w:w="3258"/>
      </w:tblGrid>
      <w:tr w:rsidR="00892E10" w14:paraId="00BE563F" w14:textId="77777777" w:rsidTr="00892E10">
        <w:tc>
          <w:tcPr>
            <w:tcW w:w="3492" w:type="dxa"/>
          </w:tcPr>
          <w:p w14:paraId="3BF8FB64" w14:textId="77777777" w:rsidR="00892E10" w:rsidRPr="00892E10" w:rsidRDefault="00892E10" w:rsidP="00892E10">
            <w:pPr>
              <w:pStyle w:val="hea"/>
            </w:pPr>
            <w:r w:rsidRPr="00892E10">
              <w:t>283 acres</w:t>
            </w:r>
          </w:p>
          <w:p w14:paraId="4ECAD3A2" w14:textId="77777777" w:rsidR="00892E10" w:rsidRDefault="00892E10" w:rsidP="00892E10">
            <w:pPr>
              <w:pStyle w:val="hea"/>
              <w:numPr>
                <w:ilvl w:val="0"/>
                <w:numId w:val="0"/>
              </w:numPr>
            </w:pPr>
          </w:p>
        </w:tc>
        <w:tc>
          <w:tcPr>
            <w:tcW w:w="3258" w:type="dxa"/>
          </w:tcPr>
          <w:p w14:paraId="648C8C66" w14:textId="77777777" w:rsidR="00892E10" w:rsidRPr="00892E10" w:rsidRDefault="00892E10" w:rsidP="00892E10">
            <w:pPr>
              <w:pStyle w:val="hea"/>
            </w:pPr>
            <w:r w:rsidRPr="00892E10">
              <w:t>116 acres out of</w:t>
            </w:r>
          </w:p>
          <w:p w14:paraId="7EF31CC9" w14:textId="77777777" w:rsidR="00892E10" w:rsidRPr="00892E10" w:rsidRDefault="00892E10" w:rsidP="00892E10">
            <w:pPr>
              <w:pStyle w:val="hea"/>
            </w:pPr>
            <w:r w:rsidRPr="00892E10">
              <w:t>283</w:t>
            </w:r>
          </w:p>
          <w:p w14:paraId="5625BC86" w14:textId="77777777" w:rsidR="00892E10" w:rsidRDefault="00892E10" w:rsidP="00892E10">
            <w:pPr>
              <w:pStyle w:val="hea"/>
              <w:numPr>
                <w:ilvl w:val="0"/>
                <w:numId w:val="0"/>
              </w:numPr>
            </w:pPr>
          </w:p>
        </w:tc>
      </w:tr>
    </w:tbl>
    <w:p w14:paraId="3EBC9974" w14:textId="67E7E0E5" w:rsidR="00892E10" w:rsidRPr="00892E10" w:rsidRDefault="00892E10" w:rsidP="00892E10">
      <w:pPr>
        <w:pStyle w:val="hea"/>
        <w:numPr>
          <w:ilvl w:val="0"/>
          <w:numId w:val="0"/>
        </w:numPr>
        <w:ind w:left="144" w:hanging="144"/>
      </w:pPr>
    </w:p>
    <w:p w14:paraId="6F7DC95B" w14:textId="0826F5DE" w:rsidR="00892E10" w:rsidRPr="00892E10" w:rsidRDefault="002D32E7" w:rsidP="00892E10">
      <w:pPr>
        <w:pStyle w:val="hea"/>
      </w:pPr>
      <w:r>
        <w:t xml:space="preserve">Kuehn </w:t>
      </w:r>
      <w:r w:rsidR="00892E10" w:rsidRPr="00892E10">
        <w:t>convey</w:t>
      </w:r>
      <w:r>
        <w:t>s</w:t>
      </w:r>
      <w:r w:rsidR="00892E10" w:rsidRPr="00892E10">
        <w:t xml:space="preserve"> 283 acres to Gerdes reserving 1/16th term royalty interest</w:t>
      </w:r>
    </w:p>
    <w:p w14:paraId="449415E1" w14:textId="3AE8BDA6" w:rsidR="00892E10" w:rsidRPr="00892E10" w:rsidRDefault="00892E10" w:rsidP="002A5F24">
      <w:pPr>
        <w:pStyle w:val="hea"/>
      </w:pPr>
      <w:r w:rsidRPr="00892E10">
        <w:t>Gerdes</w:t>
      </w:r>
      <w:r w:rsidR="002D32E7">
        <w:t xml:space="preserve"> </w:t>
      </w:r>
      <w:r w:rsidRPr="00892E10">
        <w:t>convey</w:t>
      </w:r>
      <w:r w:rsidR="002D32E7">
        <w:t>s 1</w:t>
      </w:r>
      <w:r w:rsidRPr="00892E10">
        <w:t>16 acres to Bredth</w:t>
      </w:r>
      <w:r w:rsidR="002A5F24">
        <w:t xml:space="preserve">auer w/o mentioning reservation </w:t>
      </w:r>
      <w:r w:rsidRPr="00892E10">
        <w:t>(greatest possible estate rule)</w:t>
      </w:r>
    </w:p>
    <w:p w14:paraId="3BBDC4E9" w14:textId="42FB4EC5" w:rsidR="00892E10" w:rsidRPr="00892E10" w:rsidRDefault="00892E10" w:rsidP="002D32E7">
      <w:pPr>
        <w:pStyle w:val="hea"/>
      </w:pPr>
      <w:r w:rsidRPr="00892E10">
        <w:t>Bredthauer</w:t>
      </w:r>
      <w:r w:rsidR="002D32E7">
        <w:t xml:space="preserve"> </w:t>
      </w:r>
      <w:r w:rsidRPr="00892E10">
        <w:t>convey</w:t>
      </w:r>
      <w:r w:rsidR="002D32E7">
        <w:t>s</w:t>
      </w:r>
      <w:r w:rsidRPr="00892E10">
        <w:t xml:space="preserve"> 116 acres to Ulteig subject to the </w:t>
      </w:r>
      <w:r w:rsidR="002D32E7">
        <w:t xml:space="preserve">1116th term royalty interest &amp; </w:t>
      </w:r>
      <w:r w:rsidRPr="00892E10">
        <w:t>Bredthauer reserve</w:t>
      </w:r>
      <w:r w:rsidR="002D32E7">
        <w:t>s</w:t>
      </w:r>
      <w:r w:rsidRPr="00892E10">
        <w:t xml:space="preserve"> the possibility of reverter.</w:t>
      </w:r>
    </w:p>
    <w:p w14:paraId="7A380140" w14:textId="3E09A5E5" w:rsidR="00892E10" w:rsidRPr="00892E10" w:rsidRDefault="00892E10" w:rsidP="00892E10">
      <w:pPr>
        <w:pStyle w:val="hea"/>
      </w:pPr>
      <w:r w:rsidRPr="00892E10">
        <w:t>Bagby obtains conveyances from remote grantees of</w:t>
      </w:r>
      <w:r w:rsidR="002D32E7">
        <w:t xml:space="preserve"> </w:t>
      </w:r>
      <w:r w:rsidRPr="00892E10">
        <w:t>Ulteig.</w:t>
      </w:r>
    </w:p>
    <w:p w14:paraId="5194DD39" w14:textId="5A396FA1" w:rsidR="00892E10" w:rsidRDefault="002D32E7" w:rsidP="00892E10">
      <w:pPr>
        <w:pStyle w:val="hea"/>
      </w:pPr>
      <w:r>
        <w:rPr>
          <w:b/>
        </w:rPr>
        <w:t xml:space="preserve">Question is: </w:t>
      </w:r>
      <w:r>
        <w:t>W</w:t>
      </w:r>
      <w:r w:rsidR="00892E10" w:rsidRPr="00892E10">
        <w:t>hen does interest vest</w:t>
      </w:r>
      <w:r>
        <w:t>?</w:t>
      </w:r>
      <w:r w:rsidR="00892E10" w:rsidRPr="00892E10">
        <w:t xml:space="preserve"> </w:t>
      </w:r>
      <w:r>
        <w:t>(</w:t>
      </w:r>
      <w:r w:rsidR="00892E10" w:rsidRPr="00892E10">
        <w:t>no</w:t>
      </w:r>
      <w:r>
        <w:t>t when it comes into possession)</w:t>
      </w:r>
    </w:p>
    <w:p w14:paraId="5C203260" w14:textId="77777777" w:rsidR="002D32E7" w:rsidRPr="00892E10" w:rsidRDefault="002D32E7" w:rsidP="00892E10">
      <w:pPr>
        <w:pStyle w:val="hea"/>
      </w:pPr>
    </w:p>
    <w:p w14:paraId="56F7BFFA" w14:textId="77777777" w:rsidR="00892E10" w:rsidRPr="007B05FF" w:rsidRDefault="00892E10" w:rsidP="00892E10">
      <w:pPr>
        <w:pStyle w:val="hea"/>
        <w:rPr>
          <w:i/>
        </w:rPr>
      </w:pPr>
      <w:r w:rsidRPr="007B05FF">
        <w:rPr>
          <w:i/>
        </w:rPr>
        <w:t>LUECKE v. WALLACE</w:t>
      </w:r>
    </w:p>
    <w:p w14:paraId="798CC5B7" w14:textId="5BC0C6D0" w:rsidR="00892E10" w:rsidRPr="00892E10" w:rsidRDefault="00892E10" w:rsidP="00892E10">
      <w:pPr>
        <w:pStyle w:val="hea"/>
      </w:pPr>
      <w:r w:rsidRPr="00892E10">
        <w:t>Wallace and Durrenbe</w:t>
      </w:r>
      <w:r w:rsidR="007B05FF">
        <w:t xml:space="preserve">rger divorce. </w:t>
      </w:r>
      <w:r w:rsidRPr="00892E10">
        <w:t xml:space="preserve">Wallace </w:t>
      </w:r>
      <w:r w:rsidR="007B05FF">
        <w:t xml:space="preserve">changes to </w:t>
      </w:r>
      <w:r w:rsidRPr="00892E10">
        <w:t>her maiden name.</w:t>
      </w:r>
    </w:p>
    <w:p w14:paraId="2889ECE7" w14:textId="77777777" w:rsidR="00892E10" w:rsidRPr="00892E10" w:rsidRDefault="00892E10" w:rsidP="00892E10">
      <w:pPr>
        <w:pStyle w:val="hea"/>
      </w:pPr>
      <w:r w:rsidRPr="007B05FF">
        <w:rPr>
          <w:b/>
        </w:rPr>
        <w:t xml:space="preserve">Property division: </w:t>
      </w:r>
      <w:r w:rsidRPr="00892E10">
        <w:t>Wallace gets ~ NPRI in 303 acre farm and~ of any bonus over $50/acre</w:t>
      </w:r>
    </w:p>
    <w:p w14:paraId="4E52114A" w14:textId="77777777" w:rsidR="00892E10" w:rsidRPr="00892E10" w:rsidRDefault="00892E10" w:rsidP="00892E10">
      <w:pPr>
        <w:pStyle w:val="hea"/>
      </w:pPr>
      <w:r w:rsidRPr="00892E10">
        <w:t>Durrenberger sells 303 acre farm to Luecke subject to Wallace interest</w:t>
      </w:r>
    </w:p>
    <w:p w14:paraId="5EF4E5D2" w14:textId="55448F6F" w:rsidR="00892E10" w:rsidRDefault="00892E10" w:rsidP="002A5F24">
      <w:pPr>
        <w:pStyle w:val="hea"/>
      </w:pPr>
      <w:r w:rsidRPr="00892E10">
        <w:t>Luecke leases to his wholly owned company Tex-Lee for $50/</w:t>
      </w:r>
      <w:r w:rsidR="002A5F24">
        <w:t xml:space="preserve">acre and 118th royalty in light </w:t>
      </w:r>
      <w:r w:rsidRPr="00892E10">
        <w:t>of an offer from UPRC for $150/acre and 1/5th royalty. Tex-Lee assigns OGL to UPRC for</w:t>
      </w:r>
      <w:r w:rsidR="002A5F24">
        <w:t xml:space="preserve"> </w:t>
      </w:r>
      <w:r w:rsidRPr="00892E10">
        <w:t>$150/acre and l/5th royalty.</w:t>
      </w:r>
      <w:r w:rsidR="002A5F24">
        <w:t xml:space="preserve"> </w:t>
      </w:r>
      <w:r w:rsidRPr="00892E10">
        <w:t>Luecke defends based upon RAP.</w:t>
      </w:r>
    </w:p>
    <w:p w14:paraId="2F3B7A12" w14:textId="6DCBB89D" w:rsidR="007C13D0" w:rsidRDefault="007C13D0" w:rsidP="007C13D0">
      <w:pPr>
        <w:pStyle w:val="Heading1"/>
        <w:pBdr>
          <w:top w:val="single" w:sz="4" w:space="0" w:color="0000FF"/>
        </w:pBdr>
      </w:pPr>
      <w:bookmarkStart w:id="84" w:name="_Toc221802148"/>
      <w:r w:rsidRPr="007C13D0">
        <w:t>p461 - SUNAC v. Parkes</w:t>
      </w:r>
      <w:bookmarkEnd w:id="84"/>
    </w:p>
    <w:p w14:paraId="17C6D936" w14:textId="77777777" w:rsidR="007C13D0" w:rsidRDefault="007C13D0" w:rsidP="007C13D0">
      <w:pPr>
        <w:pStyle w:val="hea"/>
        <w:numPr>
          <w:ilvl w:val="0"/>
          <w:numId w:val="0"/>
        </w:numPr>
        <w:ind w:left="144" w:hanging="144"/>
      </w:pPr>
    </w:p>
    <w:p w14:paraId="4287A9D5" w14:textId="613D8A96" w:rsidR="007C13D0" w:rsidRDefault="00662522" w:rsidP="007C13D0">
      <w:pPr>
        <w:pStyle w:val="Heading1"/>
        <w:pBdr>
          <w:top w:val="single" w:sz="4" w:space="0" w:color="0000FF"/>
        </w:pBdr>
      </w:pPr>
      <w:bookmarkStart w:id="85" w:name="_Toc221802149"/>
      <w:r w:rsidRPr="00662522">
        <w:t>p482 - Texstar v. Ladd illustration</w:t>
      </w:r>
      <w:bookmarkEnd w:id="85"/>
    </w:p>
    <w:p w14:paraId="698B3993" w14:textId="39612BB3" w:rsidR="007C13D0" w:rsidRDefault="00892E10" w:rsidP="007C13D0">
      <w:pPr>
        <w:pStyle w:val="hea"/>
        <w:numPr>
          <w:ilvl w:val="0"/>
          <w:numId w:val="0"/>
        </w:numPr>
        <w:ind w:left="144" w:hanging="144"/>
      </w:pPr>
      <w:r>
        <w:rPr>
          <w:noProof/>
        </w:rPr>
        <w:drawing>
          <wp:anchor distT="0" distB="0" distL="114300" distR="114300" simplePos="0" relativeHeight="251688960" behindDoc="0" locked="0" layoutInCell="1" allowOverlap="1" wp14:anchorId="1EC1FEDA" wp14:editId="5FD64439">
            <wp:simplePos x="0" y="0"/>
            <wp:positionH relativeFrom="margin">
              <wp:posOffset>3061335</wp:posOffset>
            </wp:positionH>
            <wp:positionV relativeFrom="margin">
              <wp:posOffset>269240</wp:posOffset>
            </wp:positionV>
            <wp:extent cx="3848100" cy="2984500"/>
            <wp:effectExtent l="25400" t="25400" r="38100" b="38100"/>
            <wp:wrapSquare wrapText="bothSides"/>
            <wp:docPr id="27" name="Picture 27" descr="Lion:Users:blurped:Dropbox:Law:Oil &amp; Gas Law:Materials:p482 - Texstar v. Ladd illustr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ion:Users:blurped:Dropbox:Law:Oil &amp; Gas Law:Materials:p482 - Texstar v. Ladd illustration.pdf"/>
                    <pic:cNvPicPr>
                      <a:picLocks noChangeAspect="1" noChangeArrowheads="1"/>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3848100" cy="298450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2CBD82" w14:textId="091F1E32" w:rsidR="007C13D0" w:rsidRDefault="00662522" w:rsidP="007C13D0">
      <w:pPr>
        <w:pStyle w:val="Heading1"/>
        <w:pBdr>
          <w:top w:val="single" w:sz="4" w:space="0" w:color="0000FF"/>
        </w:pBdr>
      </w:pPr>
      <w:bookmarkStart w:id="86" w:name="_Toc221802150"/>
      <w:r w:rsidRPr="00662522">
        <w:t>p492 - Long Trusts v. ARCO illustration</w:t>
      </w:r>
      <w:bookmarkEnd w:id="86"/>
    </w:p>
    <w:p w14:paraId="586ED66D" w14:textId="761468CD" w:rsidR="007C13D0" w:rsidRDefault="00892E10" w:rsidP="007C13D0">
      <w:pPr>
        <w:pStyle w:val="hea"/>
        <w:numPr>
          <w:ilvl w:val="0"/>
          <w:numId w:val="0"/>
        </w:numPr>
        <w:ind w:left="144" w:hanging="144"/>
      </w:pPr>
      <w:r>
        <w:rPr>
          <w:noProof/>
        </w:rPr>
        <w:drawing>
          <wp:anchor distT="0" distB="0" distL="114300" distR="114300" simplePos="0" relativeHeight="251689984" behindDoc="0" locked="0" layoutInCell="1" allowOverlap="1" wp14:anchorId="66701997" wp14:editId="080578E3">
            <wp:simplePos x="0" y="0"/>
            <wp:positionH relativeFrom="margin">
              <wp:posOffset>4128135</wp:posOffset>
            </wp:positionH>
            <wp:positionV relativeFrom="margin">
              <wp:posOffset>193040</wp:posOffset>
            </wp:positionV>
            <wp:extent cx="2680335" cy="2067560"/>
            <wp:effectExtent l="25400" t="25400" r="37465" b="15240"/>
            <wp:wrapSquare wrapText="bothSides"/>
            <wp:docPr id="28" name="Picture 28" descr="Lion:Users:blurped:Dropbox:Law:Oil &amp; Gas Law:Materials:p492 - Long Trusts v. ARCO illustr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ion:Users:blurped:Dropbox:Law:Oil &amp; Gas Law:Materials:p492 - Long Trusts v. ARCO illustration.pdf"/>
                    <pic:cNvPicPr>
                      <a:picLocks noChangeAspect="1" noChangeArrowheads="1"/>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2680335" cy="206756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250843" w14:textId="7BF83A4C" w:rsidR="007C13D0" w:rsidRDefault="00662522" w:rsidP="007C13D0">
      <w:pPr>
        <w:pStyle w:val="Heading1"/>
        <w:pBdr>
          <w:top w:val="single" w:sz="4" w:space="0" w:color="0000FF"/>
        </w:pBdr>
      </w:pPr>
      <w:bookmarkStart w:id="87" w:name="_Toc221802151"/>
      <w:r w:rsidRPr="00662522">
        <w:t>p501 - Seagull v. Eland illustration</w:t>
      </w:r>
      <w:bookmarkEnd w:id="87"/>
    </w:p>
    <w:p w14:paraId="3ABAC510" w14:textId="5FEFF309" w:rsidR="007C13D0" w:rsidRDefault="00892E10" w:rsidP="007C13D0">
      <w:pPr>
        <w:pStyle w:val="hea"/>
        <w:numPr>
          <w:ilvl w:val="0"/>
          <w:numId w:val="0"/>
        </w:numPr>
        <w:ind w:left="144" w:hanging="144"/>
      </w:pPr>
      <w:r>
        <w:rPr>
          <w:noProof/>
        </w:rPr>
        <w:drawing>
          <wp:anchor distT="0" distB="0" distL="114300" distR="114300" simplePos="0" relativeHeight="251691008" behindDoc="0" locked="0" layoutInCell="1" allowOverlap="1" wp14:anchorId="783714E7" wp14:editId="134B8F8B">
            <wp:simplePos x="0" y="0"/>
            <wp:positionH relativeFrom="margin">
              <wp:posOffset>2832735</wp:posOffset>
            </wp:positionH>
            <wp:positionV relativeFrom="margin">
              <wp:posOffset>269240</wp:posOffset>
            </wp:positionV>
            <wp:extent cx="4038600" cy="4610100"/>
            <wp:effectExtent l="25400" t="25400" r="25400" b="38100"/>
            <wp:wrapSquare wrapText="bothSides"/>
            <wp:docPr id="32" name="Picture 32" descr="Lion:Users:blurped:Dropbox:Law:Oil &amp; Gas Law:Materials:p501 - Seagull v. Eland illustr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ion:Users:blurped:Dropbox:Law:Oil &amp; Gas Law:Materials:p501 - Seagull v. Eland illustration.pdf"/>
                    <pic:cNvPicPr>
                      <a:picLocks noChangeAspect="1" noChangeArrowheads="1"/>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4038600" cy="461010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26BEAC" w14:textId="53176F6E" w:rsidR="007C13D0" w:rsidRDefault="00662522" w:rsidP="007C13D0">
      <w:pPr>
        <w:pStyle w:val="Heading1"/>
        <w:pBdr>
          <w:top w:val="single" w:sz="4" w:space="0" w:color="0000FF"/>
        </w:pBdr>
      </w:pPr>
      <w:bookmarkStart w:id="88" w:name="_Toc221802152"/>
      <w:r w:rsidRPr="00662522">
        <w:t>p538 - Browning Oil v. Luecke</w:t>
      </w:r>
      <w:bookmarkEnd w:id="88"/>
    </w:p>
    <w:p w14:paraId="2B6D8761" w14:textId="6FBCCF66" w:rsidR="007C13D0" w:rsidRDefault="00892E10" w:rsidP="007C13D0">
      <w:pPr>
        <w:pStyle w:val="hea"/>
        <w:numPr>
          <w:ilvl w:val="0"/>
          <w:numId w:val="0"/>
        </w:numPr>
        <w:ind w:left="144" w:hanging="144"/>
      </w:pPr>
      <w:r>
        <w:rPr>
          <w:noProof/>
        </w:rPr>
        <w:drawing>
          <wp:anchor distT="0" distB="0" distL="114300" distR="114300" simplePos="0" relativeHeight="251692032" behindDoc="0" locked="0" layoutInCell="1" allowOverlap="1" wp14:anchorId="3B06362F" wp14:editId="396D6DDF">
            <wp:simplePos x="0" y="0"/>
            <wp:positionH relativeFrom="margin">
              <wp:posOffset>2832735</wp:posOffset>
            </wp:positionH>
            <wp:positionV relativeFrom="margin">
              <wp:posOffset>269240</wp:posOffset>
            </wp:positionV>
            <wp:extent cx="4013200" cy="6019800"/>
            <wp:effectExtent l="25400" t="25400" r="25400" b="25400"/>
            <wp:wrapSquare wrapText="bothSides"/>
            <wp:docPr id="34" name="Picture 34" descr="Lion:Users:blurped:Dropbox:Law:Oil &amp; Gas Law:Materials:p538 - Browning Oil v. Lueck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ion:Users:blurped:Dropbox:Law:Oil &amp; Gas Law:Materials:p538 - Browning Oil v. Luecke.pdf"/>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4013200" cy="601980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EF653D" w14:textId="0EE5C3E7" w:rsidR="007C13D0" w:rsidRDefault="00662522" w:rsidP="007C13D0">
      <w:pPr>
        <w:pStyle w:val="Heading1"/>
        <w:pBdr>
          <w:top w:val="single" w:sz="4" w:space="0" w:color="0000FF"/>
        </w:pBdr>
      </w:pPr>
      <w:bookmarkStart w:id="89" w:name="_Toc221802153"/>
      <w:r w:rsidRPr="00662522">
        <w:t>p551 &amp; p561 - Sheppard, Friedrich, Ryan Perkins</w:t>
      </w:r>
      <w:bookmarkEnd w:id="89"/>
    </w:p>
    <w:p w14:paraId="320B9633" w14:textId="77777777" w:rsidR="007C13D0" w:rsidRDefault="007C13D0" w:rsidP="007C13D0">
      <w:pPr>
        <w:pStyle w:val="hea"/>
        <w:numPr>
          <w:ilvl w:val="0"/>
          <w:numId w:val="0"/>
        </w:numPr>
        <w:ind w:left="144" w:hanging="144"/>
      </w:pPr>
    </w:p>
    <w:p w14:paraId="018DEF7C" w14:textId="2A6428BA" w:rsidR="007C13D0" w:rsidRDefault="00662522" w:rsidP="007C13D0">
      <w:pPr>
        <w:pStyle w:val="Heading1"/>
        <w:pBdr>
          <w:top w:val="single" w:sz="4" w:space="0" w:color="0000FF"/>
        </w:pBdr>
      </w:pPr>
      <w:bookmarkStart w:id="90" w:name="_Toc221802154"/>
      <w:r w:rsidRPr="00662522">
        <w:t xml:space="preserve">p558 - </w:t>
      </w:r>
      <w:r w:rsidR="001F0BC4">
        <w:t xml:space="preserve">Johnston v. </w:t>
      </w:r>
      <w:r w:rsidRPr="00662522">
        <w:t xml:space="preserve">Comerica </w:t>
      </w:r>
      <w:r w:rsidR="001F0BC4">
        <w:t xml:space="preserve">, </w:t>
      </w:r>
      <w:r w:rsidRPr="00662522">
        <w:t xml:space="preserve"> French v</w:t>
      </w:r>
      <w:r w:rsidR="005423C3">
        <w:t xml:space="preserve"> George</w:t>
      </w:r>
      <w:bookmarkEnd w:id="90"/>
    </w:p>
    <w:p w14:paraId="3D290A11" w14:textId="5F7B3C2A" w:rsidR="007C13D0" w:rsidRDefault="00892E10" w:rsidP="007C13D0">
      <w:pPr>
        <w:pStyle w:val="hea"/>
        <w:numPr>
          <w:ilvl w:val="0"/>
          <w:numId w:val="0"/>
        </w:numPr>
        <w:ind w:left="144" w:hanging="144"/>
      </w:pPr>
      <w:r>
        <w:rPr>
          <w:noProof/>
        </w:rPr>
        <w:drawing>
          <wp:anchor distT="0" distB="0" distL="114300" distR="114300" simplePos="0" relativeHeight="251693056" behindDoc="0" locked="0" layoutInCell="1" allowOverlap="1" wp14:anchorId="04B8A701" wp14:editId="2C443AE1">
            <wp:simplePos x="0" y="0"/>
            <wp:positionH relativeFrom="margin">
              <wp:posOffset>2604135</wp:posOffset>
            </wp:positionH>
            <wp:positionV relativeFrom="margin">
              <wp:posOffset>269240</wp:posOffset>
            </wp:positionV>
            <wp:extent cx="4229100" cy="5905500"/>
            <wp:effectExtent l="25400" t="25400" r="38100" b="38100"/>
            <wp:wrapSquare wrapText="bothSides"/>
            <wp:docPr id="35" name="Picture 35" descr="Lion:Users:blurped:Dropbox:Law:Oil &amp; Gas Law:Materials:p558 - Comerica and French v..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ion:Users:blurped:Dropbox:Law:Oil &amp; Gas Law:Materials:p558 - Comerica and French v..pdf"/>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4229100" cy="590550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0BC4">
        <w:rPr>
          <w:i/>
        </w:rPr>
        <w:t>JOHNSTON v. COMERICA</w:t>
      </w:r>
    </w:p>
    <w:p w14:paraId="7D50C205" w14:textId="20FCFCDB" w:rsidR="007C13D0" w:rsidRPr="00514CFE" w:rsidRDefault="007C13D0" w:rsidP="00514CFE"/>
    <w:p w14:paraId="1E304230" w14:textId="3332D602" w:rsidR="007C13D0" w:rsidRDefault="00662522" w:rsidP="007C13D0">
      <w:pPr>
        <w:pStyle w:val="Heading1"/>
        <w:pBdr>
          <w:top w:val="single" w:sz="4" w:space="0" w:color="0000FF"/>
        </w:pBdr>
      </w:pPr>
      <w:bookmarkStart w:id="91" w:name="_Toc221802155"/>
      <w:r w:rsidRPr="00662522">
        <w:t>p576 - Carson v. RRC illustration</w:t>
      </w:r>
      <w:bookmarkEnd w:id="91"/>
    </w:p>
    <w:p w14:paraId="3C67F564" w14:textId="584614E8" w:rsidR="007C13D0" w:rsidRDefault="001F36B4" w:rsidP="007C13D0">
      <w:pPr>
        <w:pStyle w:val="hea"/>
        <w:numPr>
          <w:ilvl w:val="0"/>
          <w:numId w:val="0"/>
        </w:numPr>
        <w:ind w:left="144" w:hanging="144"/>
      </w:pPr>
      <w:r>
        <w:rPr>
          <w:noProof/>
        </w:rPr>
        <w:drawing>
          <wp:anchor distT="0" distB="0" distL="114300" distR="114300" simplePos="0" relativeHeight="251694080" behindDoc="0" locked="0" layoutInCell="1" allowOverlap="1" wp14:anchorId="701414A2" wp14:editId="139CF442">
            <wp:simplePos x="0" y="0"/>
            <wp:positionH relativeFrom="margin">
              <wp:posOffset>2375535</wp:posOffset>
            </wp:positionH>
            <wp:positionV relativeFrom="margin">
              <wp:posOffset>345440</wp:posOffset>
            </wp:positionV>
            <wp:extent cx="4432300" cy="4673600"/>
            <wp:effectExtent l="25400" t="25400" r="38100" b="25400"/>
            <wp:wrapSquare wrapText="bothSides"/>
            <wp:docPr id="45" name="Picture 45" descr="Lion:Users:blurped:Dropbox:Law:Oil &amp; Gas Law:Materials:p576 - Carson v. RRC illustr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ion:Users:blurped:Dropbox:Law:Oil &amp; Gas Law:Materials:p576 - Carson v. RRC illustration.pdf"/>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4432300" cy="467360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3DE1E1" w14:textId="24E238D0" w:rsidR="007C13D0" w:rsidRDefault="001F36B4" w:rsidP="007C13D0">
      <w:pPr>
        <w:pStyle w:val="Heading1"/>
        <w:pBdr>
          <w:top w:val="single" w:sz="4" w:space="0" w:color="0000FF"/>
        </w:pBdr>
      </w:pPr>
      <w:bookmarkStart w:id="92" w:name="_Toc221802156"/>
      <w:r>
        <w:rPr>
          <w:noProof/>
        </w:rPr>
        <w:drawing>
          <wp:anchor distT="0" distB="0" distL="114300" distR="114300" simplePos="0" relativeHeight="251695104" behindDoc="0" locked="0" layoutInCell="1" allowOverlap="1" wp14:anchorId="695334D6" wp14:editId="3F05812F">
            <wp:simplePos x="0" y="0"/>
            <wp:positionH relativeFrom="margin">
              <wp:posOffset>2375535</wp:posOffset>
            </wp:positionH>
            <wp:positionV relativeFrom="margin">
              <wp:posOffset>269240</wp:posOffset>
            </wp:positionV>
            <wp:extent cx="4495800" cy="4813300"/>
            <wp:effectExtent l="25400" t="25400" r="25400" b="38100"/>
            <wp:wrapSquare wrapText="bothSides"/>
            <wp:docPr id="46" name="Picture 46" descr="Lion:Users:blurped:Dropbox:Law:Oil &amp; Gas Law:Materials:p584 - Hladik v. Lee illustr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ion:Users:blurped:Dropbox:Law:Oil &amp; Gas Law:Materials:p584 - Hladik v. Lee illustration.pdf"/>
                    <pic:cNvPicPr>
                      <a:picLocks noChangeAspect="1" noChangeArrowheads="1"/>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4495800" cy="481330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2522" w:rsidRPr="00662522">
        <w:t>p584 - Hladik v. Lee illustration</w:t>
      </w:r>
      <w:bookmarkEnd w:id="92"/>
    </w:p>
    <w:p w14:paraId="100F6BCD" w14:textId="0E6265BE" w:rsidR="007C13D0" w:rsidRDefault="007C13D0" w:rsidP="007C13D0">
      <w:pPr>
        <w:pStyle w:val="hea"/>
        <w:numPr>
          <w:ilvl w:val="0"/>
          <w:numId w:val="0"/>
        </w:numPr>
        <w:ind w:left="144" w:hanging="144"/>
      </w:pPr>
    </w:p>
    <w:p w14:paraId="40944D7E" w14:textId="77777777" w:rsidR="00C367B0" w:rsidRDefault="00C367B0" w:rsidP="007C13D0">
      <w:pPr>
        <w:pStyle w:val="hea"/>
        <w:numPr>
          <w:ilvl w:val="0"/>
          <w:numId w:val="0"/>
        </w:numPr>
        <w:ind w:left="144" w:hanging="144"/>
      </w:pPr>
    </w:p>
    <w:p w14:paraId="146DA9AD" w14:textId="05111FEE" w:rsidR="00C367B0" w:rsidRDefault="00C367B0" w:rsidP="007C13D0">
      <w:pPr>
        <w:pStyle w:val="hea"/>
        <w:numPr>
          <w:ilvl w:val="0"/>
          <w:numId w:val="0"/>
        </w:numPr>
        <w:ind w:left="144" w:hanging="144"/>
      </w:pPr>
      <w:r>
        <w:t xml:space="preserve">OGL created 480 acre </w:t>
      </w:r>
      <w:r>
        <w:rPr>
          <w:i/>
        </w:rPr>
        <w:t>declared unit</w:t>
      </w:r>
      <w:r>
        <w:t xml:space="preserve"> </w:t>
      </w:r>
      <w:r>
        <w:rPr>
          <w:i/>
        </w:rPr>
        <w:t xml:space="preserve">(under a declaration of pooling) </w:t>
      </w:r>
      <w:r>
        <w:t>that was pursuant to several separate leases w/ pooling clauses.</w:t>
      </w:r>
    </w:p>
    <w:p w14:paraId="7D02A355" w14:textId="77777777" w:rsidR="00C367B0" w:rsidRDefault="00C367B0" w:rsidP="007C13D0">
      <w:pPr>
        <w:pStyle w:val="hea"/>
        <w:numPr>
          <w:ilvl w:val="0"/>
          <w:numId w:val="0"/>
        </w:numPr>
        <w:ind w:left="144" w:hanging="144"/>
      </w:pPr>
    </w:p>
    <w:p w14:paraId="6940E4B8" w14:textId="04E20261" w:rsidR="00C367B0" w:rsidRDefault="00C367B0" w:rsidP="007C13D0">
      <w:pPr>
        <w:pStyle w:val="hea"/>
        <w:numPr>
          <w:ilvl w:val="0"/>
          <w:numId w:val="0"/>
        </w:numPr>
        <w:ind w:left="144" w:hanging="144"/>
      </w:pPr>
      <w:r>
        <w:t xml:space="preserve">Commission created 160 acre </w:t>
      </w:r>
      <w:r>
        <w:rPr>
          <w:i/>
        </w:rPr>
        <w:t>spacing unit</w:t>
      </w:r>
    </w:p>
    <w:p w14:paraId="47EC709E" w14:textId="77777777" w:rsidR="00A96549" w:rsidRDefault="00A96549" w:rsidP="007C13D0">
      <w:pPr>
        <w:pStyle w:val="hea"/>
        <w:numPr>
          <w:ilvl w:val="0"/>
          <w:numId w:val="0"/>
        </w:numPr>
        <w:ind w:left="144" w:hanging="144"/>
      </w:pPr>
    </w:p>
    <w:p w14:paraId="54A93EBB" w14:textId="5CDA2528" w:rsidR="00A96549" w:rsidRPr="00A96549" w:rsidRDefault="00A96549" w:rsidP="007C13D0">
      <w:pPr>
        <w:pStyle w:val="hea"/>
        <w:numPr>
          <w:ilvl w:val="0"/>
          <w:numId w:val="0"/>
        </w:numPr>
        <w:ind w:left="144" w:hanging="144"/>
      </w:pPr>
      <w:r>
        <w:t>Each of the separate leases allowed for them to create a pooled unit at the lessee’s discretion</w:t>
      </w:r>
    </w:p>
    <w:p w14:paraId="2455A685" w14:textId="77777777" w:rsidR="00C367B0" w:rsidRDefault="00C367B0" w:rsidP="007C13D0">
      <w:pPr>
        <w:pStyle w:val="hea"/>
        <w:numPr>
          <w:ilvl w:val="0"/>
          <w:numId w:val="0"/>
        </w:numPr>
        <w:ind w:left="144" w:hanging="144"/>
        <w:rPr>
          <w:i/>
        </w:rPr>
      </w:pPr>
    </w:p>
    <w:p w14:paraId="6D81F058" w14:textId="4CC8AECC" w:rsidR="00C367B0" w:rsidRPr="00C367B0" w:rsidRDefault="00C367B0" w:rsidP="007C13D0">
      <w:pPr>
        <w:pStyle w:val="hea"/>
        <w:numPr>
          <w:ilvl w:val="0"/>
          <w:numId w:val="0"/>
        </w:numPr>
        <w:ind w:left="144" w:hanging="144"/>
        <w:rPr>
          <w:b/>
        </w:rPr>
      </w:pPr>
      <w:r>
        <w:rPr>
          <w:b/>
          <w:i/>
        </w:rPr>
        <w:t>Issue:</w:t>
      </w:r>
      <w:r>
        <w:rPr>
          <w:b/>
        </w:rPr>
        <w:t xml:space="preserve"> Whether the spacing unit superceded the declared unit insofar as </w:t>
      </w:r>
      <w:r w:rsidR="00F666F0">
        <w:rPr>
          <w:b/>
        </w:rPr>
        <w:t>distribution of royalties from gas production (from what’s produced from the spacing unit)</w:t>
      </w:r>
    </w:p>
    <w:p w14:paraId="494DAD10" w14:textId="77777777" w:rsidR="00C367B0" w:rsidRDefault="00C367B0" w:rsidP="007C13D0">
      <w:pPr>
        <w:pStyle w:val="hea"/>
        <w:numPr>
          <w:ilvl w:val="0"/>
          <w:numId w:val="0"/>
        </w:numPr>
        <w:ind w:left="144" w:hanging="144"/>
      </w:pPr>
    </w:p>
    <w:p w14:paraId="2CF34E03" w14:textId="063BD284" w:rsidR="00C367B0" w:rsidRDefault="00C367B0" w:rsidP="007C13D0">
      <w:pPr>
        <w:pStyle w:val="hea"/>
        <w:numPr>
          <w:ilvl w:val="0"/>
          <w:numId w:val="0"/>
        </w:numPr>
        <w:ind w:left="144" w:hanging="144"/>
      </w:pPr>
      <w:r>
        <w:t>Statutory Pooling Provision &gt; Voluntory Pooling</w:t>
      </w:r>
    </w:p>
    <w:p w14:paraId="0D04A508" w14:textId="77777777" w:rsidR="00C367B0" w:rsidRDefault="00C367B0" w:rsidP="007C13D0">
      <w:pPr>
        <w:pStyle w:val="hea"/>
        <w:numPr>
          <w:ilvl w:val="0"/>
          <w:numId w:val="0"/>
        </w:numPr>
        <w:ind w:left="144" w:hanging="144"/>
      </w:pPr>
    </w:p>
    <w:p w14:paraId="380216A2" w14:textId="77777777" w:rsidR="004F78A8" w:rsidRDefault="004F78A8" w:rsidP="004F78A8">
      <w:pPr>
        <w:rPr>
          <w:b/>
        </w:rPr>
      </w:pPr>
      <w:r>
        <w:rPr>
          <w:b/>
        </w:rPr>
        <w:t>RULE</w:t>
      </w:r>
    </w:p>
    <w:p w14:paraId="051DA57C" w14:textId="432B0D15" w:rsidR="004F78A8" w:rsidRPr="004F78A8" w:rsidRDefault="004F78A8" w:rsidP="004F78A8">
      <w:pPr>
        <w:rPr>
          <w:b/>
        </w:rPr>
      </w:pPr>
      <w:r w:rsidRPr="004F78A8">
        <w:rPr>
          <w:b/>
        </w:rPr>
        <w:t>Compulsory Pooling &gt; Voluntary Pooling</w:t>
      </w:r>
    </w:p>
    <w:p w14:paraId="5D623ED7" w14:textId="00DBE07E" w:rsidR="004F78A8" w:rsidRPr="00A50058" w:rsidRDefault="004F78A8" w:rsidP="004F78A8">
      <w:r w:rsidRPr="00A50058">
        <w:t>A pooling unit will terminate if s</w:t>
      </w:r>
      <w:r>
        <w:t>uperseded by another unit that’</w:t>
      </w:r>
      <w:r w:rsidRPr="00A50058">
        <w:t>s validly formed.  So a statutory pooling agreement that covers am area formerly covered by a voluntary unit will trump the old unit.</w:t>
      </w:r>
    </w:p>
    <w:p w14:paraId="4007C4AE" w14:textId="77777777" w:rsidR="00C367B0" w:rsidRPr="00C367B0" w:rsidRDefault="00C367B0" w:rsidP="007C13D0">
      <w:pPr>
        <w:pStyle w:val="hea"/>
        <w:numPr>
          <w:ilvl w:val="0"/>
          <w:numId w:val="0"/>
        </w:numPr>
        <w:ind w:left="144" w:hanging="144"/>
      </w:pPr>
    </w:p>
    <w:p w14:paraId="3AA76313" w14:textId="58FC7C30" w:rsidR="007C13D0" w:rsidRDefault="00662522" w:rsidP="007C13D0">
      <w:pPr>
        <w:pStyle w:val="Heading1"/>
        <w:pBdr>
          <w:top w:val="single" w:sz="4" w:space="0" w:color="0000FF"/>
        </w:pBdr>
      </w:pPr>
      <w:bookmarkStart w:id="93" w:name="_Toc221802157"/>
      <w:r w:rsidRPr="00662522">
        <w:t>p605 &amp; p609 - SUPERIOR OIL, EDMONSTON,SOUTHLAND GLOVER</w:t>
      </w:r>
      <w:bookmarkEnd w:id="93"/>
    </w:p>
    <w:p w14:paraId="4290B44E" w14:textId="77777777" w:rsidR="007C13D0" w:rsidRDefault="007C13D0" w:rsidP="007C13D0">
      <w:pPr>
        <w:pStyle w:val="hea"/>
        <w:numPr>
          <w:ilvl w:val="0"/>
          <w:numId w:val="0"/>
        </w:numPr>
        <w:ind w:left="144" w:hanging="144"/>
      </w:pPr>
    </w:p>
    <w:p w14:paraId="4461FD76" w14:textId="15CF81CB" w:rsidR="007C13D0" w:rsidRDefault="00662522" w:rsidP="007C13D0">
      <w:pPr>
        <w:pStyle w:val="Heading1"/>
        <w:pBdr>
          <w:top w:val="single" w:sz="4" w:space="0" w:color="0000FF"/>
        </w:pBdr>
      </w:pPr>
      <w:bookmarkStart w:id="94" w:name="_Toc221802158"/>
      <w:r w:rsidRPr="00662522">
        <w:t>p616 - Ti</w:t>
      </w:r>
      <w:r w:rsidR="00CC5122">
        <w:t>L</w:t>
      </w:r>
      <w:r w:rsidRPr="00662522">
        <w:t>dewater</w:t>
      </w:r>
      <w:r w:rsidR="00CC5122">
        <w:t xml:space="preserve"> Oil</w:t>
      </w:r>
      <w:r w:rsidRPr="00662522">
        <w:t xml:space="preserve"> v. Stott</w:t>
      </w:r>
      <w:bookmarkEnd w:id="94"/>
    </w:p>
    <w:p w14:paraId="7E456BA2" w14:textId="4113A19A" w:rsidR="007C13D0" w:rsidRDefault="001F36B4" w:rsidP="007C13D0">
      <w:pPr>
        <w:pStyle w:val="hea"/>
        <w:numPr>
          <w:ilvl w:val="0"/>
          <w:numId w:val="0"/>
        </w:numPr>
        <w:ind w:left="144" w:hanging="144"/>
      </w:pPr>
      <w:r>
        <w:rPr>
          <w:noProof/>
        </w:rPr>
        <w:drawing>
          <wp:anchor distT="0" distB="0" distL="114300" distR="114300" simplePos="0" relativeHeight="251696128" behindDoc="0" locked="0" layoutInCell="1" allowOverlap="1" wp14:anchorId="701FAB4A" wp14:editId="78FFBF34">
            <wp:simplePos x="0" y="0"/>
            <wp:positionH relativeFrom="margin">
              <wp:posOffset>2604135</wp:posOffset>
            </wp:positionH>
            <wp:positionV relativeFrom="margin">
              <wp:posOffset>269240</wp:posOffset>
            </wp:positionV>
            <wp:extent cx="4254500" cy="5638800"/>
            <wp:effectExtent l="25400" t="25400" r="38100" b="25400"/>
            <wp:wrapSquare wrapText="bothSides"/>
            <wp:docPr id="47" name="Picture 47" descr="Lion:Users:blurped:Dropbox:Law:Oil &amp; Gas Law:Materials:p616 - Tidewater v. Stot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ion:Users:blurped:Dropbox:Law:Oil &amp; Gas Law:Materials:p616 - Tidewater v. Stott.pdf"/>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4254500" cy="563880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477C82" w14:textId="54B30A62" w:rsidR="00BA1B67" w:rsidRDefault="00BA1B67" w:rsidP="00925974">
      <w:pPr>
        <w:pStyle w:val="hea"/>
        <w:numPr>
          <w:ilvl w:val="0"/>
          <w:numId w:val="0"/>
        </w:numPr>
        <w:ind w:left="144" w:hanging="144"/>
      </w:pPr>
    </w:p>
    <w:p w14:paraId="61184A35" w14:textId="11A87CC5" w:rsidR="00AF0FB7" w:rsidRDefault="00AF0FB7" w:rsidP="00AF0FB7">
      <w:pPr>
        <w:pStyle w:val="Heading1"/>
        <w:pBdr>
          <w:top w:val="single" w:sz="4" w:space="0" w:color="0000FF"/>
        </w:pBdr>
      </w:pPr>
      <w:bookmarkStart w:id="95" w:name="_Toc221802159"/>
      <w:r>
        <w:rPr>
          <w:noProof/>
        </w:rPr>
        <w:drawing>
          <wp:anchor distT="0" distB="0" distL="114300" distR="114300" simplePos="0" relativeHeight="251708416" behindDoc="0" locked="0" layoutInCell="1" allowOverlap="1" wp14:anchorId="50260F43" wp14:editId="03EC0C82">
            <wp:simplePos x="0" y="0"/>
            <wp:positionH relativeFrom="margin">
              <wp:posOffset>2604135</wp:posOffset>
            </wp:positionH>
            <wp:positionV relativeFrom="margin">
              <wp:posOffset>269240</wp:posOffset>
            </wp:positionV>
            <wp:extent cx="4337685" cy="4466590"/>
            <wp:effectExtent l="25400" t="25400" r="31115" b="29210"/>
            <wp:wrapSquare wrapText="bothSides"/>
            <wp:docPr id="17" name="Picture 17" descr="Lion:Users:blurped:Dropbox:Law:Oil &amp; Gas Law:Materials:2011 Fall Big Picture Cha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on:Users:blurped:Dropbox:Law:Oil &amp; Gas Law:Materials:2011 Fall Big Picture Chart.pdf"/>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4337685" cy="446659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2011 Fall Big Picture Chart</w:t>
      </w:r>
      <w:bookmarkEnd w:id="95"/>
    </w:p>
    <w:p w14:paraId="631D4779" w14:textId="754BCCA3" w:rsidR="00F7360E" w:rsidRDefault="00F7360E" w:rsidP="00AF0FB7">
      <w:pPr>
        <w:pStyle w:val="Heading1"/>
        <w:pBdr>
          <w:top w:val="single" w:sz="4" w:space="0" w:color="0000FF"/>
        </w:pBdr>
      </w:pPr>
      <w:bookmarkStart w:id="96" w:name="_Toc221802160"/>
      <w:r>
        <w:t>2011 Fall Big Picture</w:t>
      </w:r>
      <w:bookmarkEnd w:id="96"/>
    </w:p>
    <w:p w14:paraId="77F687B1" w14:textId="77777777" w:rsidR="00F7360E" w:rsidRDefault="00F7360E" w:rsidP="00F7360E"/>
    <w:p w14:paraId="62E5B064" w14:textId="4DED1AA8" w:rsidR="00F7360E" w:rsidRPr="00F7360E" w:rsidRDefault="00F7360E" w:rsidP="00F7360E">
      <w:r w:rsidRPr="00F7360E">
        <w:t>BELL, LEWIS, ROWLAND and PHAM own individually 4 tra</w:t>
      </w:r>
      <w:r w:rsidR="009611B5">
        <w:t xml:space="preserve">cts of land in Brazoria County, </w:t>
      </w:r>
      <w:r w:rsidRPr="00F7360E">
        <w:t>Texas as follows:</w:t>
      </w:r>
    </w:p>
    <w:p w14:paraId="37FBD8D9" w14:textId="77777777" w:rsidR="009611B5" w:rsidRDefault="009611B5" w:rsidP="00F7360E"/>
    <w:p w14:paraId="20ACCE56" w14:textId="77777777" w:rsidR="00F7360E" w:rsidRPr="00F7360E" w:rsidRDefault="00F7360E" w:rsidP="00F7360E">
      <w:r w:rsidRPr="00F7360E">
        <w:t>BELL - 40</w:t>
      </w:r>
    </w:p>
    <w:p w14:paraId="20748333" w14:textId="77777777" w:rsidR="00F7360E" w:rsidRPr="00F7360E" w:rsidRDefault="00F7360E" w:rsidP="00F7360E">
      <w:r w:rsidRPr="00F7360E">
        <w:t>LEWIS - 80</w:t>
      </w:r>
    </w:p>
    <w:p w14:paraId="30D9F9B8" w14:textId="77777777" w:rsidR="00F7360E" w:rsidRPr="00F7360E" w:rsidRDefault="00F7360E" w:rsidP="00F7360E">
      <w:r w:rsidRPr="00F7360E">
        <w:t>ROWLAND - 20</w:t>
      </w:r>
    </w:p>
    <w:p w14:paraId="354DD88B" w14:textId="77777777" w:rsidR="00F7360E" w:rsidRDefault="00F7360E" w:rsidP="00F7360E">
      <w:r w:rsidRPr="00F7360E">
        <w:t>PHAM - 20</w:t>
      </w:r>
    </w:p>
    <w:p w14:paraId="78463212" w14:textId="77777777" w:rsidR="009611B5" w:rsidRPr="00F7360E" w:rsidRDefault="009611B5" w:rsidP="00F7360E"/>
    <w:p w14:paraId="5DE22347" w14:textId="509C15EA" w:rsidR="00F7360E" w:rsidRPr="00F7360E" w:rsidRDefault="00F7360E" w:rsidP="00F7360E">
      <w:r w:rsidRPr="00F7360E">
        <w:t>HOLMES, a deal promoter goes to Sambuco’s one night and learns (overhears) an El Paso</w:t>
      </w:r>
      <w:r>
        <w:t xml:space="preserve"> </w:t>
      </w:r>
      <w:r w:rsidRPr="00F7360E">
        <w:t>geologist talking about a hot prospect in Brazoria County, buys him a drink and finds a general</w:t>
      </w:r>
      <w:r>
        <w:t xml:space="preserve"> </w:t>
      </w:r>
      <w:r w:rsidRPr="00F7360E">
        <w:t>location, has war chest from selling Viagra over the internet.</w:t>
      </w:r>
    </w:p>
    <w:p w14:paraId="3647F3FE" w14:textId="77777777" w:rsidR="009611B5" w:rsidRDefault="009611B5" w:rsidP="00F7360E"/>
    <w:p w14:paraId="68929DA0" w14:textId="77777777" w:rsidR="00AC2BFE" w:rsidRDefault="00F7360E" w:rsidP="00F7360E">
      <w:r w:rsidRPr="00F7360E">
        <w:t>Hires JONES and MIDDLEBROOK, PLM, to go to Brazoria County and take leases</w:t>
      </w:r>
      <w:r>
        <w:t xml:space="preserve"> </w:t>
      </w:r>
      <w:r w:rsidRPr="00F7360E">
        <w:t>JONES &amp; MIDDLEBROOK run title, stand up, identify BELL, LEWIS, ROWLAND and</w:t>
      </w:r>
      <w:r>
        <w:t xml:space="preserve"> </w:t>
      </w:r>
      <w:r w:rsidRPr="00F7360E">
        <w:t>PHAM</w:t>
      </w:r>
      <w:r>
        <w:t xml:space="preserve"> </w:t>
      </w:r>
      <w:r w:rsidRPr="00F7360E">
        <w:t xml:space="preserve">JONES &amp; MIDDLEBROOK offer leases, </w:t>
      </w:r>
    </w:p>
    <w:p w14:paraId="6D12A892" w14:textId="77777777" w:rsidR="00AC2BFE" w:rsidRDefault="00AC2BFE" w:rsidP="00F7360E"/>
    <w:p w14:paraId="464AD856" w14:textId="5BB5EB59" w:rsidR="009611B5" w:rsidRDefault="00F7360E" w:rsidP="00F7360E">
      <w:r w:rsidRPr="00F7360E">
        <w:t>3 year PT, 1/5 royalty, $400/acre bonus, $20/year</w:t>
      </w:r>
      <w:r>
        <w:t xml:space="preserve"> </w:t>
      </w:r>
      <w:r w:rsidRPr="00F7360E">
        <w:t>delay rental leases executed, BELL $16000 LEWIS $32000 ROWLAND $8000 PHAM $8000</w:t>
      </w:r>
      <w:r>
        <w:t xml:space="preserve"> </w:t>
      </w:r>
      <w:r w:rsidRPr="00F7360E">
        <w:t>10 months later, HOLMES assigns to WILLS Oil Company for $40,000 reserving a 1/32 ORRI,</w:t>
      </w:r>
      <w:r>
        <w:t xml:space="preserve"> </w:t>
      </w:r>
      <w:r w:rsidRPr="00F7360E">
        <w:t>3.25%, WILLS pays delay rentals to BELL, LEWIS, ROWLAND, and PHAM</w:t>
      </w:r>
      <w:r>
        <w:t xml:space="preserve"> </w:t>
      </w:r>
      <w:r w:rsidRPr="00F7360E">
        <w:t>WILLS Oil Company has two geologists, SEWELL and GUERRA. They work up the prospect</w:t>
      </w:r>
      <w:r w:rsidR="009611B5">
        <w:t xml:space="preserve"> </w:t>
      </w:r>
      <w:r w:rsidRPr="00F7360E">
        <w:t>at no fee.</w:t>
      </w:r>
    </w:p>
    <w:p w14:paraId="6024C33A" w14:textId="77777777" w:rsidR="009611B5" w:rsidRDefault="009611B5" w:rsidP="00F7360E"/>
    <w:p w14:paraId="61EC7B2B" w14:textId="77777777" w:rsidR="009611B5" w:rsidRDefault="009611B5" w:rsidP="00F7360E">
      <w:r>
        <w:t>1</w:t>
      </w:r>
      <w:r w:rsidR="00F7360E" w:rsidRPr="00F7360E">
        <w:t>0 months later, WILLS sells to Conoco for $30,000 reserving a 3.75% ORRI, i.e. 1% to</w:t>
      </w:r>
      <w:r w:rsidR="00F7360E">
        <w:t xml:space="preserve"> </w:t>
      </w:r>
      <w:r w:rsidR="00F7360E" w:rsidRPr="00F7360E">
        <w:t>SEWELL and 1% to GUERRA and 1.75% to WILLS</w:t>
      </w:r>
      <w:r w:rsidR="00F7360E">
        <w:t xml:space="preserve"> </w:t>
      </w:r>
      <w:r w:rsidR="00F7360E" w:rsidRPr="00F7360E">
        <w:t>Conoco does drilling Title Opinion and finds that LEWIS has a half brother, WOODS, who</w:t>
      </w:r>
      <w:r w:rsidR="00F7360E">
        <w:t xml:space="preserve"> </w:t>
      </w:r>
      <w:r w:rsidR="00F7360E" w:rsidRPr="00F7360E">
        <w:t xml:space="preserve">owns one half of 80 acres. </w:t>
      </w:r>
    </w:p>
    <w:p w14:paraId="0E1FE2A3" w14:textId="77777777" w:rsidR="009611B5" w:rsidRDefault="009611B5" w:rsidP="00F7360E"/>
    <w:p w14:paraId="232406A5" w14:textId="483E03AD" w:rsidR="00F7360E" w:rsidRPr="00F7360E" w:rsidRDefault="00F7360E" w:rsidP="00F7360E">
      <w:r w:rsidRPr="00F7360E">
        <w:t>Conoco gets a lease from MR. WOODS on same terms before drilling</w:t>
      </w:r>
      <w:r>
        <w:t xml:space="preserve"> </w:t>
      </w:r>
      <w:r w:rsidRPr="00F7360E">
        <w:t>well. Conoco pays delay rental and then drills.</w:t>
      </w:r>
    </w:p>
    <w:p w14:paraId="1D49E0F6" w14:textId="77777777" w:rsidR="009611B5" w:rsidRDefault="009611B5" w:rsidP="00F7360E"/>
    <w:p w14:paraId="381F9F8A" w14:textId="77777777" w:rsidR="00F7360E" w:rsidRDefault="00F7360E" w:rsidP="00F7360E">
      <w:r w:rsidRPr="00F7360E">
        <w:t>Conoco drills a well and brings in a producer. DOTO</w:t>
      </w:r>
    </w:p>
    <w:p w14:paraId="0CA7D2AD" w14:textId="77777777" w:rsidR="009611B5" w:rsidRPr="00F7360E" w:rsidRDefault="009611B5" w:rsidP="00F7360E"/>
    <w:p w14:paraId="3038426E" w14:textId="2C7161F9" w:rsidR="00F7360E" w:rsidRPr="00F7360E" w:rsidRDefault="00F7360E" w:rsidP="00F7360E">
      <w:r w:rsidRPr="00F7360E">
        <w:t xml:space="preserve">BELL </w:t>
      </w:r>
      <w:r>
        <w:tab/>
      </w:r>
      <w:r>
        <w:tab/>
      </w:r>
      <w:r>
        <w:tab/>
      </w:r>
      <w:r w:rsidRPr="00F7360E">
        <w:t>40/160 X 20%</w:t>
      </w:r>
      <w:r>
        <w:tab/>
      </w:r>
      <w:r w:rsidRPr="00F7360E">
        <w:t xml:space="preserve"> </w:t>
      </w:r>
      <w:r>
        <w:tab/>
      </w:r>
      <w:r w:rsidRPr="00F7360E">
        <w:t>= 5% HOLMES (ORRI) 3.25%</w:t>
      </w:r>
    </w:p>
    <w:p w14:paraId="795952DE" w14:textId="6137958E" w:rsidR="00F7360E" w:rsidRPr="00F7360E" w:rsidRDefault="00F7360E" w:rsidP="00F7360E">
      <w:r w:rsidRPr="00F7360E">
        <w:t xml:space="preserve">LEWIS </w:t>
      </w:r>
      <w:r>
        <w:tab/>
      </w:r>
      <w:r>
        <w:tab/>
      </w:r>
      <w:r w:rsidRPr="00F7360E">
        <w:t>80/160 X 20%</w:t>
      </w:r>
      <w:r>
        <w:t xml:space="preserve"> </w:t>
      </w:r>
      <w:r w:rsidRPr="00F7360E">
        <w:t xml:space="preserve">X ó </w:t>
      </w:r>
      <w:r>
        <w:tab/>
      </w:r>
      <w:r w:rsidRPr="00F7360E">
        <w:t>= 5% SEWELL (ORRI) 1.0%</w:t>
      </w:r>
    </w:p>
    <w:p w14:paraId="72CD17D7" w14:textId="289E6FE6" w:rsidR="00F7360E" w:rsidRPr="00F7360E" w:rsidRDefault="00F7360E" w:rsidP="00F7360E">
      <w:r w:rsidRPr="00F7360E">
        <w:t>WOODS</w:t>
      </w:r>
      <w:r>
        <w:tab/>
      </w:r>
      <w:r>
        <w:tab/>
      </w:r>
      <w:r w:rsidRPr="00F7360E">
        <w:t xml:space="preserve">80/160 X 20% X ó </w:t>
      </w:r>
      <w:r>
        <w:tab/>
      </w:r>
      <w:r w:rsidRPr="00F7360E">
        <w:t>= 5% GUERRA (ORRI) 1.0%</w:t>
      </w:r>
    </w:p>
    <w:p w14:paraId="4118836C" w14:textId="3179CC46" w:rsidR="00F7360E" w:rsidRPr="00F7360E" w:rsidRDefault="00F7360E" w:rsidP="00F7360E">
      <w:r w:rsidRPr="00F7360E">
        <w:t xml:space="preserve">ROWLAND </w:t>
      </w:r>
      <w:r>
        <w:tab/>
      </w:r>
      <w:r w:rsidRPr="00F7360E">
        <w:t>20/160 X 20%</w:t>
      </w:r>
      <w:r>
        <w:tab/>
      </w:r>
      <w:r w:rsidRPr="00F7360E">
        <w:t xml:space="preserve"> </w:t>
      </w:r>
      <w:r>
        <w:tab/>
      </w:r>
      <w:r w:rsidRPr="00F7360E">
        <w:t>= 2.5% WILLS (ORRI) 1.75%</w:t>
      </w:r>
    </w:p>
    <w:p w14:paraId="6476AADC" w14:textId="42731FB4" w:rsidR="00F7360E" w:rsidRPr="00F7360E" w:rsidRDefault="00F7360E" w:rsidP="00F7360E">
      <w:r w:rsidRPr="00F7360E">
        <w:t xml:space="preserve">PHAM </w:t>
      </w:r>
      <w:r>
        <w:tab/>
      </w:r>
      <w:r>
        <w:tab/>
      </w:r>
      <w:r w:rsidRPr="00F7360E">
        <w:t>20/160 X 20%</w:t>
      </w:r>
      <w:r>
        <w:tab/>
      </w:r>
      <w:r>
        <w:tab/>
      </w:r>
      <w:r w:rsidRPr="00F7360E">
        <w:t>= 2.5% Conoco (ORRI) 73%</w:t>
      </w:r>
    </w:p>
    <w:p w14:paraId="47C08284" w14:textId="62EB516C" w:rsidR="00F7360E" w:rsidRDefault="00F7360E" w:rsidP="00F7360E">
      <w:r w:rsidRPr="00F7360E">
        <w:t xml:space="preserve">Royalty </w:t>
      </w:r>
      <w:r>
        <w:tab/>
      </w:r>
      <w:r>
        <w:tab/>
      </w:r>
      <w:r>
        <w:tab/>
      </w:r>
      <w:r>
        <w:tab/>
      </w:r>
      <w:r>
        <w:tab/>
      </w:r>
      <w:r>
        <w:tab/>
      </w:r>
      <w:r>
        <w:tab/>
      </w:r>
      <w:r>
        <w:tab/>
      </w:r>
      <w:r w:rsidRPr="00F7360E">
        <w:t>= 20% ORRI &amp; WIO 80%</w:t>
      </w:r>
    </w:p>
    <w:p w14:paraId="770A7ED1" w14:textId="77777777" w:rsidR="00AC2BFE" w:rsidRDefault="00AC2BFE" w:rsidP="00F7360E"/>
    <w:p w14:paraId="68B00A1D" w14:textId="77777777" w:rsidR="00AC2BFE" w:rsidRPr="00F7360E" w:rsidRDefault="00AC2BFE" w:rsidP="00F7360E"/>
    <w:p w14:paraId="48F9CB9A" w14:textId="07C7451F" w:rsidR="00AF0FB7" w:rsidRDefault="00AF0FB7" w:rsidP="00AF0FB7">
      <w:pPr>
        <w:pStyle w:val="Heading1"/>
        <w:pBdr>
          <w:top w:val="single" w:sz="4" w:space="0" w:color="0000FF"/>
        </w:pBdr>
      </w:pPr>
      <w:bookmarkStart w:id="97" w:name="_Toc221802161"/>
      <w:r>
        <w:t>2011-10-24 BP America</w:t>
      </w:r>
      <w:bookmarkEnd w:id="97"/>
    </w:p>
    <w:p w14:paraId="7C2ED274" w14:textId="77777777" w:rsidR="00AF0FB7" w:rsidRDefault="00AF0FB7" w:rsidP="00AF0FB7"/>
    <w:p w14:paraId="0A054EB7" w14:textId="79FAEE42" w:rsidR="00AF0FB7" w:rsidRDefault="00AF0FB7" w:rsidP="00AF0FB7">
      <w:r>
        <w:t>However, to obtain the benefit of tolling based on fraudulent representations, the Marshalls had to establish that their reliance on the information BP provided was reasonable, and reliance is not reasonable when information revealing the truth could have been discovered within the limitations period. See Arabian Shield Dev. Co. v. Hunt, 808 S.W.2d 577, 584––85 (Tex.App.-Dallas 1991, writ ref. n.r.e.).</w:t>
      </w:r>
    </w:p>
    <w:p w14:paraId="526F75E2" w14:textId="77777777" w:rsidR="00AF0FB7" w:rsidRDefault="00AF0FB7" w:rsidP="00AF0FB7"/>
    <w:p w14:paraId="7A4A99C3" w14:textId="16D36202" w:rsidR="00AF0FB7" w:rsidRDefault="00AF0FB7" w:rsidP="00AF0FB7">
      <w:r>
        <w:t>As we have noted, the information BP failed to disclose to the Marshalls was independently available from the Railroad Commission no later than October 1982, when BP filed the well log for J.O. Walker No. 1. *69 While the Marshalls are correct in pointing out that the well log did not list BP's operations in the Upper Wilcox, the plugging report filed with the Commission's Corpus Christi district</w:t>
      </w:r>
    </w:p>
    <w:p w14:paraId="2EA59834" w14:textId="66E101E2" w:rsidR="00AF0FB7" w:rsidRDefault="00AF0FB7" w:rsidP="00AF0FB7">
      <w:r>
        <w:t>office on October 6, 1981, well within the limitations period, did. These public documents, the well log and the plugging report, read together, would have led the Marshalls to discover that BP conducted operations at an interval incapable of production. Moreover, Stanley Marshall testified that he was a sophisticated lessor who subscribed to industry publications, worked as a driller when he was younger, and thus understood the oil and gas industry.</w:t>
      </w:r>
    </w:p>
    <w:p w14:paraId="4C8E54B6" w14:textId="77777777" w:rsidR="00AF0FB7" w:rsidRDefault="00AF0FB7" w:rsidP="00AF0FB7"/>
    <w:p w14:paraId="5BD3B5BD" w14:textId="6AA3AD1C" w:rsidR="00AF0FB7" w:rsidRDefault="00AF0FB7" w:rsidP="00AF0FB7">
      <w:r>
        <w:t>Consequently, as a matter of law, the Marshalls would have been able to discover BP's fraud though the use of reasonable diligence. We therefore hold that the Marshalls' claims are barred by the statute of limitations, and reverse and render for BP. BP America Production Co. v. Marshall 342 S.W.3d 59, 68 -69, 342 S.W.3d 59 (Tex.,2011)</w:t>
      </w:r>
    </w:p>
    <w:p w14:paraId="407BAB6D" w14:textId="77777777" w:rsidR="00AF0FB7" w:rsidRDefault="00AF0FB7" w:rsidP="00AF0FB7"/>
    <w:p w14:paraId="6AFBE283" w14:textId="7C4A9803" w:rsidR="00AF0FB7" w:rsidRDefault="00AF0FB7" w:rsidP="00AF0FB7">
      <w:r>
        <w:t>"A mineral estate, even when severed from the surface estate, may be adversely possessed under the various statutes of limitations," so long as the statutory requirements are met. See Pool, 124 S.W.3d at 192-93…Vaquillas does not dispute that Wagner paid</w:t>
      </w:r>
    </w:p>
    <w:p w14:paraId="0B5950CC" w14:textId="23BF47B6" w:rsidR="00AF0FB7" w:rsidRDefault="00AF0FB7" w:rsidP="00AF0FB7">
      <w:r>
        <w:t>applicable taxes and claimed the lease *70 under a duly registered deed. Vaquillas's suit was filed in 1997, well over ten years after the good faith operations allegedly ceased in January 1981. During that time, Sanchez-O'Brien, its successors-in-interest, and then Wagner claimed the lease, produced oil and gas, sold it, and paid Vaquillas a royalty. Because the statute provides that the possessor may tack the time it held the leasehold with its predecessors-in-interest, Wagner would meet the ten-year statute of limitations….</w:t>
      </w:r>
    </w:p>
    <w:p w14:paraId="716E3476" w14:textId="77777777" w:rsidR="00AF0FB7" w:rsidRDefault="00AF0FB7" w:rsidP="00AF0FB7"/>
    <w:p w14:paraId="39571415" w14:textId="4DA36629" w:rsidR="00AF0FB7" w:rsidRDefault="00AF0FB7" w:rsidP="00AF0FB7">
      <w:r>
        <w:t xml:space="preserve">The statute also requires that the possession be inconsistent with and hostile to the claims of all others. Id. § 16.021(1)… In an adverse possession claim between cotenants, the proponent must prove ouster-unequivocal, unmistakable, and hostile acts the possessor took to disseize other cotenants… </w:t>
      </w:r>
    </w:p>
    <w:p w14:paraId="0B63DED6" w14:textId="77777777" w:rsidR="00AF0FB7" w:rsidRDefault="00AF0FB7" w:rsidP="00AF0FB7"/>
    <w:p w14:paraId="392E8881" w14:textId="67B54BFE" w:rsidR="00AF0FB7" w:rsidRDefault="00AF0FB7" w:rsidP="00AF0FB7">
      <w:r>
        <w:t>In order to obtain title by adverse possession, Wagner had to show unmistakable and hostile acts that would put other cotenants on notice of its intent to oust them from the leasehold… Vaquillas argues that Wagner could not show ouster because its actions in drilling, producing, and paying royalties were consistent with its rights as a cotenant and thus could not be unmistakably exclusive and hostile. We disagree that payment of royalties is consistent with the relationship between cotenants…</w:t>
      </w:r>
    </w:p>
    <w:p w14:paraId="5145FA39" w14:textId="77777777" w:rsidR="00AF0FB7" w:rsidRDefault="00AF0FB7" w:rsidP="00AF0FB7"/>
    <w:p w14:paraId="683FEA7E" w14:textId="31D2A505" w:rsidR="00AF0FB7" w:rsidRDefault="00AF0FB7" w:rsidP="00AF0FB7">
      <w:r>
        <w:t>In Texas, unleased cotenants are generally entitled to "the value of the minerals taken less the necessary and reasonable cost of producing and marketing the same" as opposed to a fractional royalty from production paid to the lessor. Cox v. Davison,</w:t>
      </w:r>
    </w:p>
    <w:p w14:paraId="25BF63BD" w14:textId="0013277B" w:rsidR="00AF0FB7" w:rsidRDefault="00AF0FB7" w:rsidP="00AF0FB7">
      <w:r>
        <w:t>397 S.W.2d 200, 201 (Tex.1965)… Wagner's payment of royalties-not a cotenant's share-to Vaquillas for the entire time it operated on the lease was thus an unmistakable and hostile assertion of exclusive ownership of the leasehold. See Pool, 124 S.W.3d at 198… By paying a royalty, Wagner asserted a lessor-lessee relationship in which Wagner, not Vaquillas, owned the leasehold. Compare</w:t>
      </w:r>
    </w:p>
    <w:p w14:paraId="0588999F" w14:textId="050B2F3B" w:rsidR="00AF0FB7" w:rsidRDefault="00AF0FB7" w:rsidP="00AF0FB7">
      <w:r>
        <w:t>Coastal Oil &amp; Gas Corp. v. Garza Energy Trust, 268 S.W.3d 1, 9 (Tex.2008) (holding that the mineral lessor has only a royalty interest in the minerals), with Cox, 397 S.W.2d at 201 (holding that an unleased mineral cotenant is entitled to "the value of</w:t>
      </w:r>
    </w:p>
    <w:p w14:paraId="25FBE7A9" w14:textId="6DBD3C85" w:rsidR="00AF0FB7" w:rsidRDefault="00AF0FB7" w:rsidP="00AF0FB7">
      <w:r>
        <w:t>the minerals taken less the necessary*72 and reasonable cost of producing and marketing the same")…</w:t>
      </w:r>
    </w:p>
    <w:p w14:paraId="45ED3EE0" w14:textId="77777777" w:rsidR="00AF0FB7" w:rsidRDefault="00AF0FB7" w:rsidP="00AF0FB7"/>
    <w:p w14:paraId="02B3688B" w14:textId="376F23C4" w:rsidR="00AF0FB7" w:rsidRPr="00AF0FB7" w:rsidRDefault="00AF0FB7" w:rsidP="00AF0FB7">
      <w:r>
        <w:t>The court of appeals held that the evidence of drilling, production, and even payment of royalties and taxes was legally insufficient to support the jury's verdict for Wagner because Vaquillas did not know the lease had terminated. 288 S.W.3d at 461. Again, we disagree… We note here, as we did in Pool, that Wagner was not required to give actual or constructive notice it was no longer claiming an interest under the lease in order to acquire title to the leasehold. BP America Production Co. v. Marshall 342 S.W.3d 59, 69 -72, 342 S.W.3d 59 (Tex.,2011)</w:t>
      </w:r>
    </w:p>
    <w:p w14:paraId="3204B045" w14:textId="33FBA611" w:rsidR="00AF0FB7" w:rsidRDefault="00AF0FB7" w:rsidP="00AF0FB7">
      <w:pPr>
        <w:pStyle w:val="Heading1"/>
        <w:pBdr>
          <w:top w:val="single" w:sz="4" w:space="0" w:color="0000FF"/>
        </w:pBdr>
      </w:pPr>
      <w:bookmarkStart w:id="98" w:name="_Toc221802162"/>
      <w:r>
        <w:t>011-10-24 Lesley v. VLB</w:t>
      </w:r>
      <w:bookmarkEnd w:id="98"/>
    </w:p>
    <w:p w14:paraId="206535B6" w14:textId="77777777" w:rsidR="00514CFE" w:rsidRDefault="00514CFE" w:rsidP="00AF0FB7"/>
    <w:p w14:paraId="1402D7F1" w14:textId="173631AC" w:rsidR="00AF0FB7" w:rsidRPr="00B005DF" w:rsidRDefault="00AF0FB7" w:rsidP="00AF0FB7">
      <w:pPr>
        <w:rPr>
          <w:b/>
        </w:rPr>
      </w:pPr>
      <w:r>
        <w:t xml:space="preserve">A fiduciary duty often, as it would for agent and principal, "requires a party to place the interest of the other party before his own", but we did not suggest in Andretta, HECI, or Manges that this requirement was part of the executive's duty. Rather, </w:t>
      </w:r>
      <w:r w:rsidRPr="00B005DF">
        <w:rPr>
          <w:b/>
        </w:rPr>
        <w:t xml:space="preserve">we stated in </w:t>
      </w:r>
      <w:r w:rsidRPr="00B005DF">
        <w:rPr>
          <w:b/>
          <w:i/>
        </w:rPr>
        <w:t>Manges</w:t>
      </w:r>
      <w:r w:rsidRPr="00B005DF">
        <w:rPr>
          <w:b/>
        </w:rPr>
        <w:t xml:space="preserve"> that the executive's duty is to "acquire for the non-executive every benefit that he exacts for himself." </w:t>
      </w:r>
    </w:p>
    <w:p w14:paraId="75B3D875" w14:textId="77777777" w:rsidR="00AF0FB7" w:rsidRDefault="00AF0FB7" w:rsidP="00AF0FB7"/>
    <w:p w14:paraId="4C61D23D" w14:textId="77777777" w:rsidR="00B005DF" w:rsidRDefault="00AF0FB7" w:rsidP="00AF0FB7">
      <w:r>
        <w:t>Nevertheless, we do not agree with Bluegreen and the land owners that Bass can be read to shield the executive from liability for all inaction. It may be that an executive cannot be liable to the non-executive for failing to lease minerals when never requested to do so</w:t>
      </w:r>
      <w:r w:rsidR="00B005DF">
        <w:t xml:space="preserve"> </w:t>
      </w:r>
      <w:r w:rsidR="00B005DF">
        <w:rPr>
          <w:i/>
        </w:rPr>
        <w:t>(In re Bass, 403)</w:t>
      </w:r>
      <w:r>
        <w:t xml:space="preserve">, but an executive's refusal to lease must be examined more carefully. If the refusal is arbitrary or motivated by self-interest to the non-executive's detriment, the executive may have breached his duty. </w:t>
      </w:r>
    </w:p>
    <w:p w14:paraId="13934550" w14:textId="77777777" w:rsidR="00B005DF" w:rsidRDefault="00B005DF" w:rsidP="00AF0FB7"/>
    <w:p w14:paraId="347344E5" w14:textId="4AB65F7D" w:rsidR="00AF0FB7" w:rsidRDefault="00AF0FB7" w:rsidP="00AF0FB7">
      <w:r w:rsidRPr="00B005DF">
        <w:rPr>
          <w:b/>
        </w:rPr>
        <w:t xml:space="preserve">But we need not decide here whether as a general rule an executive is liable to a non-executive for refusing to lease minerals, if indeed a general rule can be stated, given the widely differing </w:t>
      </w:r>
      <w:r w:rsidR="00B005DF" w:rsidRPr="00B005DF">
        <w:rPr>
          <w:b/>
        </w:rPr>
        <w:t>circs</w:t>
      </w:r>
      <w:r>
        <w:t xml:space="preserve"> in which the issue arises. Bluegreen did not simply refuse to lease the minerals in the 4,100 acres; it exercised its executive right to limit future leasing by imposing restrictive covenants on the subdivision. This was no less an exercise of the executive right than Manges's execution of a deed of trust covering Guerra's mineral interest. Bluegreen argues that it did not breach its duty as executive because the restrictive covenants benefitted only its interest in the surface estate, and its mineral interest was treated the same as Hedrick's and Lesley's. But Manges's deed of trust secured loans for his personal benefit and encumbered his mineral interest as well as Guerra's, yet we held that he breached his duty.</w:t>
      </w:r>
    </w:p>
    <w:p w14:paraId="3494D335" w14:textId="77777777" w:rsidR="00AF0FB7" w:rsidRDefault="00AF0FB7" w:rsidP="00AF0FB7"/>
    <w:p w14:paraId="517A176D" w14:textId="77777777" w:rsidR="00B005DF" w:rsidRDefault="00AF0FB7" w:rsidP="00AF0FB7">
      <w:r>
        <w:t xml:space="preserve">Following Manges, we hold that Bluegreen breached its duty to Hedrick and Lesley by filing the restrictive covenants. The </w:t>
      </w:r>
      <w:r w:rsidRPr="00B005DF">
        <w:rPr>
          <w:b/>
        </w:rPr>
        <w:t>remedy</w:t>
      </w:r>
      <w:r>
        <w:t xml:space="preserve">, we think, should be the same as in Manges: cancellation of the restrictive covenants. </w:t>
      </w:r>
    </w:p>
    <w:p w14:paraId="0D524A54" w14:textId="77777777" w:rsidR="00B005DF" w:rsidRDefault="00B005DF" w:rsidP="00AF0FB7"/>
    <w:p w14:paraId="581EA7F3" w14:textId="53E18258" w:rsidR="00AF0FB7" w:rsidRDefault="00AF0FB7" w:rsidP="00AF0FB7">
      <w:r>
        <w:t>Lesley v. Veterans Land Bd. of State --- S.W.3d ----, 2011 WL 3796568 Tex.,2011.</w:t>
      </w:r>
    </w:p>
    <w:p w14:paraId="275C13A4" w14:textId="77777777" w:rsidR="00B005DF" w:rsidRDefault="00B005DF" w:rsidP="00AF0FB7"/>
    <w:p w14:paraId="126A491B" w14:textId="77777777" w:rsidR="00B005DF" w:rsidRDefault="00B005DF" w:rsidP="00AF0FB7"/>
    <w:p w14:paraId="12835213" w14:textId="5755221D" w:rsidR="00B005DF" w:rsidRDefault="00B005DF" w:rsidP="00AF0FB7">
      <w:pPr>
        <w:rPr>
          <w:b/>
          <w:color w:val="FF0000"/>
        </w:rPr>
      </w:pPr>
      <w:r>
        <w:rPr>
          <w:b/>
          <w:color w:val="FF0000"/>
        </w:rPr>
        <w:t>Recent TX SupCt opinion, likely to be on bar</w:t>
      </w:r>
    </w:p>
    <w:p w14:paraId="4F90BD36" w14:textId="77777777" w:rsidR="00B005DF" w:rsidRDefault="00B005DF" w:rsidP="00AF0FB7">
      <w:pPr>
        <w:rPr>
          <w:b/>
          <w:color w:val="FF0000"/>
        </w:rPr>
      </w:pPr>
    </w:p>
    <w:p w14:paraId="28FA429F" w14:textId="5FA4C7C5" w:rsidR="00B005DF" w:rsidRDefault="00B005DF" w:rsidP="00AF0FB7">
      <w:pPr>
        <w:rPr>
          <w:b/>
          <w:color w:val="FF0000"/>
        </w:rPr>
      </w:pPr>
      <w:r>
        <w:rPr>
          <w:b/>
          <w:color w:val="FF0000"/>
        </w:rPr>
        <w:t>Bluegreen didn’t want it in his backyard, they imposed a restrictive covenant. This was a benefit to them when selling lots in the subdivision. Bluegreen didn’t share the benefit.</w:t>
      </w:r>
    </w:p>
    <w:p w14:paraId="7EB7A8FD" w14:textId="77777777" w:rsidR="00B005DF" w:rsidRDefault="00B005DF" w:rsidP="00AF0FB7">
      <w:pPr>
        <w:rPr>
          <w:b/>
          <w:color w:val="FF0000"/>
        </w:rPr>
      </w:pPr>
    </w:p>
    <w:p w14:paraId="66DAF316" w14:textId="61DA3B68" w:rsidR="00B005DF" w:rsidRPr="00B005DF" w:rsidRDefault="00B005DF" w:rsidP="00AF0FB7">
      <w:pPr>
        <w:rPr>
          <w:b/>
          <w:color w:val="FF0000"/>
        </w:rPr>
      </w:pPr>
      <w:r>
        <w:rPr>
          <w:b/>
          <w:color w:val="FF0000"/>
        </w:rPr>
        <w:t>Test: Did the executive exact a benefit for himself that he didn't share with the non-executive?</w:t>
      </w:r>
    </w:p>
    <w:p w14:paraId="78EB16A3" w14:textId="42ADA15A" w:rsidR="00AF0FB7" w:rsidRDefault="00875704" w:rsidP="00AF0FB7">
      <w:pPr>
        <w:pStyle w:val="Heading1"/>
        <w:pBdr>
          <w:top w:val="single" w:sz="4" w:space="0" w:color="0000FF"/>
        </w:pBdr>
      </w:pPr>
      <w:bookmarkStart w:id="99" w:name="_Toc221802163"/>
      <w:r>
        <w:rPr>
          <w:noProof/>
        </w:rPr>
        <w:drawing>
          <wp:anchor distT="0" distB="0" distL="114300" distR="114300" simplePos="0" relativeHeight="251709440" behindDoc="0" locked="0" layoutInCell="1" allowOverlap="1" wp14:anchorId="2EEEDAEB" wp14:editId="3A1550FD">
            <wp:simplePos x="0" y="0"/>
            <wp:positionH relativeFrom="column">
              <wp:posOffset>2680335</wp:posOffset>
            </wp:positionH>
            <wp:positionV relativeFrom="paragraph">
              <wp:posOffset>269240</wp:posOffset>
            </wp:positionV>
            <wp:extent cx="4278630" cy="1863725"/>
            <wp:effectExtent l="0" t="0" r="0" b="0"/>
            <wp:wrapTight wrapText="bothSides">
              <wp:wrapPolygon edited="0">
                <wp:start x="4744" y="0"/>
                <wp:lineTo x="769" y="3238"/>
                <wp:lineTo x="0" y="4121"/>
                <wp:lineTo x="0" y="21195"/>
                <wp:lineTo x="21414" y="21195"/>
                <wp:lineTo x="21414" y="4121"/>
                <wp:lineTo x="20645" y="3238"/>
                <wp:lineTo x="16670" y="0"/>
                <wp:lineTo x="4744" y="0"/>
              </wp:wrapPolygon>
            </wp:wrapTight>
            <wp:docPr id="24" name="Picture 24" descr="Lion:Users:blurped:Dropbox:Law:Oil &amp; Gas Law:Materials:2012-02-01 Big Picture Tabl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on:Users:blurped:Dropbox:Law:Oil &amp; Gas Law:Materials:2012-02-01 Big Picture Table.pdf"/>
                    <pic:cNvPicPr>
                      <a:picLocks noChangeAspect="1" noChangeArrowheads="1"/>
                    </pic:cNvPicPr>
                  </pic:nvPicPr>
                  <pic:blipFill rotWithShape="1">
                    <a:blip r:embed="rId66" cstate="print">
                      <a:extLst>
                        <a:ext uri="{28A0092B-C50C-407E-A947-70E740481C1C}">
                          <a14:useLocalDpi xmlns:a14="http://schemas.microsoft.com/office/drawing/2010/main"/>
                        </a:ext>
                      </a:extLst>
                    </a:blip>
                    <a:srcRect l="10911" t="10912" r="10998" b="62797"/>
                    <a:stretch/>
                  </pic:blipFill>
                  <pic:spPr bwMode="auto">
                    <a:xfrm>
                      <a:off x="0" y="0"/>
                      <a:ext cx="4278630" cy="1863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2012-02-01 Big Picture Table</w:t>
      </w:r>
      <w:bookmarkEnd w:id="99"/>
      <w:r w:rsidR="00462A7A">
        <w:t>.</w:t>
      </w:r>
    </w:p>
    <w:p w14:paraId="6DD067AB" w14:textId="5ED0C716" w:rsidR="00AF0FB7" w:rsidRDefault="00875704" w:rsidP="00AF0FB7">
      <w:pPr>
        <w:pStyle w:val="Heading1"/>
        <w:pBdr>
          <w:top w:val="single" w:sz="4" w:space="0" w:color="0000FF"/>
        </w:pBdr>
      </w:pPr>
      <w:bookmarkStart w:id="100" w:name="_Toc221802164"/>
      <w:r>
        <w:t>Accounting for Cotenant</w:t>
      </w:r>
      <w:bookmarkEnd w:id="100"/>
    </w:p>
    <w:p w14:paraId="6C3CDFFB" w14:textId="55C6757A" w:rsidR="00462A7A" w:rsidRDefault="00462A7A" w:rsidP="00875704">
      <w:r>
        <w:rPr>
          <w:noProof/>
        </w:rPr>
        <w:drawing>
          <wp:anchor distT="0" distB="0" distL="114300" distR="114300" simplePos="0" relativeHeight="251710464" behindDoc="0" locked="0" layoutInCell="1" allowOverlap="1" wp14:anchorId="2F8E6C15" wp14:editId="3995BCB6">
            <wp:simplePos x="0" y="0"/>
            <wp:positionH relativeFrom="column">
              <wp:posOffset>2680335</wp:posOffset>
            </wp:positionH>
            <wp:positionV relativeFrom="paragraph">
              <wp:posOffset>116840</wp:posOffset>
            </wp:positionV>
            <wp:extent cx="4277995" cy="5603875"/>
            <wp:effectExtent l="0" t="0" r="0" b="9525"/>
            <wp:wrapTight wrapText="bothSides">
              <wp:wrapPolygon edited="0">
                <wp:start x="641" y="0"/>
                <wp:lineTo x="513" y="392"/>
                <wp:lineTo x="1667" y="1566"/>
                <wp:lineTo x="385" y="1762"/>
                <wp:lineTo x="0" y="2056"/>
                <wp:lineTo x="0" y="5972"/>
                <wp:lineTo x="513" y="6364"/>
                <wp:lineTo x="0" y="6364"/>
                <wp:lineTo x="128" y="9105"/>
                <wp:lineTo x="10773" y="9497"/>
                <wp:lineTo x="2180" y="9595"/>
                <wp:lineTo x="1667" y="9692"/>
                <wp:lineTo x="1539" y="12336"/>
                <wp:lineTo x="3463" y="12630"/>
                <wp:lineTo x="10773" y="12630"/>
                <wp:lineTo x="1795" y="13021"/>
                <wp:lineTo x="1539" y="15762"/>
                <wp:lineTo x="2180" y="15762"/>
                <wp:lineTo x="1795" y="16546"/>
                <wp:lineTo x="1667" y="21343"/>
                <wp:lineTo x="2052" y="21441"/>
                <wp:lineTo x="8080" y="21539"/>
                <wp:lineTo x="17955" y="21539"/>
                <wp:lineTo x="19365" y="21441"/>
                <wp:lineTo x="19750" y="21147"/>
                <wp:lineTo x="20007" y="20070"/>
                <wp:lineTo x="19237" y="19679"/>
                <wp:lineTo x="16929" y="18895"/>
                <wp:lineTo x="17826" y="18895"/>
                <wp:lineTo x="19750" y="17818"/>
                <wp:lineTo x="20007" y="16742"/>
                <wp:lineTo x="19494" y="16448"/>
                <wp:lineTo x="16287" y="15762"/>
                <wp:lineTo x="19878" y="14588"/>
                <wp:lineTo x="19750" y="13021"/>
                <wp:lineTo x="10773" y="12630"/>
                <wp:lineTo x="14364" y="12630"/>
                <wp:lineTo x="20007" y="11651"/>
                <wp:lineTo x="20135" y="9692"/>
                <wp:lineTo x="19237" y="9595"/>
                <wp:lineTo x="10773" y="9497"/>
                <wp:lineTo x="21417" y="8713"/>
                <wp:lineTo x="21417" y="7441"/>
                <wp:lineTo x="3847" y="6364"/>
                <wp:lineTo x="21417" y="6364"/>
                <wp:lineTo x="21417" y="1469"/>
                <wp:lineTo x="21033" y="0"/>
                <wp:lineTo x="641" y="0"/>
              </wp:wrapPolygon>
            </wp:wrapTight>
            <wp:docPr id="44" name="Picture 44" descr="Lion:Users:blurped:Dropbox:Law:Oil &amp; Gas Law:Materials:Accounting for Cotenan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on:Users:blurped:Dropbox:Law:Oil &amp; Gas Law:Materials:Accounting for Cotenant.pdf"/>
                    <pic:cNvPicPr>
                      <a:picLocks noChangeAspect="1" noChangeArrowheads="1"/>
                    </pic:cNvPicPr>
                  </pic:nvPicPr>
                  <pic:blipFill rotWithShape="1">
                    <a:blip r:embed="rId67" cstate="print">
                      <a:extLst>
                        <a:ext uri="{28A0092B-C50C-407E-A947-70E740481C1C}">
                          <a14:useLocalDpi xmlns:a14="http://schemas.microsoft.com/office/drawing/2010/main"/>
                        </a:ext>
                      </a:extLst>
                    </a:blip>
                    <a:srcRect l="10698" t="9258" r="11212" b="11709"/>
                    <a:stretch/>
                  </pic:blipFill>
                  <pic:spPr bwMode="auto">
                    <a:xfrm>
                      <a:off x="0" y="0"/>
                      <a:ext cx="4277995" cy="5603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698868" w14:textId="77777777" w:rsidR="00462A7A" w:rsidRDefault="00462A7A" w:rsidP="00875704"/>
    <w:p w14:paraId="49A2F118" w14:textId="77777777" w:rsidR="00462A7A" w:rsidRDefault="00462A7A" w:rsidP="00875704"/>
    <w:p w14:paraId="0B08148B" w14:textId="77777777" w:rsidR="00462A7A" w:rsidRDefault="00462A7A" w:rsidP="00875704"/>
    <w:p w14:paraId="5008BE69" w14:textId="77777777" w:rsidR="00462A7A" w:rsidRDefault="00462A7A" w:rsidP="00875704"/>
    <w:p w14:paraId="7A7D9889" w14:textId="77777777" w:rsidR="00462A7A" w:rsidRDefault="00462A7A" w:rsidP="00875704"/>
    <w:p w14:paraId="3F51AA2B" w14:textId="77777777" w:rsidR="00462A7A" w:rsidRDefault="00462A7A" w:rsidP="00875704"/>
    <w:p w14:paraId="3AFA0AC3" w14:textId="77777777" w:rsidR="00462A7A" w:rsidRDefault="00462A7A" w:rsidP="00875704"/>
    <w:p w14:paraId="257BBE32" w14:textId="77777777" w:rsidR="00462A7A" w:rsidRDefault="00462A7A" w:rsidP="00875704"/>
    <w:p w14:paraId="173C5876" w14:textId="77777777" w:rsidR="00462A7A" w:rsidRDefault="00462A7A" w:rsidP="00875704"/>
    <w:p w14:paraId="0A727448" w14:textId="61FA2E13" w:rsidR="00875704" w:rsidRDefault="00875704" w:rsidP="00875704"/>
    <w:p w14:paraId="40756177" w14:textId="77777777" w:rsidR="00462A7A" w:rsidRDefault="00462A7A" w:rsidP="00875704"/>
    <w:p w14:paraId="7228F9C7" w14:textId="77777777" w:rsidR="00462A7A" w:rsidRDefault="00462A7A" w:rsidP="00875704"/>
    <w:p w14:paraId="2903488C" w14:textId="77777777" w:rsidR="00462A7A" w:rsidRDefault="00462A7A" w:rsidP="00875704"/>
    <w:p w14:paraId="7E02E312" w14:textId="77777777" w:rsidR="00462A7A" w:rsidRDefault="00462A7A" w:rsidP="00875704"/>
    <w:p w14:paraId="4FCE1CEE" w14:textId="77777777" w:rsidR="00462A7A" w:rsidRDefault="00462A7A" w:rsidP="00875704"/>
    <w:p w14:paraId="3138A5D0" w14:textId="77777777" w:rsidR="00462A7A" w:rsidRDefault="00462A7A" w:rsidP="00875704"/>
    <w:p w14:paraId="653DDDC0" w14:textId="77777777" w:rsidR="00462A7A" w:rsidRDefault="00462A7A" w:rsidP="00875704"/>
    <w:p w14:paraId="1170E9A4" w14:textId="77777777" w:rsidR="00462A7A" w:rsidRDefault="00462A7A" w:rsidP="00875704"/>
    <w:p w14:paraId="33BFF8B8" w14:textId="77777777" w:rsidR="00462A7A" w:rsidRPr="00462A7A" w:rsidRDefault="00462A7A" w:rsidP="00875704">
      <w:pPr>
        <w:rPr>
          <w:color w:val="FF0000"/>
        </w:rPr>
      </w:pPr>
    </w:p>
    <w:p w14:paraId="66B570E6" w14:textId="77777777" w:rsidR="00462A7A" w:rsidRPr="00462A7A" w:rsidRDefault="00462A7A" w:rsidP="00875704">
      <w:pPr>
        <w:rPr>
          <w:color w:val="FF0000"/>
        </w:rPr>
      </w:pPr>
    </w:p>
    <w:p w14:paraId="59B92163" w14:textId="7F00C60F" w:rsidR="00462A7A" w:rsidRPr="00462A7A" w:rsidRDefault="00462A7A" w:rsidP="00875704">
      <w:pPr>
        <w:rPr>
          <w:color w:val="FF0000"/>
        </w:rPr>
      </w:pPr>
      <w:r w:rsidRPr="00462A7A">
        <w:rPr>
          <w:color w:val="FF0000"/>
        </w:rPr>
        <w:t>10% is Carla’s share</w:t>
      </w:r>
    </w:p>
    <w:p w14:paraId="5BBB24F5" w14:textId="77777777" w:rsidR="00462A7A" w:rsidRPr="00462A7A" w:rsidRDefault="00462A7A" w:rsidP="00875704">
      <w:pPr>
        <w:rPr>
          <w:color w:val="FF0000"/>
        </w:rPr>
      </w:pPr>
    </w:p>
    <w:p w14:paraId="3585C06B" w14:textId="77777777" w:rsidR="00462A7A" w:rsidRPr="00462A7A" w:rsidRDefault="00462A7A" w:rsidP="00875704">
      <w:pPr>
        <w:rPr>
          <w:color w:val="FF0000"/>
        </w:rPr>
      </w:pPr>
    </w:p>
    <w:p w14:paraId="6733948C" w14:textId="77777777" w:rsidR="00462A7A" w:rsidRPr="00462A7A" w:rsidRDefault="00462A7A" w:rsidP="00875704">
      <w:pPr>
        <w:rPr>
          <w:color w:val="FF0000"/>
        </w:rPr>
      </w:pPr>
    </w:p>
    <w:p w14:paraId="40D6AA3B" w14:textId="77777777" w:rsidR="00462A7A" w:rsidRPr="00462A7A" w:rsidRDefault="00462A7A" w:rsidP="00875704">
      <w:pPr>
        <w:rPr>
          <w:color w:val="FF0000"/>
        </w:rPr>
      </w:pPr>
    </w:p>
    <w:p w14:paraId="064D7E71" w14:textId="77777777" w:rsidR="00462A7A" w:rsidRPr="00462A7A" w:rsidRDefault="00462A7A" w:rsidP="00875704">
      <w:pPr>
        <w:rPr>
          <w:color w:val="FF0000"/>
        </w:rPr>
      </w:pPr>
    </w:p>
    <w:p w14:paraId="65F862D4" w14:textId="77777777" w:rsidR="00462A7A" w:rsidRPr="00462A7A" w:rsidRDefault="00462A7A" w:rsidP="00875704">
      <w:pPr>
        <w:rPr>
          <w:color w:val="FF0000"/>
        </w:rPr>
      </w:pPr>
    </w:p>
    <w:p w14:paraId="04F45E8C" w14:textId="77777777" w:rsidR="00462A7A" w:rsidRPr="00462A7A" w:rsidRDefault="00462A7A" w:rsidP="00875704">
      <w:pPr>
        <w:rPr>
          <w:color w:val="FF0000"/>
        </w:rPr>
      </w:pPr>
    </w:p>
    <w:p w14:paraId="2DDBDA2E" w14:textId="50BE9B53" w:rsidR="00462A7A" w:rsidRPr="00462A7A" w:rsidRDefault="00462A7A" w:rsidP="00875704">
      <w:pPr>
        <w:rPr>
          <w:color w:val="FF0000"/>
        </w:rPr>
      </w:pPr>
      <w:r w:rsidRPr="00462A7A">
        <w:rPr>
          <w:color w:val="FF0000"/>
        </w:rPr>
        <w:t>So 129K from before +$500 (her share to operate the well) - this 10%</w:t>
      </w:r>
    </w:p>
    <w:p w14:paraId="3B599F83" w14:textId="77777777" w:rsidR="00462A7A" w:rsidRPr="00462A7A" w:rsidRDefault="00462A7A" w:rsidP="00875704">
      <w:pPr>
        <w:rPr>
          <w:color w:val="FF0000"/>
        </w:rPr>
      </w:pPr>
    </w:p>
    <w:p w14:paraId="78492EB1" w14:textId="77777777" w:rsidR="00462A7A" w:rsidRPr="00462A7A" w:rsidRDefault="00462A7A" w:rsidP="00875704">
      <w:pPr>
        <w:rPr>
          <w:color w:val="FF0000"/>
        </w:rPr>
      </w:pPr>
    </w:p>
    <w:p w14:paraId="2A912ECB" w14:textId="77777777" w:rsidR="00462A7A" w:rsidRPr="00462A7A" w:rsidRDefault="00462A7A" w:rsidP="00875704">
      <w:pPr>
        <w:rPr>
          <w:color w:val="FF0000"/>
        </w:rPr>
      </w:pPr>
    </w:p>
    <w:p w14:paraId="1EBCEA34" w14:textId="310DDD04" w:rsidR="00462A7A" w:rsidRPr="00462A7A" w:rsidRDefault="00462A7A" w:rsidP="00875704">
      <w:pPr>
        <w:rPr>
          <w:color w:val="FF0000"/>
        </w:rPr>
      </w:pPr>
    </w:p>
    <w:p w14:paraId="7BE4A67C" w14:textId="77777777" w:rsidR="00462A7A" w:rsidRPr="00462A7A" w:rsidRDefault="00462A7A" w:rsidP="00875704">
      <w:pPr>
        <w:rPr>
          <w:color w:val="FF0000"/>
        </w:rPr>
      </w:pPr>
    </w:p>
    <w:p w14:paraId="0DD3E08E" w14:textId="43B0595A" w:rsidR="00462A7A" w:rsidRPr="00462A7A" w:rsidRDefault="00462A7A" w:rsidP="00875704">
      <w:pPr>
        <w:rPr>
          <w:color w:val="FF0000"/>
        </w:rPr>
      </w:pPr>
      <w:r w:rsidRPr="00462A7A">
        <w:rPr>
          <w:color w:val="FF0000"/>
        </w:rPr>
        <w:t>So 109K from before + $500 operational expenses - this 10%</w:t>
      </w:r>
    </w:p>
    <w:p w14:paraId="5F60B340" w14:textId="4B246492" w:rsidR="00462A7A" w:rsidRPr="00462A7A" w:rsidRDefault="00462A7A" w:rsidP="00875704">
      <w:pPr>
        <w:rPr>
          <w:i/>
          <w:color w:val="FF0000"/>
        </w:rPr>
      </w:pPr>
      <w:r w:rsidRPr="00462A7A">
        <w:rPr>
          <w:i/>
          <w:color w:val="FF0000"/>
        </w:rPr>
        <w:t>She still doesn’t see any of the money</w:t>
      </w:r>
    </w:p>
    <w:p w14:paraId="4E331193" w14:textId="77777777" w:rsidR="00462A7A" w:rsidRPr="00462A7A" w:rsidRDefault="00462A7A" w:rsidP="00875704">
      <w:pPr>
        <w:rPr>
          <w:i/>
          <w:color w:val="FF0000"/>
        </w:rPr>
      </w:pPr>
    </w:p>
    <w:p w14:paraId="18361AC2" w14:textId="77777777" w:rsidR="00462A7A" w:rsidRPr="00462A7A" w:rsidRDefault="00462A7A" w:rsidP="00875704">
      <w:pPr>
        <w:rPr>
          <w:i/>
          <w:color w:val="FF0000"/>
        </w:rPr>
      </w:pPr>
    </w:p>
    <w:p w14:paraId="6EAD3C98" w14:textId="08FE48A7" w:rsidR="00462A7A" w:rsidRPr="00462A7A" w:rsidRDefault="00462A7A" w:rsidP="00875704">
      <w:pPr>
        <w:rPr>
          <w:i/>
          <w:color w:val="FF0000"/>
        </w:rPr>
      </w:pPr>
    </w:p>
    <w:p w14:paraId="1E35F1A8" w14:textId="00DC3E54" w:rsidR="00462A7A" w:rsidRPr="00462A7A" w:rsidRDefault="00462A7A" w:rsidP="00875704">
      <w:pPr>
        <w:rPr>
          <w:color w:val="FF0000"/>
        </w:rPr>
      </w:pPr>
      <w:r w:rsidRPr="00462A7A">
        <w:rPr>
          <w:color w:val="FF0000"/>
        </w:rPr>
        <w:t>Same formula</w:t>
      </w:r>
    </w:p>
    <w:p w14:paraId="1C4FDAC9" w14:textId="3778D1B8" w:rsidR="00462A7A" w:rsidRPr="00462A7A" w:rsidRDefault="00462A7A" w:rsidP="00875704">
      <w:pPr>
        <w:rPr>
          <w:i/>
          <w:color w:val="FF0000"/>
        </w:rPr>
      </w:pPr>
      <w:r w:rsidRPr="00462A7A">
        <w:rPr>
          <w:i/>
          <w:color w:val="FF0000"/>
        </w:rPr>
        <w:t>She still doesn’t get any $</w:t>
      </w:r>
    </w:p>
    <w:p w14:paraId="311248C0" w14:textId="77777777" w:rsidR="00462A7A" w:rsidRDefault="00462A7A" w:rsidP="00875704">
      <w:pPr>
        <w:rPr>
          <w:i/>
        </w:rPr>
      </w:pPr>
    </w:p>
    <w:p w14:paraId="257DBD7A" w14:textId="77777777" w:rsidR="00462A7A" w:rsidRDefault="00462A7A" w:rsidP="00875704">
      <w:pPr>
        <w:rPr>
          <w:i/>
        </w:rPr>
      </w:pPr>
    </w:p>
    <w:p w14:paraId="63DAAEFC" w14:textId="70381A7F" w:rsidR="00462A7A" w:rsidRDefault="00462A7A" w:rsidP="00875704">
      <w:pPr>
        <w:rPr>
          <w:b/>
          <w:color w:val="FF0000"/>
        </w:rPr>
      </w:pPr>
      <w:r w:rsidRPr="00462A7A">
        <w:rPr>
          <w:b/>
          <w:color w:val="FF0000"/>
        </w:rPr>
        <w:t>This is the effect of accounting to your mineral co-tenant. It can be a bad thing if you have a small interest w/ high expenses. The reason she doesn’t get royalty checks is bc she didn’t sign the OGL.</w:t>
      </w:r>
      <w:r w:rsidR="002A1841">
        <w:rPr>
          <w:b/>
          <w:color w:val="FF0000"/>
        </w:rPr>
        <w:t xml:space="preserve"> (like oil co, she has to bear the costs bc she wanted her full 10%)</w:t>
      </w:r>
    </w:p>
    <w:p w14:paraId="3527F826" w14:textId="77777777" w:rsidR="00462A7A" w:rsidRDefault="00462A7A" w:rsidP="00875704">
      <w:pPr>
        <w:rPr>
          <w:b/>
          <w:color w:val="FF0000"/>
        </w:rPr>
      </w:pPr>
    </w:p>
    <w:p w14:paraId="5967964E" w14:textId="50F31622" w:rsidR="00462A7A" w:rsidRDefault="00462A7A" w:rsidP="00875704">
      <w:pPr>
        <w:rPr>
          <w:b/>
          <w:color w:val="FF0000"/>
        </w:rPr>
      </w:pPr>
      <w:r>
        <w:rPr>
          <w:b/>
          <w:color w:val="FF0000"/>
        </w:rPr>
        <w:t>Unlike Carla, royalty owners don’t have to pay operational expenses.</w:t>
      </w:r>
      <w:r w:rsidR="005D24DF">
        <w:rPr>
          <w:b/>
          <w:color w:val="FF0000"/>
        </w:rPr>
        <w:t xml:space="preserve"> So her cousins get royalty until payout. If it dries up before then, she takes nothing but cousins got $</w:t>
      </w:r>
    </w:p>
    <w:p w14:paraId="2C63E16D" w14:textId="77777777" w:rsidR="00462A7A" w:rsidRDefault="00462A7A" w:rsidP="00875704">
      <w:pPr>
        <w:rPr>
          <w:b/>
          <w:color w:val="FF0000"/>
        </w:rPr>
      </w:pPr>
    </w:p>
    <w:p w14:paraId="0ECBD4C3" w14:textId="0BE3664A" w:rsidR="00462A7A" w:rsidRPr="00462A7A" w:rsidRDefault="00462A7A" w:rsidP="00875704">
      <w:pPr>
        <w:rPr>
          <w:b/>
          <w:color w:val="FF0000"/>
        </w:rPr>
      </w:pPr>
      <w:r>
        <w:rPr>
          <w:b/>
          <w:color w:val="FF0000"/>
        </w:rPr>
        <w:t>Once Carla’s 10% share of the cost of frilling equipping, and completing is paid off she gets part of the $ (this is called “pay-out”</w:t>
      </w:r>
    </w:p>
    <w:p w14:paraId="6F260015" w14:textId="3A73281E" w:rsidR="00AF0FB7" w:rsidRDefault="00704ABF" w:rsidP="00AF0FB7">
      <w:pPr>
        <w:pStyle w:val="Heading1"/>
        <w:pBdr>
          <w:top w:val="single" w:sz="4" w:space="0" w:color="0000FF"/>
        </w:pBdr>
      </w:pPr>
      <w:bookmarkStart w:id="101" w:name="_Toc221802165"/>
      <w:r>
        <w:t>Adverse Possession Illustration</w:t>
      </w:r>
      <w:bookmarkEnd w:id="101"/>
    </w:p>
    <w:p w14:paraId="472A4192" w14:textId="6ED6DC17" w:rsidR="00704ABF" w:rsidRPr="00704ABF" w:rsidRDefault="00704ABF" w:rsidP="00704ABF">
      <w:r>
        <w:rPr>
          <w:noProof/>
        </w:rPr>
        <w:drawing>
          <wp:anchor distT="0" distB="0" distL="114300" distR="114300" simplePos="0" relativeHeight="251711488" behindDoc="0" locked="0" layoutInCell="1" allowOverlap="1" wp14:anchorId="5765FFA1" wp14:editId="31530030">
            <wp:simplePos x="0" y="0"/>
            <wp:positionH relativeFrom="column">
              <wp:posOffset>3594735</wp:posOffset>
            </wp:positionH>
            <wp:positionV relativeFrom="paragraph">
              <wp:posOffset>116840</wp:posOffset>
            </wp:positionV>
            <wp:extent cx="3311525" cy="4419600"/>
            <wp:effectExtent l="0" t="0" r="0" b="0"/>
            <wp:wrapTight wrapText="bothSides">
              <wp:wrapPolygon edited="0">
                <wp:start x="0" y="0"/>
                <wp:lineTo x="0" y="21476"/>
                <wp:lineTo x="21372" y="21476"/>
                <wp:lineTo x="21372" y="0"/>
                <wp:lineTo x="0" y="0"/>
              </wp:wrapPolygon>
            </wp:wrapTight>
            <wp:docPr id="49" name="Picture 49" descr="Lion:Users:blurped:Dropbox:Law:Oil &amp; Gas Law:Materials:Adverse Possession Illustr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on:Users:blurped:Dropbox:Law:Oil &amp; Gas Law:Materials:Adverse Possession Illustration.pdf"/>
                    <pic:cNvPicPr>
                      <a:picLocks noChangeAspect="1" noChangeArrowheads="1"/>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3311525" cy="4419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DE144D" w14:textId="2B3EDAB9" w:rsidR="00AF0FB7" w:rsidRDefault="00704ABF" w:rsidP="00AF0FB7">
      <w:pPr>
        <w:pStyle w:val="Heading1"/>
        <w:pBdr>
          <w:top w:val="single" w:sz="4" w:space="0" w:color="0000FF"/>
        </w:pBdr>
      </w:pPr>
      <w:bookmarkStart w:id="102" w:name="_Toc221802166"/>
      <w:r>
        <w:t>AFE Example</w:t>
      </w:r>
      <w:bookmarkEnd w:id="102"/>
    </w:p>
    <w:p w14:paraId="296BE50D" w14:textId="5A2DA12D" w:rsidR="00704ABF" w:rsidRPr="00704ABF" w:rsidRDefault="00704ABF" w:rsidP="00704ABF">
      <w:r>
        <w:rPr>
          <w:noProof/>
        </w:rPr>
        <w:drawing>
          <wp:anchor distT="0" distB="0" distL="114300" distR="114300" simplePos="0" relativeHeight="251712512" behindDoc="0" locked="0" layoutInCell="1" allowOverlap="1" wp14:anchorId="7C069BC6" wp14:editId="13122D71">
            <wp:simplePos x="0" y="0"/>
            <wp:positionH relativeFrom="column">
              <wp:posOffset>1884045</wp:posOffset>
            </wp:positionH>
            <wp:positionV relativeFrom="paragraph">
              <wp:posOffset>1141730</wp:posOffset>
            </wp:positionV>
            <wp:extent cx="6094730" cy="4044950"/>
            <wp:effectExtent l="8890" t="0" r="10160" b="10160"/>
            <wp:wrapTight wrapText="bothSides">
              <wp:wrapPolygon edited="0">
                <wp:start x="21568" y="-47"/>
                <wp:lineTo x="54" y="-47"/>
                <wp:lineTo x="54" y="21519"/>
                <wp:lineTo x="21568" y="21519"/>
                <wp:lineTo x="21568" y="-47"/>
              </wp:wrapPolygon>
            </wp:wrapTight>
            <wp:docPr id="54" name="Picture 54" descr="Lion:Users:blurped:Dropbox:Law:Oil &amp; Gas Law:Materials:AFE Exampl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Lion:Users:blurped:Dropbox:Law:Oil &amp; Gas Law:Materials:AFE Example.pdf"/>
                    <pic:cNvPicPr>
                      <a:picLocks noChangeAspect="1" noChangeArrowheads="1"/>
                    </pic:cNvPicPr>
                  </pic:nvPicPr>
                  <pic:blipFill rotWithShape="1">
                    <a:blip r:embed="rId69" cstate="print">
                      <a:extLst>
                        <a:ext uri="{28A0092B-C50C-407E-A947-70E740481C1C}">
                          <a14:useLocalDpi xmlns:a14="http://schemas.microsoft.com/office/drawing/2010/main"/>
                        </a:ext>
                      </a:extLst>
                    </a:blip>
                    <a:srcRect/>
                    <a:stretch/>
                  </pic:blipFill>
                  <pic:spPr bwMode="auto">
                    <a:xfrm rot="16200000">
                      <a:off x="0" y="0"/>
                      <a:ext cx="6094730" cy="4044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BD8C64" w14:textId="0817159D" w:rsidR="00AF0FB7" w:rsidRDefault="00704ABF" w:rsidP="00AF0FB7">
      <w:pPr>
        <w:pStyle w:val="Heading1"/>
        <w:pBdr>
          <w:top w:val="single" w:sz="4" w:space="0" w:color="0000FF"/>
        </w:pBdr>
      </w:pPr>
      <w:bookmarkStart w:id="103" w:name="_Toc221802167"/>
      <w:r>
        <w:t>AFE Tittizier, Carlson, Tichacek, PO, Ely BraiNerd, &amp; scott</w:t>
      </w:r>
      <w:bookmarkEnd w:id="103"/>
    </w:p>
    <w:p w14:paraId="3B661441" w14:textId="77777777" w:rsidR="00704ABF" w:rsidRPr="00704ABF" w:rsidRDefault="00704ABF" w:rsidP="00704ABF"/>
    <w:p w14:paraId="18267B35" w14:textId="5C843C57" w:rsidR="00AF0FB7" w:rsidRDefault="00704ABF" w:rsidP="00AF0FB7">
      <w:pPr>
        <w:pStyle w:val="Heading1"/>
        <w:pBdr>
          <w:top w:val="single" w:sz="4" w:space="0" w:color="0000FF"/>
        </w:pBdr>
      </w:pPr>
      <w:bookmarkStart w:id="104" w:name="_Toc221802168"/>
      <w:r>
        <w:t>AMI Example</w:t>
      </w:r>
      <w:bookmarkEnd w:id="104"/>
    </w:p>
    <w:p w14:paraId="6FBF711C" w14:textId="77777777" w:rsidR="00B16E26" w:rsidRDefault="00B16E26" w:rsidP="00704ABF"/>
    <w:p w14:paraId="1E6333EA" w14:textId="77777777" w:rsidR="00B16E26" w:rsidRDefault="00B16E26" w:rsidP="00704ABF"/>
    <w:p w14:paraId="15A5FB20" w14:textId="580BCC84" w:rsidR="00704ABF" w:rsidRPr="00B16E26" w:rsidRDefault="00704ABF" w:rsidP="00704ABF">
      <w:pPr>
        <w:rPr>
          <w:color w:val="FF0000"/>
        </w:rPr>
      </w:pPr>
      <w:r>
        <w:rPr>
          <w:noProof/>
        </w:rPr>
        <w:drawing>
          <wp:anchor distT="0" distB="0" distL="114300" distR="114300" simplePos="0" relativeHeight="251713536" behindDoc="0" locked="0" layoutInCell="1" allowOverlap="1" wp14:anchorId="5845C8D9" wp14:editId="76E8A293">
            <wp:simplePos x="0" y="0"/>
            <wp:positionH relativeFrom="column">
              <wp:posOffset>2557780</wp:posOffset>
            </wp:positionH>
            <wp:positionV relativeFrom="paragraph">
              <wp:posOffset>15240</wp:posOffset>
            </wp:positionV>
            <wp:extent cx="4313555" cy="5306060"/>
            <wp:effectExtent l="25400" t="25400" r="29845" b="27940"/>
            <wp:wrapTight wrapText="bothSides">
              <wp:wrapPolygon edited="0">
                <wp:start x="-127" y="-103"/>
                <wp:lineTo x="-127" y="21610"/>
                <wp:lineTo x="21622" y="21610"/>
                <wp:lineTo x="21622" y="-103"/>
                <wp:lineTo x="-127" y="-103"/>
              </wp:wrapPolygon>
            </wp:wrapTight>
            <wp:docPr id="55" name="Picture 55" descr="Lion:Users:blurped:Dropbox:Law:Oil &amp; Gas Law:Materials:AMI Exampl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on:Users:blurped:Dropbox:Law:Oil &amp; Gas Law:Materials:AMI Example.pdf"/>
                    <pic:cNvPicPr>
                      <a:picLocks noChangeAspect="1" noChangeArrowheads="1"/>
                    </pic:cNvPicPr>
                  </pic:nvPicPr>
                  <pic:blipFill rotWithShape="1">
                    <a:blip r:embed="rId70" cstate="print">
                      <a:extLst>
                        <a:ext uri="{28A0092B-C50C-407E-A947-70E740481C1C}">
                          <a14:useLocalDpi xmlns:a14="http://schemas.microsoft.com/office/drawing/2010/main"/>
                        </a:ext>
                      </a:extLst>
                    </a:blip>
                    <a:srcRect/>
                    <a:stretch/>
                  </pic:blipFill>
                  <pic:spPr bwMode="auto">
                    <a:xfrm>
                      <a:off x="0" y="0"/>
                      <a:ext cx="4313555" cy="530606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515887" w14:textId="62DA94AD" w:rsidR="00AF0FB7" w:rsidRDefault="007D4D30" w:rsidP="00AF0FB7">
      <w:pPr>
        <w:pStyle w:val="Heading1"/>
        <w:pBdr>
          <w:top w:val="single" w:sz="4" w:space="0" w:color="0000FF"/>
        </w:pBdr>
      </w:pPr>
      <w:bookmarkStart w:id="105" w:name="_Toc221802169"/>
      <w:r>
        <w:t>Check Stub Example</w:t>
      </w:r>
      <w:bookmarkEnd w:id="105"/>
    </w:p>
    <w:p w14:paraId="6CCBD5EB" w14:textId="06500974" w:rsidR="007D4D30" w:rsidRPr="007D4D30" w:rsidRDefault="00C771D5" w:rsidP="007D4D30">
      <w:r>
        <w:rPr>
          <w:noProof/>
        </w:rPr>
        <w:drawing>
          <wp:anchor distT="0" distB="0" distL="114300" distR="114300" simplePos="0" relativeHeight="251714560" behindDoc="0" locked="0" layoutInCell="1" allowOverlap="1" wp14:anchorId="247D3CDA" wp14:editId="71CE9B48">
            <wp:simplePos x="0" y="0"/>
            <wp:positionH relativeFrom="column">
              <wp:posOffset>1461135</wp:posOffset>
            </wp:positionH>
            <wp:positionV relativeFrom="paragraph">
              <wp:posOffset>193040</wp:posOffset>
            </wp:positionV>
            <wp:extent cx="5479415" cy="6872605"/>
            <wp:effectExtent l="25400" t="25400" r="32385" b="36195"/>
            <wp:wrapTight wrapText="bothSides">
              <wp:wrapPolygon edited="0">
                <wp:start x="-100" y="-80"/>
                <wp:lineTo x="-100" y="21634"/>
                <wp:lineTo x="21628" y="21634"/>
                <wp:lineTo x="21628" y="-80"/>
                <wp:lineTo x="-100" y="-80"/>
              </wp:wrapPolygon>
            </wp:wrapTight>
            <wp:docPr id="56" name="Picture 56" descr="Lion:Users:blurped:Dropbox:Law:Oil &amp; Gas Law:Materials:CHECK STUB EXAMPL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ion:Users:blurped:Dropbox:Law:Oil &amp; Gas Law:Materials:CHECK STUB EXAMPLE.pdf"/>
                    <pic:cNvPicPr>
                      <a:picLocks noChangeAspect="1" noChangeArrowheads="1"/>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5479415" cy="6872605"/>
                    </a:xfrm>
                    <a:prstGeom prst="rect">
                      <a:avLst/>
                    </a:prstGeom>
                    <a:noFill/>
                    <a:ln w="3175" cmpd="sng">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6DDCCC" w14:textId="2DDAD2D7" w:rsidR="00C771D5" w:rsidRDefault="00C771D5" w:rsidP="00C771D5">
      <w:pPr>
        <w:pStyle w:val="Heading1"/>
        <w:pBdr>
          <w:top w:val="single" w:sz="4" w:space="0" w:color="0000FF"/>
        </w:pBdr>
      </w:pPr>
      <w:bookmarkStart w:id="106" w:name="_Toc221802170"/>
      <w:r>
        <w:t>Colle &amp; Greer</w:t>
      </w:r>
      <w:bookmarkEnd w:id="106"/>
    </w:p>
    <w:p w14:paraId="14DAE42B" w14:textId="3ED75042" w:rsidR="00AF0FB7" w:rsidRDefault="00C771D5" w:rsidP="00925974">
      <w:pPr>
        <w:pStyle w:val="hea"/>
        <w:numPr>
          <w:ilvl w:val="0"/>
          <w:numId w:val="0"/>
        </w:numPr>
        <w:ind w:left="144" w:hanging="144"/>
      </w:pPr>
      <w:r>
        <w:rPr>
          <w:noProof/>
        </w:rPr>
        <w:drawing>
          <wp:anchor distT="0" distB="0" distL="114300" distR="114300" simplePos="0" relativeHeight="251715584" behindDoc="0" locked="0" layoutInCell="1" allowOverlap="1" wp14:anchorId="15C38147" wp14:editId="7B16BB75">
            <wp:simplePos x="0" y="0"/>
            <wp:positionH relativeFrom="column">
              <wp:posOffset>3747135</wp:posOffset>
            </wp:positionH>
            <wp:positionV relativeFrom="paragraph">
              <wp:posOffset>116840</wp:posOffset>
            </wp:positionV>
            <wp:extent cx="3193415" cy="6116955"/>
            <wp:effectExtent l="25400" t="25400" r="32385" b="29845"/>
            <wp:wrapTight wrapText="bothSides">
              <wp:wrapPolygon edited="0">
                <wp:start x="-172" y="-90"/>
                <wp:lineTo x="-172" y="21616"/>
                <wp:lineTo x="21647" y="21616"/>
                <wp:lineTo x="21647" y="-90"/>
                <wp:lineTo x="-172" y="-90"/>
              </wp:wrapPolygon>
            </wp:wrapTight>
            <wp:docPr id="57" name="Picture 57" descr="Lion:Users:blurped:Dropbox:Law:Oil &amp; Gas Law:Materials:Colle and Gre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ion:Users:blurped:Dropbox:Law:Oil &amp; Gas Law:Materials:Colle and Greer.pdf"/>
                    <pic:cNvPicPr>
                      <a:picLocks noChangeAspect="1" noChangeArrowheads="1"/>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3193415" cy="6116955"/>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6265B8" w14:textId="590325FD" w:rsidR="00C771D5" w:rsidRDefault="00730A0A" w:rsidP="00C771D5">
      <w:pPr>
        <w:pStyle w:val="Heading1"/>
        <w:pBdr>
          <w:top w:val="single" w:sz="4" w:space="0" w:color="0000FF"/>
        </w:pBdr>
      </w:pPr>
      <w:bookmarkStart w:id="107" w:name="_Toc221802171"/>
      <w:r>
        <w:t>Form W-1</w:t>
      </w:r>
      <w:bookmarkEnd w:id="107"/>
    </w:p>
    <w:p w14:paraId="08E54639" w14:textId="77777777" w:rsidR="00C771D5" w:rsidRDefault="00C771D5" w:rsidP="00C771D5">
      <w:pPr>
        <w:pStyle w:val="hea"/>
        <w:numPr>
          <w:ilvl w:val="0"/>
          <w:numId w:val="0"/>
        </w:numPr>
        <w:ind w:left="144" w:hanging="144"/>
      </w:pPr>
    </w:p>
    <w:p w14:paraId="5EC3AE47" w14:textId="68D53054" w:rsidR="00C771D5" w:rsidRDefault="00730A0A" w:rsidP="00C771D5">
      <w:pPr>
        <w:pStyle w:val="Heading1"/>
        <w:pBdr>
          <w:top w:val="single" w:sz="4" w:space="0" w:color="0000FF"/>
        </w:pBdr>
      </w:pPr>
      <w:bookmarkStart w:id="108" w:name="_Toc221802172"/>
      <w:r>
        <w:t>Gas Division Order</w:t>
      </w:r>
      <w:bookmarkEnd w:id="108"/>
    </w:p>
    <w:p w14:paraId="1401D521" w14:textId="77777777" w:rsidR="00C771D5" w:rsidRDefault="00C771D5" w:rsidP="00C771D5">
      <w:pPr>
        <w:pStyle w:val="hea"/>
        <w:numPr>
          <w:ilvl w:val="0"/>
          <w:numId w:val="0"/>
        </w:numPr>
        <w:ind w:left="144" w:hanging="144"/>
      </w:pPr>
    </w:p>
    <w:p w14:paraId="255A05B7" w14:textId="55ABE30D" w:rsidR="00C771D5" w:rsidRDefault="00730A0A" w:rsidP="00C771D5">
      <w:pPr>
        <w:pStyle w:val="Heading1"/>
        <w:pBdr>
          <w:top w:val="single" w:sz="4" w:space="0" w:color="0000FF"/>
        </w:pBdr>
      </w:pPr>
      <w:bookmarkStart w:id="109" w:name="_Toc221802173"/>
      <w:r>
        <w:t>Gas Statement Examples</w:t>
      </w:r>
      <w:bookmarkEnd w:id="109"/>
    </w:p>
    <w:p w14:paraId="099A1633" w14:textId="77777777" w:rsidR="00C771D5" w:rsidRDefault="00C771D5" w:rsidP="00C771D5">
      <w:pPr>
        <w:pStyle w:val="hea"/>
        <w:numPr>
          <w:ilvl w:val="0"/>
          <w:numId w:val="0"/>
        </w:numPr>
        <w:ind w:left="144" w:hanging="144"/>
      </w:pPr>
    </w:p>
    <w:p w14:paraId="77525866" w14:textId="4A2B46F5" w:rsidR="00C771D5" w:rsidRDefault="00730A0A" w:rsidP="00C771D5">
      <w:pPr>
        <w:pStyle w:val="Heading1"/>
        <w:pBdr>
          <w:top w:val="single" w:sz="4" w:space="0" w:color="0000FF"/>
        </w:pBdr>
      </w:pPr>
      <w:bookmarkStart w:id="110" w:name="_Toc221802174"/>
      <w:r>
        <w:t>Gulf Oil v. Reid</w:t>
      </w:r>
      <w:bookmarkEnd w:id="110"/>
    </w:p>
    <w:p w14:paraId="2D1631E6" w14:textId="794E0B94" w:rsidR="00C771D5" w:rsidRDefault="00730A0A" w:rsidP="00C771D5">
      <w:pPr>
        <w:pStyle w:val="hea"/>
        <w:numPr>
          <w:ilvl w:val="0"/>
          <w:numId w:val="0"/>
        </w:numPr>
        <w:ind w:left="144" w:hanging="144"/>
      </w:pPr>
      <w:r>
        <w:rPr>
          <w:noProof/>
        </w:rPr>
        <w:drawing>
          <wp:anchor distT="0" distB="0" distL="114300" distR="114300" simplePos="0" relativeHeight="251716608" behindDoc="0" locked="0" layoutInCell="1" allowOverlap="1" wp14:anchorId="6F8BFCAD" wp14:editId="0293A193">
            <wp:simplePos x="0" y="0"/>
            <wp:positionH relativeFrom="column">
              <wp:posOffset>2468245</wp:posOffset>
            </wp:positionH>
            <wp:positionV relativeFrom="paragraph">
              <wp:posOffset>116840</wp:posOffset>
            </wp:positionV>
            <wp:extent cx="4461510" cy="5029200"/>
            <wp:effectExtent l="25400" t="25400" r="34290" b="25400"/>
            <wp:wrapTight wrapText="bothSides">
              <wp:wrapPolygon edited="0">
                <wp:start x="-123" y="-109"/>
                <wp:lineTo x="-123" y="21600"/>
                <wp:lineTo x="21643" y="21600"/>
                <wp:lineTo x="21643" y="-109"/>
                <wp:lineTo x="-123" y="-109"/>
              </wp:wrapPolygon>
            </wp:wrapTight>
            <wp:docPr id="59" name="Picture 59" descr="Lion:Users:blurped:Dropbox:Law:Oil &amp; Gas Law:Materials:GULF OIL v. REI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ion:Users:blurped:Dropbox:Law:Oil &amp; Gas Law:Materials:GULF OIL v. REID.pdf"/>
                    <pic:cNvPicPr>
                      <a:picLocks noChangeAspect="1" noChangeArrowheads="1"/>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4461510" cy="502920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850D4F" w14:textId="3EA38A8D" w:rsidR="00C771D5" w:rsidRDefault="00730A0A" w:rsidP="00C771D5">
      <w:pPr>
        <w:pStyle w:val="Heading1"/>
        <w:pBdr>
          <w:top w:val="single" w:sz="4" w:space="0" w:color="0000FF"/>
        </w:pBdr>
      </w:pPr>
      <w:bookmarkStart w:id="111" w:name="_Toc221802175"/>
      <w:r>
        <w:t>Jones Act</w:t>
      </w:r>
      <w:bookmarkEnd w:id="111"/>
    </w:p>
    <w:p w14:paraId="565C77D9" w14:textId="230716B2" w:rsidR="00C771D5" w:rsidRDefault="00730A0A" w:rsidP="00C771D5">
      <w:pPr>
        <w:pStyle w:val="hea"/>
        <w:numPr>
          <w:ilvl w:val="0"/>
          <w:numId w:val="0"/>
        </w:numPr>
        <w:ind w:left="144" w:hanging="144"/>
      </w:pPr>
      <w:r>
        <w:rPr>
          <w:noProof/>
        </w:rPr>
        <w:drawing>
          <wp:anchor distT="0" distB="0" distL="114300" distR="114300" simplePos="0" relativeHeight="251717632" behindDoc="0" locked="0" layoutInCell="1" allowOverlap="1" wp14:anchorId="57FAB1FD" wp14:editId="61FE6B7A">
            <wp:simplePos x="0" y="0"/>
            <wp:positionH relativeFrom="column">
              <wp:posOffset>1994535</wp:posOffset>
            </wp:positionH>
            <wp:positionV relativeFrom="paragraph">
              <wp:posOffset>193040</wp:posOffset>
            </wp:positionV>
            <wp:extent cx="4907280" cy="5060950"/>
            <wp:effectExtent l="0" t="0" r="0" b="0"/>
            <wp:wrapTight wrapText="bothSides">
              <wp:wrapPolygon edited="0">
                <wp:start x="0" y="0"/>
                <wp:lineTo x="0" y="21464"/>
                <wp:lineTo x="21466" y="21464"/>
                <wp:lineTo x="21466" y="0"/>
                <wp:lineTo x="0" y="0"/>
              </wp:wrapPolygon>
            </wp:wrapTight>
            <wp:docPr id="60" name="Picture 60" descr="Lion:Users:blurped:Dropbox:Law:Oil &amp; Gas Law:Materials:Jones Ac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on:Users:blurped:Dropbox:Law:Oil &amp; Gas Law:Materials:Jones Act.pdf"/>
                    <pic:cNvPicPr>
                      <a:picLocks noChangeAspect="1" noChangeArrowheads="1"/>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4907280" cy="5060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6EAC1B" w14:textId="786E05BA" w:rsidR="00C771D5" w:rsidRDefault="00730A0A" w:rsidP="00C771D5">
      <w:pPr>
        <w:pStyle w:val="Heading1"/>
        <w:pBdr>
          <w:top w:val="single" w:sz="4" w:space="0" w:color="0000FF"/>
        </w:pBdr>
      </w:pPr>
      <w:bookmarkStart w:id="112" w:name="_Toc221802176"/>
      <w:r>
        <w:t>Limitations on the Rule of Capture</w:t>
      </w:r>
      <w:bookmarkEnd w:id="112"/>
    </w:p>
    <w:p w14:paraId="14CD4D58" w14:textId="2F7D6370" w:rsidR="00C771D5" w:rsidRDefault="00C771D5" w:rsidP="00C771D5">
      <w:pPr>
        <w:pStyle w:val="hea"/>
        <w:numPr>
          <w:ilvl w:val="0"/>
          <w:numId w:val="0"/>
        </w:numPr>
        <w:ind w:left="144" w:hanging="144"/>
      </w:pPr>
    </w:p>
    <w:p w14:paraId="2EE911AA" w14:textId="77777777" w:rsidR="00730A0A" w:rsidRPr="007B05FF" w:rsidRDefault="00730A0A" w:rsidP="00730A0A">
      <w:pPr>
        <w:pStyle w:val="hea"/>
        <w:rPr>
          <w:b/>
        </w:rPr>
      </w:pPr>
      <w:r w:rsidRPr="007B05FF">
        <w:rPr>
          <w:b/>
        </w:rPr>
        <w:t>RULE OF CAPTURE</w:t>
      </w:r>
    </w:p>
    <w:p w14:paraId="3E6E996F" w14:textId="15FA8050" w:rsidR="00730A0A" w:rsidRDefault="00730A0A" w:rsidP="00730A0A">
      <w:pPr>
        <w:pStyle w:val="hea"/>
      </w:pPr>
      <w:r>
        <w:t>The Rule of Capture excuses liability for drainage from adjacent lands to a well in a legal location and legitimate operation.</w:t>
      </w:r>
    </w:p>
    <w:p w14:paraId="46192D17" w14:textId="77777777" w:rsidR="00730A0A" w:rsidRDefault="00730A0A" w:rsidP="00730A0A">
      <w:pPr>
        <w:pStyle w:val="hea"/>
      </w:pPr>
    </w:p>
    <w:p w14:paraId="34011715" w14:textId="77777777" w:rsidR="00730A0A" w:rsidRPr="007B05FF" w:rsidRDefault="00730A0A" w:rsidP="00730A0A">
      <w:pPr>
        <w:pStyle w:val="hea"/>
        <w:rPr>
          <w:b/>
        </w:rPr>
      </w:pPr>
      <w:r w:rsidRPr="007B05FF">
        <w:rPr>
          <w:b/>
        </w:rPr>
        <w:t>LIMITATIONS ON RULE OF CAPTURE</w:t>
      </w:r>
    </w:p>
    <w:p w14:paraId="1C67B637" w14:textId="7A1F7083" w:rsidR="00730A0A" w:rsidRDefault="00730A0A" w:rsidP="00730A0A">
      <w:pPr>
        <w:pStyle w:val="hea"/>
      </w:pPr>
      <w:r>
        <w:t>1. Oil, once severed and not abandoned, is personal property and not subject to the Rule of Capture.</w:t>
      </w:r>
    </w:p>
    <w:p w14:paraId="38FDAE23" w14:textId="62698EB6" w:rsidR="00730A0A" w:rsidRDefault="00730A0A" w:rsidP="00730A0A">
      <w:pPr>
        <w:pStyle w:val="hea"/>
      </w:pPr>
      <w:r>
        <w:t>2. Gas, once severed and not abandoned, is personal property and not subject to the Rule of Capture.</w:t>
      </w:r>
    </w:p>
    <w:p w14:paraId="7C19218C" w14:textId="2B2D3FF8" w:rsidR="00730A0A" w:rsidRDefault="00730A0A" w:rsidP="00730A0A">
      <w:pPr>
        <w:pStyle w:val="hea"/>
      </w:pPr>
      <w:r>
        <w:t>3. The Rule of Capture is subject to the legitimate exercise of the police power of a governmental entity.</w:t>
      </w:r>
    </w:p>
    <w:p w14:paraId="6B28E8C6" w14:textId="77777777" w:rsidR="00730A0A" w:rsidRDefault="00730A0A" w:rsidP="00730A0A">
      <w:pPr>
        <w:pStyle w:val="hea"/>
      </w:pPr>
      <w:r>
        <w:t>4. The Rule of Capture is limited to non-negligent operations.</w:t>
      </w:r>
    </w:p>
    <w:p w14:paraId="726FF44F" w14:textId="53846B6E" w:rsidR="00730A0A" w:rsidRDefault="00730A0A" w:rsidP="00730A0A">
      <w:pPr>
        <w:pStyle w:val="hea"/>
      </w:pPr>
      <w:r>
        <w:t>5. The Rule of Capture is limited by trespass. Slant well drilling is a trespass BUT technical trespass by hydraulic fracture stimulation does not limit the Rule of Capture.</w:t>
      </w:r>
    </w:p>
    <w:p w14:paraId="7A67B083" w14:textId="77777777" w:rsidR="00730A0A" w:rsidRDefault="00730A0A" w:rsidP="00730A0A">
      <w:pPr>
        <w:pStyle w:val="hea"/>
      </w:pPr>
      <w:r>
        <w:t>6. The Rule of Capture is limited by administrative regulation to protect correlative rights and to promote conservation.</w:t>
      </w:r>
    </w:p>
    <w:p w14:paraId="75F53678" w14:textId="76EB862D" w:rsidR="00730A0A" w:rsidRDefault="00730A0A" w:rsidP="00730A0A">
      <w:pPr>
        <w:pStyle w:val="hea"/>
      </w:pPr>
      <w:r>
        <w:t>7. The Rule of Capture does not apply to horizontal wells in the Austin Chalk.</w:t>
      </w:r>
    </w:p>
    <w:p w14:paraId="231CF207" w14:textId="34E281C0" w:rsidR="00C771D5" w:rsidRDefault="00730A0A" w:rsidP="00C771D5">
      <w:pPr>
        <w:pStyle w:val="Heading1"/>
        <w:pBdr>
          <w:top w:val="single" w:sz="4" w:space="0" w:color="0000FF"/>
        </w:pBdr>
      </w:pPr>
      <w:bookmarkStart w:id="113" w:name="_Toc221802177"/>
      <w:r>
        <w:t>M &amp; T AFE Illustration</w:t>
      </w:r>
      <w:bookmarkEnd w:id="113"/>
    </w:p>
    <w:p w14:paraId="287DADD8" w14:textId="70987BE9" w:rsidR="00C771D5" w:rsidRDefault="00730A0A" w:rsidP="00C771D5">
      <w:pPr>
        <w:pStyle w:val="hea"/>
        <w:numPr>
          <w:ilvl w:val="0"/>
          <w:numId w:val="0"/>
        </w:numPr>
        <w:ind w:left="144" w:hanging="144"/>
      </w:pPr>
      <w:r>
        <w:rPr>
          <w:noProof/>
        </w:rPr>
        <w:drawing>
          <wp:anchor distT="0" distB="0" distL="114300" distR="114300" simplePos="0" relativeHeight="251718656" behindDoc="0" locked="0" layoutInCell="1" allowOverlap="1" wp14:anchorId="61CCFD01" wp14:editId="65B2331F">
            <wp:simplePos x="0" y="0"/>
            <wp:positionH relativeFrom="column">
              <wp:posOffset>3899535</wp:posOffset>
            </wp:positionH>
            <wp:positionV relativeFrom="paragraph">
              <wp:posOffset>163830</wp:posOffset>
            </wp:positionV>
            <wp:extent cx="3018155" cy="4018915"/>
            <wp:effectExtent l="25400" t="25400" r="29845" b="19685"/>
            <wp:wrapTight wrapText="bothSides">
              <wp:wrapPolygon edited="0">
                <wp:start x="-182" y="-137"/>
                <wp:lineTo x="-182" y="21569"/>
                <wp:lineTo x="21632" y="21569"/>
                <wp:lineTo x="21632" y="-137"/>
                <wp:lineTo x="-182" y="-137"/>
              </wp:wrapPolygon>
            </wp:wrapTight>
            <wp:docPr id="62" name="Picture 62" descr="Lion:Users:blurped:Dropbox:Law:Oil &amp; Gas Law:Materials:M &amp; T AFE illustr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ion:Users:blurped:Dropbox:Law:Oil &amp; Gas Law:Materials:M &amp; T AFE illustration.pdf"/>
                    <pic:cNvPicPr>
                      <a:picLocks noChangeAspect="1" noChangeArrowheads="1"/>
                    </pic:cNvPicPr>
                  </pic:nvPicPr>
                  <pic:blipFill rotWithShape="1">
                    <a:blip r:embed="rId75" cstate="print">
                      <a:extLst>
                        <a:ext uri="{28A0092B-C50C-407E-A947-70E740481C1C}">
                          <a14:useLocalDpi xmlns:a14="http://schemas.microsoft.com/office/drawing/2010/main"/>
                        </a:ext>
                      </a:extLst>
                    </a:blip>
                    <a:srcRect/>
                    <a:stretch/>
                  </pic:blipFill>
                  <pic:spPr bwMode="auto">
                    <a:xfrm>
                      <a:off x="0" y="0"/>
                      <a:ext cx="3018155" cy="4018915"/>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82ECE4" w14:textId="38A396BB" w:rsidR="00C771D5" w:rsidRDefault="00730A0A" w:rsidP="00C771D5">
      <w:pPr>
        <w:pStyle w:val="Heading1"/>
        <w:pBdr>
          <w:top w:val="single" w:sz="4" w:space="0" w:color="0000FF"/>
        </w:pBdr>
      </w:pPr>
      <w:bookmarkStart w:id="114" w:name="_Toc221802178"/>
      <w:r>
        <w:t>Metes &amp; Bounds</w:t>
      </w:r>
      <w:bookmarkEnd w:id="114"/>
    </w:p>
    <w:p w14:paraId="51C6D439" w14:textId="77777777" w:rsidR="00C771D5" w:rsidRDefault="00C771D5" w:rsidP="00C771D5">
      <w:pPr>
        <w:pStyle w:val="hea"/>
        <w:numPr>
          <w:ilvl w:val="0"/>
          <w:numId w:val="0"/>
        </w:numPr>
        <w:ind w:left="144" w:hanging="144"/>
      </w:pPr>
    </w:p>
    <w:p w14:paraId="6C60CDE8" w14:textId="77777777" w:rsidR="00730A0A" w:rsidRPr="00B16E26" w:rsidRDefault="00730A0A" w:rsidP="00730A0A">
      <w:pPr>
        <w:pStyle w:val="hea"/>
        <w:rPr>
          <w:b/>
        </w:rPr>
      </w:pPr>
      <w:r w:rsidRPr="00B16E26">
        <w:rPr>
          <w:b/>
        </w:rPr>
        <w:t>Metes and Bounds Description</w:t>
      </w:r>
    </w:p>
    <w:p w14:paraId="7586CB45" w14:textId="51E5C59D" w:rsidR="00730A0A" w:rsidRDefault="00730A0A" w:rsidP="00730A0A">
      <w:pPr>
        <w:pStyle w:val="hea"/>
      </w:pPr>
      <w:r>
        <w:t>93g.4 acres out of Share 13 and Share 15, Schunior's Subdivision, Hidalgo County, Texas, and lying within and forming part of Porciones 73, 74, and 75 and any resubdivision of or shares. if any, of the Ancient Jurisdiction of Reynosa, Mexico, now Hidalgo County, Texas, said tract of land comprising a 93g.4 acre tract of land described as follows:</w:t>
      </w:r>
    </w:p>
    <w:p w14:paraId="76DAEA3A" w14:textId="77777777" w:rsidR="00730A0A" w:rsidRDefault="00730A0A" w:rsidP="00730A0A">
      <w:pPr>
        <w:pStyle w:val="hea"/>
      </w:pPr>
    </w:p>
    <w:p w14:paraId="06FECE47" w14:textId="3FA248AE" w:rsidR="00730A0A" w:rsidRDefault="00730A0A" w:rsidP="00730A0A">
      <w:pPr>
        <w:pStyle w:val="hea"/>
      </w:pPr>
      <w:r>
        <w:t>BEGINNING at a point, said point being the northwest comer of Share 13; THENCE, with and along the North line of Share 13, South goo 45' East 4,650.0 feet to the Westerly Northeast comer of Share 13; THENCE, with and along the Westerly East line of Share 13, South 9° 15' West a distance ofgg7,g feet; THENCE, South goo 49' East a distance of 2,g61 .3 feet to a point; THENCE, parallel with the South line of Share 15, same being the North line of Share 13 , South goo 45' East a distance of 2,4og.o feet to a point; THENCE, South goo 42' East a distance of 1,392.0 feet to a point in the East line of Share 15; THENCE, with and along the East line of Shares 13 and 15, South 9° 15' West a distance of 1,243.5 feet past the Northeast comer of Share 13 a total distance of3,6g6.0 feet; THENCE, North goo 46' West a distance of 1,go3.0 feet to a point; THENCE, South 9° 1g• West a distance of 270.0 feet to a point; THENCE, North goo 40' West a distance of3,653.6 feet to a point; THENCE, South 9° 36' West a distance of596.3 feet to a point; THENCE, parallel with the West line of Share 13, South 9° 15' West a distance of2,236.0 feet to a point in the South</w:t>
      </w:r>
    </w:p>
    <w:p w14:paraId="010BCB13" w14:textId="425DD821" w:rsidR="00C771D5" w:rsidRDefault="00730A0A" w:rsidP="00730A0A">
      <w:pPr>
        <w:pStyle w:val="hea"/>
      </w:pPr>
      <w:r>
        <w:t>line of Share 13; THENCE, with and along the South line of Share 13, North goo 51' West a distance of 194.0 feet; THENCE, parallel with the West line of Share 13, North 9° 15' East a distance of2,236.0 feet; THENCE, parallel with the South line of Share 13, North goo 51' West a distance ofl,007.0 feet to a point in the West line of Share 13, same being the Southeast comer of Share 12; THENCE, with and along the West line of Share 13, North 9° 15' East a distance of 1,52g.o feet to an inside comer of Share 13; THENCE, with and along the Northerly South line of Share 13, North goo 45' West a distance of 1,754.3 feet to a point; THENCE, North 21 o 2g• East a distance of 1,064.0 feet to a point; THENCE, North 61 o 49' West a distance of7go.o feet to a point; THENCE, North 61 o 47' East a distance of 517.2 feet to a point; THENCE, North 77° 25' East a distance of l,g96.0 feet to a point in the West line of Share 13; THENCE, with and along the West line of Share 13, North 9° 15' East a distance of2,333.7 feet to the corner ofbeginning, said tract containing 93g.4 acres, more or less.</w:t>
      </w:r>
    </w:p>
    <w:p w14:paraId="21E0E4C3" w14:textId="4BB4DD8A" w:rsidR="00BD6AA6" w:rsidRDefault="00BD6AA6" w:rsidP="00BD6AA6">
      <w:pPr>
        <w:pStyle w:val="Heading1"/>
      </w:pPr>
      <w:bookmarkStart w:id="115" w:name="_Toc221802179"/>
      <w:r>
        <w:t>Mineral Estate v. Surface Estate</w:t>
      </w:r>
      <w:bookmarkEnd w:id="115"/>
    </w:p>
    <w:p w14:paraId="74A3C2A8" w14:textId="77777777" w:rsidR="00BD6AA6" w:rsidRDefault="00BD6AA6" w:rsidP="00BD6AA6"/>
    <w:p w14:paraId="3237B543" w14:textId="1B4EA92A" w:rsidR="00BD6AA6" w:rsidRPr="00BD6AA6" w:rsidRDefault="00BD6AA6" w:rsidP="00BD6AA6">
      <w:pPr>
        <w:widowControl w:val="0"/>
        <w:autoSpaceDE w:val="0"/>
        <w:autoSpaceDN w:val="0"/>
        <w:adjustRightInd w:val="0"/>
        <w:rPr>
          <w:color w:val="0C0C0C"/>
          <w:szCs w:val="20"/>
        </w:rPr>
      </w:pPr>
      <w:r w:rsidRPr="00BD6AA6">
        <w:rPr>
          <w:color w:val="0C0C0C"/>
          <w:szCs w:val="20"/>
        </w:rPr>
        <w:t>MINERAL ESTATE vs. SURFACE ESTATE</w:t>
      </w:r>
    </w:p>
    <w:p w14:paraId="1E318A5B" w14:textId="77777777" w:rsidR="00BD6AA6" w:rsidRPr="00BD6AA6" w:rsidRDefault="00BD6AA6" w:rsidP="00BD6AA6">
      <w:pPr>
        <w:widowControl w:val="0"/>
        <w:autoSpaceDE w:val="0"/>
        <w:autoSpaceDN w:val="0"/>
        <w:adjustRightInd w:val="0"/>
        <w:rPr>
          <w:color w:val="0C0C0C"/>
          <w:szCs w:val="20"/>
        </w:rPr>
      </w:pPr>
      <w:r w:rsidRPr="00BD6AA6">
        <w:rPr>
          <w:color w:val="0C0C0C"/>
          <w:szCs w:val="20"/>
        </w:rPr>
        <w:t>DOMINANT ESTATE vs. SERVIENT ESTATE</w:t>
      </w:r>
    </w:p>
    <w:p w14:paraId="61DD5258" w14:textId="77777777" w:rsidR="00BD6AA6" w:rsidRPr="00BD6AA6" w:rsidRDefault="00BD6AA6" w:rsidP="00BD6AA6">
      <w:pPr>
        <w:widowControl w:val="0"/>
        <w:autoSpaceDE w:val="0"/>
        <w:autoSpaceDN w:val="0"/>
        <w:adjustRightInd w:val="0"/>
        <w:rPr>
          <w:color w:val="0C0C0C"/>
          <w:szCs w:val="20"/>
        </w:rPr>
      </w:pPr>
    </w:p>
    <w:p w14:paraId="041D5DA4" w14:textId="7943E144" w:rsidR="00BD6AA6" w:rsidRPr="00BD6AA6" w:rsidRDefault="00BD6AA6" w:rsidP="00BD6AA6">
      <w:pPr>
        <w:widowControl w:val="0"/>
        <w:autoSpaceDE w:val="0"/>
        <w:autoSpaceDN w:val="0"/>
        <w:adjustRightInd w:val="0"/>
        <w:rPr>
          <w:color w:val="0C0C0C"/>
          <w:szCs w:val="20"/>
        </w:rPr>
      </w:pPr>
      <w:r w:rsidRPr="00BD6AA6">
        <w:rPr>
          <w:color w:val="0C0C0C"/>
          <w:szCs w:val="20"/>
        </w:rPr>
        <w:t>THE MINERAL ESTATE CAN USE SO MUCH OF THE SURFACE ESTATE</w:t>
      </w:r>
      <w:r>
        <w:rPr>
          <w:color w:val="0C0C0C"/>
          <w:szCs w:val="20"/>
        </w:rPr>
        <w:t xml:space="preserve"> </w:t>
      </w:r>
      <w:r w:rsidRPr="00BD6AA6">
        <w:rPr>
          <w:color w:val="0C0C0C"/>
          <w:szCs w:val="20"/>
        </w:rPr>
        <w:t>AS IS REASONABLY NECESSARY TO EFFECTUATE THE MINERAL GRANT COMMON RE-OCCURRING PROBLEM SURFACE USE BY MINERAL OWNER GEOLOGY OFTEN DICTATES LOCATION OF SURFACE FACILITIES, E.G</w:t>
      </w:r>
      <w:r w:rsidRPr="00BD6AA6">
        <w:rPr>
          <w:color w:val="2E2E2E"/>
          <w:szCs w:val="20"/>
        </w:rPr>
        <w:t xml:space="preserve">. </w:t>
      </w:r>
      <w:r w:rsidRPr="00BD6AA6">
        <w:rPr>
          <w:color w:val="0C0C0C"/>
          <w:szCs w:val="20"/>
        </w:rPr>
        <w:t>THE WELL WHICH INTURNDICTATES OTHERS</w:t>
      </w:r>
    </w:p>
    <w:p w14:paraId="0339F79F" w14:textId="77777777" w:rsidR="00BD6AA6" w:rsidRPr="00BD6AA6" w:rsidRDefault="00BD6AA6" w:rsidP="00BD6AA6">
      <w:pPr>
        <w:widowControl w:val="0"/>
        <w:autoSpaceDE w:val="0"/>
        <w:autoSpaceDN w:val="0"/>
        <w:adjustRightInd w:val="0"/>
        <w:rPr>
          <w:color w:val="0C0C0C"/>
          <w:szCs w:val="20"/>
        </w:rPr>
      </w:pPr>
    </w:p>
    <w:p w14:paraId="759E1A17" w14:textId="77777777" w:rsidR="00BD6AA6" w:rsidRPr="00BD6AA6" w:rsidRDefault="00BD6AA6" w:rsidP="00BD6AA6">
      <w:pPr>
        <w:widowControl w:val="0"/>
        <w:autoSpaceDE w:val="0"/>
        <w:autoSpaceDN w:val="0"/>
        <w:adjustRightInd w:val="0"/>
        <w:rPr>
          <w:color w:val="0C0C0C"/>
          <w:szCs w:val="20"/>
        </w:rPr>
      </w:pPr>
      <w:r w:rsidRPr="00BD6AA6">
        <w:rPr>
          <w:color w:val="0C0C0C"/>
          <w:szCs w:val="20"/>
        </w:rPr>
        <w:t>FARRIS v. TEXAS CO.--- in the center of Plaintiffs air strip</w:t>
      </w:r>
    </w:p>
    <w:p w14:paraId="02ACF409" w14:textId="77777777" w:rsidR="00BD6AA6" w:rsidRPr="00BD6AA6" w:rsidRDefault="00BD6AA6" w:rsidP="00BD6AA6">
      <w:pPr>
        <w:widowControl w:val="0"/>
        <w:autoSpaceDE w:val="0"/>
        <w:autoSpaceDN w:val="0"/>
        <w:adjustRightInd w:val="0"/>
        <w:rPr>
          <w:color w:val="0C0C0C"/>
          <w:szCs w:val="20"/>
        </w:rPr>
      </w:pPr>
    </w:p>
    <w:p w14:paraId="3C4A770B" w14:textId="055A02EA" w:rsidR="00BD6AA6" w:rsidRPr="00BD6AA6" w:rsidRDefault="00BD6AA6" w:rsidP="00BD6AA6">
      <w:pPr>
        <w:widowControl w:val="0"/>
        <w:autoSpaceDE w:val="0"/>
        <w:autoSpaceDN w:val="0"/>
        <w:adjustRightInd w:val="0"/>
        <w:rPr>
          <w:color w:val="2E2E2E"/>
          <w:szCs w:val="20"/>
        </w:rPr>
      </w:pPr>
      <w:r w:rsidRPr="00BD6AA6">
        <w:rPr>
          <w:color w:val="0C0C0C"/>
          <w:szCs w:val="20"/>
        </w:rPr>
        <w:t>use of water from ponds, drill fresh water wells, use of sand, gravel</w:t>
      </w:r>
      <w:r w:rsidRPr="00BD6AA6">
        <w:rPr>
          <w:color w:val="2E2E2E"/>
          <w:szCs w:val="20"/>
        </w:rPr>
        <w:t>,</w:t>
      </w:r>
      <w:r>
        <w:rPr>
          <w:color w:val="2E2E2E"/>
          <w:szCs w:val="20"/>
        </w:rPr>
        <w:t xml:space="preserve"> </w:t>
      </w:r>
      <w:r w:rsidRPr="00BD6AA6">
        <w:rPr>
          <w:color w:val="0C0C0C"/>
          <w:szCs w:val="20"/>
        </w:rPr>
        <w:t>caliche, limestone to build locations, use of surface to install pipelines</w:t>
      </w:r>
      <w:r w:rsidRPr="00BD6AA6">
        <w:rPr>
          <w:color w:val="2E2E2E"/>
          <w:szCs w:val="20"/>
        </w:rPr>
        <w:t>,</w:t>
      </w:r>
      <w:r>
        <w:rPr>
          <w:color w:val="2E2E2E"/>
          <w:szCs w:val="20"/>
        </w:rPr>
        <w:t xml:space="preserve"> </w:t>
      </w:r>
      <w:r w:rsidRPr="00BD6AA6">
        <w:rPr>
          <w:color w:val="0C0C0C"/>
          <w:szCs w:val="20"/>
        </w:rPr>
        <w:t>flowlines, construct lease roads to get to and from location</w:t>
      </w:r>
    </w:p>
    <w:p w14:paraId="401A9D44" w14:textId="77777777" w:rsidR="00BD6AA6" w:rsidRPr="00BD6AA6" w:rsidRDefault="00BD6AA6" w:rsidP="00BD6AA6">
      <w:pPr>
        <w:widowControl w:val="0"/>
        <w:autoSpaceDE w:val="0"/>
        <w:autoSpaceDN w:val="0"/>
        <w:adjustRightInd w:val="0"/>
        <w:rPr>
          <w:color w:val="0C0C0C"/>
          <w:szCs w:val="20"/>
        </w:rPr>
      </w:pPr>
    </w:p>
    <w:p w14:paraId="0FC5C794" w14:textId="77777777" w:rsidR="00BD6AA6" w:rsidRPr="00BD6AA6" w:rsidRDefault="00BD6AA6" w:rsidP="00BD6AA6">
      <w:pPr>
        <w:widowControl w:val="0"/>
        <w:autoSpaceDE w:val="0"/>
        <w:autoSpaceDN w:val="0"/>
        <w:adjustRightInd w:val="0"/>
        <w:rPr>
          <w:color w:val="0C0C0C"/>
          <w:szCs w:val="20"/>
        </w:rPr>
      </w:pPr>
      <w:r w:rsidRPr="00BD6AA6">
        <w:rPr>
          <w:color w:val="0C0C0C"/>
          <w:szCs w:val="20"/>
        </w:rPr>
        <w:t>LIMITATIONS ON DOMINANT ESTATE</w:t>
      </w:r>
    </w:p>
    <w:p w14:paraId="31861F6E" w14:textId="77777777" w:rsidR="00BD6AA6" w:rsidRPr="00BD6AA6" w:rsidRDefault="00BD6AA6" w:rsidP="00BD6AA6">
      <w:pPr>
        <w:widowControl w:val="0"/>
        <w:autoSpaceDE w:val="0"/>
        <w:autoSpaceDN w:val="0"/>
        <w:adjustRightInd w:val="0"/>
        <w:rPr>
          <w:color w:val="0C0C0C"/>
          <w:szCs w:val="20"/>
        </w:rPr>
      </w:pPr>
      <w:r w:rsidRPr="00BD6AA6">
        <w:rPr>
          <w:color w:val="0C0C0C"/>
          <w:szCs w:val="20"/>
        </w:rPr>
        <w:t>oil and gas lease provisions</w:t>
      </w:r>
    </w:p>
    <w:p w14:paraId="01708E50" w14:textId="77777777" w:rsidR="00BD6AA6" w:rsidRPr="00BD6AA6" w:rsidRDefault="00BD6AA6" w:rsidP="00BD6AA6">
      <w:pPr>
        <w:widowControl w:val="0"/>
        <w:autoSpaceDE w:val="0"/>
        <w:autoSpaceDN w:val="0"/>
        <w:adjustRightInd w:val="0"/>
        <w:rPr>
          <w:color w:val="0C0C0C"/>
          <w:szCs w:val="20"/>
        </w:rPr>
      </w:pPr>
      <w:r w:rsidRPr="00BD6AA6">
        <w:rPr>
          <w:color w:val="0C0C0C"/>
          <w:szCs w:val="20"/>
        </w:rPr>
        <w:t>negligence</w:t>
      </w:r>
    </w:p>
    <w:p w14:paraId="56105440" w14:textId="77777777" w:rsidR="00BD6AA6" w:rsidRPr="00BD6AA6" w:rsidRDefault="00BD6AA6" w:rsidP="00BD6AA6">
      <w:pPr>
        <w:widowControl w:val="0"/>
        <w:autoSpaceDE w:val="0"/>
        <w:autoSpaceDN w:val="0"/>
        <w:adjustRightInd w:val="0"/>
        <w:rPr>
          <w:color w:val="0C0C0C"/>
          <w:szCs w:val="20"/>
        </w:rPr>
      </w:pPr>
      <w:r w:rsidRPr="00BD6AA6">
        <w:rPr>
          <w:color w:val="0C0C0C"/>
          <w:szCs w:val="20"/>
        </w:rPr>
        <w:t>excess1ve use</w:t>
      </w:r>
    </w:p>
    <w:p w14:paraId="4B7CF624" w14:textId="77777777" w:rsidR="00BD6AA6" w:rsidRPr="00BD6AA6" w:rsidRDefault="00BD6AA6" w:rsidP="00BD6AA6">
      <w:pPr>
        <w:widowControl w:val="0"/>
        <w:autoSpaceDE w:val="0"/>
        <w:autoSpaceDN w:val="0"/>
        <w:adjustRightInd w:val="0"/>
        <w:rPr>
          <w:color w:val="0C0C0C"/>
          <w:szCs w:val="20"/>
        </w:rPr>
      </w:pPr>
      <w:r w:rsidRPr="00BD6AA6">
        <w:rPr>
          <w:color w:val="0C0C0C"/>
          <w:szCs w:val="20"/>
        </w:rPr>
        <w:t>nutsance</w:t>
      </w:r>
    </w:p>
    <w:p w14:paraId="496FAAD4" w14:textId="13FB8EAF" w:rsidR="00BD6AA6" w:rsidRDefault="00BD6AA6" w:rsidP="00BD6AA6">
      <w:pPr>
        <w:rPr>
          <w:color w:val="0C0C0C"/>
          <w:szCs w:val="20"/>
        </w:rPr>
      </w:pPr>
      <w:r w:rsidRPr="00BD6AA6">
        <w:rPr>
          <w:color w:val="1F1F1F"/>
          <w:szCs w:val="20"/>
        </w:rPr>
        <w:t xml:space="preserve">equitable </w:t>
      </w:r>
      <w:r w:rsidRPr="00BD6AA6">
        <w:rPr>
          <w:color w:val="0C0C0C"/>
          <w:szCs w:val="20"/>
        </w:rPr>
        <w:t>relief</w:t>
      </w:r>
    </w:p>
    <w:p w14:paraId="269AFB39" w14:textId="7ACC97BF" w:rsidR="00BD6AA6" w:rsidRDefault="00A73E08" w:rsidP="00BD6AA6">
      <w:pPr>
        <w:pStyle w:val="Heading1"/>
      </w:pPr>
      <w:bookmarkStart w:id="116" w:name="_Toc221802180"/>
      <w:r>
        <w:t>Mineral Interest v. Royalty Interest</w:t>
      </w:r>
      <w:bookmarkEnd w:id="116"/>
    </w:p>
    <w:p w14:paraId="6C19B0FF" w14:textId="77777777" w:rsidR="00A73E08" w:rsidRDefault="00A73E08" w:rsidP="00A73E08"/>
    <w:p w14:paraId="09D2CE0B" w14:textId="77777777" w:rsidR="00A73E08" w:rsidRDefault="00A73E08" w:rsidP="00A73E08">
      <w:r>
        <w:t>MINERAL INTEREST VS. ROYALTY INTEREST</w:t>
      </w:r>
    </w:p>
    <w:p w14:paraId="26B73208" w14:textId="77777777" w:rsidR="00A73E08" w:rsidRDefault="00A73E08" w:rsidP="00A73E08"/>
    <w:p w14:paraId="1F6629EC" w14:textId="77B0BC9A" w:rsidR="00A73E08" w:rsidRDefault="00A73E08" w:rsidP="00A73E08">
      <w:r>
        <w:t>Grantor for and in consideration of ONE HUNDRED and NO/100ths ($100.00) dollars warrants, grants and conveys to Grantee one half of all of the oil, gas and other minerals in and under Section 456, N.O. &amp; T. R.R.C. Survey, Matagorda County, Texas.</w:t>
      </w:r>
    </w:p>
    <w:p w14:paraId="3078BDF7" w14:textId="77777777" w:rsidR="00A73E08" w:rsidRDefault="00A73E08" w:rsidP="00A73E08"/>
    <w:p w14:paraId="4DB68BCC" w14:textId="4271B1C5" w:rsidR="00A73E08" w:rsidRDefault="00A73E08" w:rsidP="00A73E08">
      <w:r>
        <w:t>Grantor for and in consideration of ONE HUNDRED and NO/100ths ($100.00) dollars warrants, grants and conveys to Grantee</w:t>
      </w:r>
    </w:p>
    <w:p w14:paraId="59F20885" w14:textId="25F3BBC2" w:rsidR="00A73E08" w:rsidRDefault="00A73E08" w:rsidP="00A73E08">
      <w:r>
        <w:t>one half of all of the oil, gas and other minerals in and under and that may be produced and saved from Section 456, N.O. &amp; T. R.R.C. Survey, Matagorda County, Texas.</w:t>
      </w:r>
    </w:p>
    <w:p w14:paraId="1002D0F3" w14:textId="77777777" w:rsidR="00A73E08" w:rsidRDefault="00A73E08" w:rsidP="00A73E08"/>
    <w:p w14:paraId="1DE31A71" w14:textId="4B7ACCC5" w:rsidR="00A73E08" w:rsidRDefault="00A73E08" w:rsidP="00A73E08">
      <w:r>
        <w:t>Grantor for and in consideration of ONE HUNDRED and NO/100THS ($1 00.00) dollars warrants, grants and conveys to Grantee</w:t>
      </w:r>
    </w:p>
    <w:p w14:paraId="66046796" w14:textId="51E47DEB" w:rsidR="00A73E08" w:rsidRDefault="00A73E08" w:rsidP="00A73E08">
      <w:r>
        <w:t>one half of all of the oil, gas and other minerals produced and saved from Section 456, N.O. &amp; T. R.R.C. Survey, Matagorda County, Texas.</w:t>
      </w:r>
    </w:p>
    <w:p w14:paraId="45BF7411" w14:textId="77777777" w:rsidR="00A73E08" w:rsidRDefault="00A73E08" w:rsidP="00A73E08"/>
    <w:p w14:paraId="5206DF1A" w14:textId="77777777" w:rsidR="00A73E08" w:rsidRDefault="00A73E08" w:rsidP="00A73E08">
      <w:r>
        <w:t>EXAMPLES OF MINERAL vs. ROYALTY</w:t>
      </w:r>
    </w:p>
    <w:p w14:paraId="5CD485E4" w14:textId="77777777" w:rsidR="00A73E08" w:rsidRDefault="00A73E08" w:rsidP="00A73E08"/>
    <w:p w14:paraId="3A88BCEB" w14:textId="23D244C2" w:rsidR="00A73E08" w:rsidRDefault="00A73E08" w:rsidP="00A73E08">
      <w:r>
        <w:t>Brice, Cooke, Garcia, and Gehrke were named as beneficiaries and legatees in the Last Will and Testament of Adjunct Professor Jones to share and share alike in the residuary clause of his estate. Jones dies before preparing exam. Section 456 falls into the residuary clause of the estate. Oil and gas company offers to lease all of Section 456 for a l/5th royalty.</w:t>
      </w:r>
    </w:p>
    <w:p w14:paraId="54A49633" w14:textId="77777777" w:rsidR="00A73E08" w:rsidRDefault="00A73E08" w:rsidP="00A73E08"/>
    <w:p w14:paraId="2AC4593E" w14:textId="5FBF623B" w:rsidR="00A73E08" w:rsidRDefault="00A73E08" w:rsidP="00A73E08">
      <w:r>
        <w:t xml:space="preserve">Brice has 114th undivided interest times 1!5th royalty </w:t>
      </w:r>
      <w:r>
        <w:tab/>
        <w:t>= 1/20th</w:t>
      </w:r>
    </w:p>
    <w:p w14:paraId="49A05925" w14:textId="430A3503" w:rsidR="00A73E08" w:rsidRDefault="00A73E08" w:rsidP="00A73E08">
      <w:r>
        <w:t xml:space="preserve">Cooke has 114th undivided interest times 1!5th royalty </w:t>
      </w:r>
      <w:r>
        <w:tab/>
        <w:t>= 1/20th</w:t>
      </w:r>
    </w:p>
    <w:p w14:paraId="2788AE12" w14:textId="204C2B4E" w:rsidR="00A73E08" w:rsidRDefault="00A73E08" w:rsidP="00A73E08">
      <w:r>
        <w:t xml:space="preserve">Garcia has 1/4th undivided interest times 1/5th royalty </w:t>
      </w:r>
      <w:r>
        <w:tab/>
        <w:t>= 1/20th</w:t>
      </w:r>
    </w:p>
    <w:p w14:paraId="418AA2E9" w14:textId="43098066" w:rsidR="00A73E08" w:rsidRDefault="00A73E08" w:rsidP="00A73E08">
      <w:r>
        <w:t xml:space="preserve">Gehrke has II 4th undivided interest times 1/5th royalty </w:t>
      </w:r>
      <w:r>
        <w:tab/>
        <w:t>= 1/20th</w:t>
      </w:r>
    </w:p>
    <w:p w14:paraId="5E8FB3D3" w14:textId="77777777" w:rsidR="00A73E08" w:rsidRDefault="00A73E08" w:rsidP="00A73E08"/>
    <w:p w14:paraId="15E66E61" w14:textId="79A28D75" w:rsidR="00A73E08" w:rsidRPr="00A73E08" w:rsidRDefault="00A73E08" w:rsidP="00A73E08">
      <w:r>
        <w:t>Gehrke conveys 1/8th of her mineral interest to Pigott. Pigott gets l/32</w:t>
      </w:r>
      <w:r w:rsidRPr="00A73E08">
        <w:rPr>
          <w:vertAlign w:val="superscript"/>
        </w:rPr>
        <w:t>nd</w:t>
      </w:r>
      <w:r>
        <w:t xml:space="preserve"> of 1/5</w:t>
      </w:r>
      <w:r w:rsidRPr="00A73E08">
        <w:rPr>
          <w:vertAlign w:val="superscript"/>
        </w:rPr>
        <w:t>th</w:t>
      </w:r>
      <w:r>
        <w:t xml:space="preserve">  royalty or l/160</w:t>
      </w:r>
      <w:r w:rsidRPr="00A73E08">
        <w:rPr>
          <w:vertAlign w:val="superscript"/>
        </w:rPr>
        <w:t>th</w:t>
      </w:r>
      <w:r>
        <w:rPr>
          <w:vertAlign w:val="superscript"/>
        </w:rPr>
        <w:t>.</w:t>
      </w:r>
      <w:r>
        <w:t xml:space="preserve"> </w:t>
      </w:r>
    </w:p>
    <w:p w14:paraId="07AFD9B0" w14:textId="77777777" w:rsidR="00BD6AA6" w:rsidRDefault="00BD6AA6" w:rsidP="00BD6AA6"/>
    <w:p w14:paraId="65DE61A6" w14:textId="3B17FC96" w:rsidR="00BD6AA6" w:rsidRDefault="00BC5E53" w:rsidP="00BD6AA6">
      <w:pPr>
        <w:pStyle w:val="Heading1"/>
      </w:pPr>
      <w:bookmarkStart w:id="117" w:name="_Toc221802181"/>
      <w:r>
        <w:t>Operating &amp; Non-Operating Agreements (w-10s)</w:t>
      </w:r>
      <w:bookmarkEnd w:id="117"/>
    </w:p>
    <w:p w14:paraId="4FBFCF26" w14:textId="77777777" w:rsidR="00BC5E53" w:rsidRDefault="00BC5E53" w:rsidP="00BC5E53"/>
    <w:p w14:paraId="5A5E23B8" w14:textId="32688EBF" w:rsidR="00BC5E53" w:rsidRDefault="00BC5E53" w:rsidP="00BC5E53">
      <w:r>
        <w:t>1. Dry hole contribution letter</w:t>
      </w:r>
    </w:p>
    <w:p w14:paraId="09C70070" w14:textId="5715A0BC" w:rsidR="00BC5E53" w:rsidRDefault="00BC5E53" w:rsidP="00BC5E53">
      <w:r>
        <w:t>2. Bottom hole contribution letter</w:t>
      </w:r>
    </w:p>
    <w:p w14:paraId="703908DB" w14:textId="5C2CBB3D" w:rsidR="00BC5E53" w:rsidRDefault="00BC5E53" w:rsidP="00BC5E53">
      <w:r>
        <w:t>3. JOA</w:t>
      </w:r>
    </w:p>
    <w:p w14:paraId="73C42AC7" w14:textId="6D832B9B" w:rsidR="00BC5E53" w:rsidRDefault="00BC5E53" w:rsidP="00BC5E53">
      <w:r>
        <w:t>4. Form-out Agreement</w:t>
      </w:r>
    </w:p>
    <w:p w14:paraId="6328FA93" w14:textId="47A3AF26" w:rsidR="00BC5E53" w:rsidRPr="00BC5E53" w:rsidRDefault="00BC5E53" w:rsidP="00BC5E53">
      <w:r>
        <w:t>5. AMI</w:t>
      </w:r>
    </w:p>
    <w:p w14:paraId="1F551245" w14:textId="77777777" w:rsidR="00BD6AA6" w:rsidRDefault="00BD6AA6" w:rsidP="00BD6AA6"/>
    <w:p w14:paraId="1DAAA94D" w14:textId="26DFD238" w:rsidR="00BD6AA6" w:rsidRDefault="00BC5E53" w:rsidP="00BD6AA6">
      <w:pPr>
        <w:pStyle w:val="Heading1"/>
      </w:pPr>
      <w:bookmarkStart w:id="118" w:name="_Toc221802182"/>
      <w:r>
        <w:t>Pend Oreiile v. RRC Illustration</w:t>
      </w:r>
      <w:bookmarkEnd w:id="118"/>
    </w:p>
    <w:p w14:paraId="41B5EB25" w14:textId="143E347D" w:rsidR="00C467DA" w:rsidRDefault="00C467DA" w:rsidP="00BD6AA6">
      <w:r>
        <w:rPr>
          <w:noProof/>
        </w:rPr>
        <w:drawing>
          <wp:anchor distT="0" distB="0" distL="114300" distR="114300" simplePos="0" relativeHeight="251719680" behindDoc="0" locked="0" layoutInCell="1" allowOverlap="1" wp14:anchorId="33CE06C7" wp14:editId="3E2594C2">
            <wp:simplePos x="0" y="0"/>
            <wp:positionH relativeFrom="column">
              <wp:posOffset>2070735</wp:posOffset>
            </wp:positionH>
            <wp:positionV relativeFrom="paragraph">
              <wp:posOffset>104140</wp:posOffset>
            </wp:positionV>
            <wp:extent cx="4855210" cy="6078855"/>
            <wp:effectExtent l="25400" t="25400" r="21590" b="17145"/>
            <wp:wrapTight wrapText="bothSides">
              <wp:wrapPolygon edited="0">
                <wp:start x="-113" y="-90"/>
                <wp:lineTo x="-113" y="21571"/>
                <wp:lineTo x="21583" y="21571"/>
                <wp:lineTo x="21583" y="-90"/>
                <wp:lineTo x="-113" y="-90"/>
              </wp:wrapPolygon>
            </wp:wrapTight>
            <wp:docPr id="64" name="Picture 64" descr="Lion:Users:blurped:Dropbox:Law:Oil &amp; Gas Law:Materials:Pend Oreiile illustr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ion:Users:blurped:Dropbox:Law:Oil &amp; Gas Law:Materials:Pend Oreiile illustration.pdf"/>
                    <pic:cNvPicPr>
                      <a:picLocks noChangeAspect="1" noChangeArrowheads="1"/>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4855210" cy="6078855"/>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A2F521" w14:textId="77777777" w:rsidR="00C467DA" w:rsidRDefault="00C467DA" w:rsidP="00BD6AA6"/>
    <w:p w14:paraId="14A2DBF7" w14:textId="77777777" w:rsidR="00C467DA" w:rsidRDefault="00C467DA" w:rsidP="00BD6AA6"/>
    <w:p w14:paraId="46DD5890" w14:textId="77777777" w:rsidR="00C467DA" w:rsidRDefault="00C467DA" w:rsidP="00BD6AA6"/>
    <w:p w14:paraId="349B713E" w14:textId="77777777" w:rsidR="00C467DA" w:rsidRDefault="00C467DA" w:rsidP="00BD6AA6"/>
    <w:p w14:paraId="372DA658" w14:textId="3B1DABC3" w:rsidR="00BD6AA6" w:rsidRPr="00C467DA" w:rsidRDefault="00C467DA" w:rsidP="00BD6AA6">
      <w:pPr>
        <w:rPr>
          <w:b/>
          <w:color w:val="FF0000"/>
        </w:rPr>
      </w:pPr>
      <w:r w:rsidRPr="00C467DA">
        <w:rPr>
          <w:b/>
          <w:noProof/>
          <w:color w:val="FF0000"/>
        </w:rPr>
        <mc:AlternateContent>
          <mc:Choice Requires="wps">
            <w:drawing>
              <wp:anchor distT="0" distB="0" distL="114300" distR="114300" simplePos="0" relativeHeight="251753472" behindDoc="0" locked="0" layoutInCell="1" allowOverlap="1" wp14:anchorId="6F980DC1" wp14:editId="56B939F1">
                <wp:simplePos x="0" y="0"/>
                <wp:positionH relativeFrom="column">
                  <wp:posOffset>6122670</wp:posOffset>
                </wp:positionH>
                <wp:positionV relativeFrom="paragraph">
                  <wp:posOffset>916940</wp:posOffset>
                </wp:positionV>
                <wp:extent cx="824865" cy="228600"/>
                <wp:effectExtent l="0" t="0" r="0" b="0"/>
                <wp:wrapSquare wrapText="bothSides"/>
                <wp:docPr id="79" name="Text Box 79"/>
                <wp:cNvGraphicFramePr/>
                <a:graphic xmlns:a="http://schemas.openxmlformats.org/drawingml/2006/main">
                  <a:graphicData uri="http://schemas.microsoft.com/office/word/2010/wordprocessingShape">
                    <wps:wsp>
                      <wps:cNvSpPr txBox="1"/>
                      <wps:spPr>
                        <a:xfrm>
                          <a:off x="0" y="0"/>
                          <a:ext cx="824865"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90CE94" w14:textId="21CF26CB" w:rsidR="001F0BC4" w:rsidRPr="00C467DA" w:rsidRDefault="001F0BC4">
                            <w:pPr>
                              <w:rPr>
                                <w:b/>
                                <w:color w:val="FF0000"/>
                              </w:rPr>
                            </w:pPr>
                            <w:r w:rsidRPr="00C467DA">
                              <w:rPr>
                                <w:b/>
                                <w:color w:val="FF0000"/>
                              </w:rPr>
                              <w:t>PO refuses</w:t>
                            </w:r>
                            <w:r>
                              <w:rPr>
                                <w:b/>
                                <w:color w:val="FF00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 o:spid="_x0000_s1062" type="#_x0000_t202" style="position:absolute;margin-left:482.1pt;margin-top:72.2pt;width:64.95pt;height:1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" filled="f" stroked="f">
                <v:textbox>
                  <w:txbxContent>
                    <w:p w14:paraId="2C90CE94" w14:textId="21CF26CB" w:rsidR="00533DEB" w:rsidRPr="00C467DA" w:rsidRDefault="00533DEB">
                      <w:pPr>
                        <w:rPr>
                          <w:b/>
                          <w:color w:val="FF0000"/>
                        </w:rPr>
                      </w:pPr>
                      <w:r w:rsidRPr="00C467DA">
                        <w:rPr>
                          <w:b/>
                          <w:color w:val="FF0000"/>
                        </w:rPr>
                        <w:t>PO refuses</w:t>
                      </w:r>
                      <w:r>
                        <w:rPr>
                          <w:b/>
                          <w:color w:val="FF0000"/>
                        </w:rPr>
                        <w:t xml:space="preserve">. </w:t>
                      </w:r>
                    </w:p>
                  </w:txbxContent>
                </v:textbox>
                <w10:wrap type="square"/>
              </v:shape>
            </w:pict>
          </mc:Fallback>
        </mc:AlternateContent>
      </w:r>
      <w:r w:rsidRPr="00C467DA">
        <w:rPr>
          <w:b/>
          <w:color w:val="FF0000"/>
        </w:rPr>
        <w:t>Those who refuse usually lose at the RRC.</w:t>
      </w:r>
    </w:p>
    <w:p w14:paraId="6D5360B9" w14:textId="003864E3" w:rsidR="00BD6AA6" w:rsidRDefault="00BC5E53" w:rsidP="00BD6AA6">
      <w:pPr>
        <w:pStyle w:val="Heading1"/>
      </w:pPr>
      <w:bookmarkStart w:id="119" w:name="_Toc221802183"/>
      <w:r>
        <w:t>Pool Time Lines</w:t>
      </w:r>
      <w:bookmarkEnd w:id="119"/>
    </w:p>
    <w:p w14:paraId="32B2827C" w14:textId="0E831396" w:rsidR="00BD6AA6" w:rsidRDefault="00BC5E53" w:rsidP="00BD6AA6">
      <w:r>
        <w:rPr>
          <w:noProof/>
        </w:rPr>
        <w:drawing>
          <wp:anchor distT="0" distB="0" distL="114300" distR="114300" simplePos="0" relativeHeight="251720704" behindDoc="0" locked="0" layoutInCell="1" allowOverlap="1" wp14:anchorId="00D3DB7D" wp14:editId="7E3FEE40">
            <wp:simplePos x="0" y="0"/>
            <wp:positionH relativeFrom="column">
              <wp:posOffset>1468120</wp:posOffset>
            </wp:positionH>
            <wp:positionV relativeFrom="paragraph">
              <wp:posOffset>104140</wp:posOffset>
            </wp:positionV>
            <wp:extent cx="5479415" cy="2717165"/>
            <wp:effectExtent l="25400" t="25400" r="32385" b="26035"/>
            <wp:wrapTight wrapText="bothSides">
              <wp:wrapPolygon edited="0">
                <wp:start x="-100" y="-202"/>
                <wp:lineTo x="-100" y="21605"/>
                <wp:lineTo x="21628" y="21605"/>
                <wp:lineTo x="21628" y="-202"/>
                <wp:lineTo x="-100" y="-202"/>
              </wp:wrapPolygon>
            </wp:wrapTight>
            <wp:docPr id="65" name="Picture 65" descr="Lion:Users:blurped:Dropbox:Law:Oil &amp; Gas Law:Materials:Pool Time Lin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ion:Users:blurped:Dropbox:Law:Oil &amp; Gas Law:Materials:Pool Time Lines.pdf"/>
                    <pic:cNvPicPr>
                      <a:picLocks noChangeAspect="1" noChangeArrowheads="1"/>
                    </pic:cNvPicPr>
                  </pic:nvPicPr>
                  <pic:blipFill rotWithShape="1">
                    <a:blip r:embed="rId77" cstate="print">
                      <a:extLst>
                        <a:ext uri="{28A0092B-C50C-407E-A947-70E740481C1C}">
                          <a14:useLocalDpi xmlns:a14="http://schemas.microsoft.com/office/drawing/2010/main"/>
                        </a:ext>
                      </a:extLst>
                    </a:blip>
                    <a:srcRect/>
                    <a:stretch/>
                  </pic:blipFill>
                  <pic:spPr bwMode="auto">
                    <a:xfrm>
                      <a:off x="0" y="0"/>
                      <a:ext cx="5479415" cy="2717165"/>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448A78" w14:textId="75A3F7DF" w:rsidR="00BD6AA6" w:rsidRDefault="00A74158" w:rsidP="00BD6AA6">
      <w:pPr>
        <w:pStyle w:val="Heading1"/>
      </w:pPr>
      <w:bookmarkStart w:id="120" w:name="_Toc221802184"/>
      <w:r>
        <w:t>Pooling Scenarios</w:t>
      </w:r>
      <w:bookmarkEnd w:id="120"/>
    </w:p>
    <w:p w14:paraId="3180D2A5" w14:textId="40648D34" w:rsidR="00BD6AA6" w:rsidRDefault="00A74158" w:rsidP="00BD6AA6">
      <w:r>
        <w:rPr>
          <w:noProof/>
        </w:rPr>
        <w:drawing>
          <wp:anchor distT="0" distB="0" distL="114300" distR="114300" simplePos="0" relativeHeight="251721728" behindDoc="0" locked="0" layoutInCell="1" allowOverlap="1" wp14:anchorId="0FE98064" wp14:editId="165E5488">
            <wp:simplePos x="0" y="0"/>
            <wp:positionH relativeFrom="column">
              <wp:posOffset>2350770</wp:posOffset>
            </wp:positionH>
            <wp:positionV relativeFrom="paragraph">
              <wp:posOffset>111760</wp:posOffset>
            </wp:positionV>
            <wp:extent cx="4596765" cy="5486400"/>
            <wp:effectExtent l="25400" t="25400" r="26035" b="25400"/>
            <wp:wrapTight wrapText="bothSides">
              <wp:wrapPolygon edited="0">
                <wp:start x="-119" y="-100"/>
                <wp:lineTo x="-119" y="21600"/>
                <wp:lineTo x="21603" y="21600"/>
                <wp:lineTo x="21603" y="-100"/>
                <wp:lineTo x="-119" y="-100"/>
              </wp:wrapPolygon>
            </wp:wrapTight>
            <wp:docPr id="66" name="Picture 66" descr="Lion:Users:blurped:Dropbox:Law:Oil &amp; Gas Law:Materials:POOLING SCENARIO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ion:Users:blurped:Dropbox:Law:Oil &amp; Gas Law:Materials:POOLING SCENARIOS.pdf"/>
                    <pic:cNvPicPr>
                      <a:picLocks noChangeAspect="1" noChangeArrowheads="1"/>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4596765" cy="548640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1DCE7F" w14:textId="3F8104CD" w:rsidR="00BD6AA6" w:rsidRDefault="00A74158" w:rsidP="00BD6AA6">
      <w:pPr>
        <w:pStyle w:val="Heading1"/>
      </w:pPr>
      <w:bookmarkStart w:id="121" w:name="_Toc221802185"/>
      <w:r>
        <w:t>Relinquishment Land Acts Illustration</w:t>
      </w:r>
      <w:bookmarkEnd w:id="121"/>
    </w:p>
    <w:p w14:paraId="4FC09E5E" w14:textId="6D0C28A1" w:rsidR="00A74158" w:rsidRDefault="00A74158" w:rsidP="00A74158">
      <w:r>
        <w:t>RELINQUISHMENT LANDS ACT (RLA)</w:t>
      </w:r>
    </w:p>
    <w:p w14:paraId="2B886DAB" w14:textId="77777777" w:rsidR="00A74158" w:rsidRDefault="00A74158" w:rsidP="00A74158">
      <w:r>
        <w:t>RELINQUISHMENT LANDS ACT LANDS</w:t>
      </w:r>
    </w:p>
    <w:p w14:paraId="0331E231" w14:textId="77777777" w:rsidR="00A74158" w:rsidRDefault="00A74158" w:rsidP="00A74158"/>
    <w:p w14:paraId="2BE3FF2E" w14:textId="067F930A" w:rsidR="00A74158" w:rsidRDefault="00A74158" w:rsidP="00A74158">
      <w:r>
        <w:t>GENERAL LAND OFFICE (GLO)</w:t>
      </w:r>
    </w:p>
    <w:p w14:paraId="2BBF183E" w14:textId="77777777" w:rsidR="00A74158" w:rsidRDefault="00A74158" w:rsidP="00A74158"/>
    <w:p w14:paraId="64C15B2E" w14:textId="6738A57F" w:rsidR="00A74158" w:rsidRDefault="00A74158" w:rsidP="00A74158">
      <w:r>
        <w:t>PERMANENT UNIVERSITY FUND (PUF)</w:t>
      </w:r>
    </w:p>
    <w:p w14:paraId="5D11BCF8" w14:textId="77777777" w:rsidR="00A74158" w:rsidRDefault="00A74158" w:rsidP="00A74158"/>
    <w:p w14:paraId="68D3DAE3" w14:textId="77777777" w:rsidR="00A74158" w:rsidRDefault="00A74158" w:rsidP="00A74158">
      <w:r>
        <w:t>SPANISH AND MEXICAN LAW</w:t>
      </w:r>
    </w:p>
    <w:p w14:paraId="0C8B5AA7" w14:textId="77777777" w:rsidR="00A74158" w:rsidRDefault="00A74158" w:rsidP="00A74158"/>
    <w:p w14:paraId="228114E0" w14:textId="77777777" w:rsidR="00A74158" w:rsidRDefault="00A74158" w:rsidP="00A74158">
      <w:r>
        <w:t>OWNER OF THE SOIL</w:t>
      </w:r>
    </w:p>
    <w:p w14:paraId="59216300" w14:textId="77777777" w:rsidR="00A74158" w:rsidRDefault="00A74158" w:rsidP="00A74158"/>
    <w:p w14:paraId="4D0AAA1E" w14:textId="77777777" w:rsidR="00A74158" w:rsidRDefault="00A74158" w:rsidP="00A74158">
      <w:r>
        <w:t>AGENT OF THE GLO</w:t>
      </w:r>
    </w:p>
    <w:p w14:paraId="2D2D2B73" w14:textId="77777777" w:rsidR="00A74158" w:rsidRDefault="00A74158" w:rsidP="00A74158">
      <w:r>
        <w:t>EXECUTIVE RIGHT</w:t>
      </w:r>
    </w:p>
    <w:p w14:paraId="38E8997E" w14:textId="77777777" w:rsidR="00A74158" w:rsidRDefault="00A74158" w:rsidP="00A74158">
      <w:r>
        <w:t>COMPENSATED</w:t>
      </w:r>
    </w:p>
    <w:p w14:paraId="0A4ACA1E" w14:textId="77777777" w:rsidR="00A74158" w:rsidRDefault="00A74158" w:rsidP="00A74158">
      <w:r>
        <w:t>ONE HALF OF BONUS, DELAY RENTAL AND ROYALTY</w:t>
      </w:r>
    </w:p>
    <w:p w14:paraId="72389725" w14:textId="77777777" w:rsidR="00A74158" w:rsidRDefault="00A74158" w:rsidP="00A74158">
      <w:r>
        <w:t>NO SURF ACE DAMAGES</w:t>
      </w:r>
    </w:p>
    <w:p w14:paraId="70DFE8E3" w14:textId="77777777" w:rsidR="00A74158" w:rsidRDefault="00A74158" w:rsidP="00A74158"/>
    <w:p w14:paraId="000B53C4" w14:textId="77777777" w:rsidR="00A74158" w:rsidRDefault="00A74158" w:rsidP="00A74158">
      <w:r>
        <w:t>CAN NEVER ACQUIRE INTEREST IN MINERAL ESTATE</w:t>
      </w:r>
    </w:p>
    <w:p w14:paraId="0A5D98DA" w14:textId="3D9CB8C2" w:rsidR="00A74158" w:rsidRDefault="00A74158" w:rsidP="00A74158">
      <w:r>
        <w:t>CAN NEVER OBTAIN GREATER THAN ONE HALF OF REVENUE</w:t>
      </w:r>
    </w:p>
    <w:p w14:paraId="4068C6B7" w14:textId="77777777" w:rsidR="00A74158" w:rsidRDefault="00A74158" w:rsidP="00A74158"/>
    <w:p w14:paraId="5E12F615" w14:textId="75E55FAB" w:rsidR="00A74158" w:rsidRDefault="00A74158" w:rsidP="00A74158">
      <w:r>
        <w:t>STATE V. DURHAM Owner of Soil arranges assignment of OGL to company controlled by Owner of Soil</w:t>
      </w:r>
    </w:p>
    <w:p w14:paraId="3087ADB6" w14:textId="023FE90C" w:rsidR="00BD6AA6" w:rsidRDefault="00A74158" w:rsidP="00A74158">
      <w:r>
        <w:t>STATE V. STANOLIND Owner of Soil gets pumper contract as additional inducement to lease to Stanolind</w:t>
      </w:r>
    </w:p>
    <w:p w14:paraId="601FF535" w14:textId="68DC2E6C" w:rsidR="00BD6AA6" w:rsidRDefault="00A74158" w:rsidP="00BD6AA6">
      <w:pPr>
        <w:pStyle w:val="Heading1"/>
      </w:pPr>
      <w:bookmarkStart w:id="122" w:name="_Toc221802186"/>
      <w:r>
        <w:t>Royalty Clauses</w:t>
      </w:r>
      <w:bookmarkEnd w:id="122"/>
    </w:p>
    <w:p w14:paraId="450EE724" w14:textId="77777777" w:rsidR="00BD6AA6" w:rsidRDefault="00BD6AA6" w:rsidP="00BD6AA6"/>
    <w:p w14:paraId="5642E82E" w14:textId="77777777" w:rsidR="00A74158" w:rsidRDefault="00A74158" w:rsidP="00A74158">
      <w:r>
        <w:t>ROYALTY CLAUSES</w:t>
      </w:r>
    </w:p>
    <w:p w14:paraId="748F19B9" w14:textId="77777777" w:rsidR="00A74158" w:rsidRDefault="00A74158" w:rsidP="00A74158"/>
    <w:p w14:paraId="5FD202F4" w14:textId="77777777" w:rsidR="00A74158" w:rsidRDefault="00A74158" w:rsidP="00A74158">
      <w:r>
        <w:t>(SUPPLEMENT) 3. As royalty, lessee covenants and agrees:</w:t>
      </w:r>
    </w:p>
    <w:p w14:paraId="5C0534C0" w14:textId="36C05D55" w:rsidR="00A74158" w:rsidRDefault="00A74158" w:rsidP="00A74158">
      <w:r>
        <w:t>(a) to deliver to the credit of Lessor in the pipe line to which lessee may connect its well, the equal one-fifth (1 /5) part of all oil produced and saved by lessee from said land, or form time to time, at the option of lessee, to pay lessor the average posted market price of such one-fifth part os scuh oil at the wells as of the day it is run to the pipe line or storage tanks, lessor's interest, in either case, to bear one-fifth of the cost of treating oil to render it marketable pipe line oil;</w:t>
      </w:r>
    </w:p>
    <w:p w14:paraId="4EC58D7B" w14:textId="77777777" w:rsidR="00A74158" w:rsidRDefault="00A74158" w:rsidP="00A74158">
      <w:r>
        <w:t>(b) to pay Lessor on gas and casinghead gas produced from said land</w:t>
      </w:r>
    </w:p>
    <w:p w14:paraId="7E06F2FF" w14:textId="475A8B3A" w:rsidR="00A74158" w:rsidRDefault="00A74158" w:rsidP="00A74158">
      <w:pPr>
        <w:ind w:firstLine="288"/>
      </w:pPr>
      <w:r>
        <w:t>(1) when sold by Lessee, one fifth of the amount realized by Lessee, computed at the mouth of the well, or</w:t>
      </w:r>
    </w:p>
    <w:p w14:paraId="73362B85" w14:textId="0F5F83B7" w:rsidR="00A74158" w:rsidRDefault="00A74158" w:rsidP="00A74158">
      <w:pPr>
        <w:ind w:firstLine="288"/>
      </w:pPr>
      <w:r>
        <w:t>(2) when used by Lessee off said land or in the manufacture of gasoline or other products, the market value, at the mouth of the well, of one fifth of such gas and casinghead gas; ...</w:t>
      </w:r>
    </w:p>
    <w:p w14:paraId="5E4CCB2F" w14:textId="77777777" w:rsidR="00A74158" w:rsidRDefault="00A74158" w:rsidP="00A74158"/>
    <w:p w14:paraId="00308641" w14:textId="77777777" w:rsidR="00A74158" w:rsidRDefault="00A74158" w:rsidP="00A74158">
      <w:r>
        <w:t>HERITAGE RESOURCES 3. The royalties to be paid Lessor are ...</w:t>
      </w:r>
    </w:p>
    <w:p w14:paraId="79DD324D" w14:textId="59C2011F" w:rsidR="00A74158" w:rsidRDefault="00A74158" w:rsidP="00A74158">
      <w:r>
        <w:t>(b) on gas, including casinghead gas or other gaseous substances produced from the land, or land consolidated therewith, and sold or used off the premises or in the manufacture of gasoline or other products therefrom, the market value at the well of 1/5 of the gas so sold or used, provided that on gas sold at the well the royalty shall be 1/5 of the amount realized from such sale provided, however, that there shall be no deductions from the value of the Lessor's royalty by reason of any required processing, cost of dehydration, compression, transportation or other matter to market such gas.</w:t>
      </w:r>
    </w:p>
    <w:p w14:paraId="35DFA989" w14:textId="77777777" w:rsidR="00A74158" w:rsidRDefault="00A74158" w:rsidP="00A74158">
      <w:r>
        <w:t>or:</w:t>
      </w:r>
    </w:p>
    <w:p w14:paraId="6077C675" w14:textId="77777777" w:rsidR="00A74158" w:rsidRDefault="00A74158" w:rsidP="00A74158">
      <w:r>
        <w:t>3. In consideration of the premises, Lessee covenants and agrees ...</w:t>
      </w:r>
    </w:p>
    <w:p w14:paraId="47476931" w14:textId="5CCF56D2" w:rsidR="00A74158" w:rsidRDefault="00A74158" w:rsidP="00A74158">
      <w:r>
        <w:t>(b) To pay the Lessor 1/4 of the market value at the well for all gas (including substances contained in such gas) produced from the leased premises; provided, however, that there shall be no deductions from the value of Lessor's royalty by reason of any required processing, cost of dehydration, compression, transportation,</w:t>
      </w:r>
    </w:p>
    <w:p w14:paraId="199B4782" w14:textId="77777777" w:rsidR="00A74158" w:rsidRDefault="00A74158" w:rsidP="00A74158">
      <w:r>
        <w:t>or other matter to market such gas.</w:t>
      </w:r>
    </w:p>
    <w:p w14:paraId="790D3BD0" w14:textId="77777777" w:rsidR="00A74158" w:rsidRDefault="00A74158" w:rsidP="00A74158"/>
    <w:p w14:paraId="61EDE6DC" w14:textId="7512FD5F" w:rsidR="00A74158" w:rsidRDefault="00A74158" w:rsidP="00A74158">
      <w:r>
        <w:t>Heritage Resources, Inc. v. NationsBank, 939 S.W.2d 118, 120 -121 (Tex.,1996)</w:t>
      </w:r>
    </w:p>
    <w:p w14:paraId="67C637B4" w14:textId="217EC7BC" w:rsidR="00BD6AA6" w:rsidRDefault="00A74158" w:rsidP="00BD6AA6">
      <w:pPr>
        <w:pStyle w:val="Heading1"/>
      </w:pPr>
      <w:bookmarkStart w:id="123" w:name="_Toc221802187"/>
      <w:r>
        <w:t>Schematics</w:t>
      </w:r>
      <w:bookmarkEnd w:id="123"/>
    </w:p>
    <w:p w14:paraId="3A53D63F" w14:textId="77777777" w:rsidR="00BD6AA6" w:rsidRDefault="00BD6AA6" w:rsidP="00BD6AA6"/>
    <w:p w14:paraId="003EF35B" w14:textId="77777777" w:rsidR="00BD6AA6" w:rsidRDefault="00BD6AA6" w:rsidP="00BD6AA6"/>
    <w:p w14:paraId="45AEEB24" w14:textId="17C12980" w:rsidR="00A74158" w:rsidRDefault="00A74158" w:rsidP="00A74158">
      <w:pPr>
        <w:pStyle w:val="Heading1"/>
      </w:pPr>
      <w:bookmarkStart w:id="124" w:name="_Toc221802188"/>
      <w:r>
        <w:t>Secondary Recovery Illustration</w:t>
      </w:r>
      <w:bookmarkEnd w:id="124"/>
    </w:p>
    <w:p w14:paraId="627F9107" w14:textId="77777777" w:rsidR="00A74158" w:rsidRDefault="00A74158" w:rsidP="00A74158"/>
    <w:p w14:paraId="492BFF7E" w14:textId="5D9C78C9" w:rsidR="00A74158" w:rsidRDefault="00A74158" w:rsidP="00BD6AA6">
      <w:bookmarkStart w:id="125" w:name="_GoBack"/>
      <w:r>
        <w:rPr>
          <w:noProof/>
        </w:rPr>
        <w:drawing>
          <wp:anchor distT="0" distB="0" distL="114300" distR="114300" simplePos="0" relativeHeight="251722752" behindDoc="0" locked="0" layoutInCell="1" allowOverlap="1" wp14:anchorId="0E204832" wp14:editId="0249B944">
            <wp:simplePos x="0" y="0"/>
            <wp:positionH relativeFrom="column">
              <wp:posOffset>4509135</wp:posOffset>
            </wp:positionH>
            <wp:positionV relativeFrom="paragraph">
              <wp:posOffset>53340</wp:posOffset>
            </wp:positionV>
            <wp:extent cx="2393950" cy="2747010"/>
            <wp:effectExtent l="0" t="0" r="0" b="0"/>
            <wp:wrapTight wrapText="bothSides">
              <wp:wrapPolygon edited="0">
                <wp:start x="0" y="0"/>
                <wp:lineTo x="0" y="21370"/>
                <wp:lineTo x="21314" y="21370"/>
                <wp:lineTo x="21314" y="0"/>
                <wp:lineTo x="0" y="0"/>
              </wp:wrapPolygon>
            </wp:wrapTight>
            <wp:docPr id="67" name="Picture 67" descr="Lion:Users:blurped:Dropbox:Law:Oil &amp; Gas Law:Materials:SECONDARY RECOVERY ILLUSTR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ion:Users:blurped:Dropbox:Law:Oil &amp; Gas Law:Materials:SECONDARY RECOVERY ILLUSTRATION.pdf"/>
                    <pic:cNvPicPr>
                      <a:picLocks noChangeAspect="1" noChangeArrowheads="1"/>
                    </pic:cNvPicPr>
                  </pic:nvPicPr>
                  <pic:blipFill rotWithShape="1">
                    <a:blip r:embed="rId79" cstate="print">
                      <a:extLst>
                        <a:ext uri="{28A0092B-C50C-407E-A947-70E740481C1C}">
                          <a14:useLocalDpi xmlns:a14="http://schemas.microsoft.com/office/drawing/2010/main"/>
                        </a:ext>
                      </a:extLst>
                    </a:blip>
                    <a:srcRect/>
                    <a:stretch/>
                  </pic:blipFill>
                  <pic:spPr bwMode="auto">
                    <a:xfrm>
                      <a:off x="0" y="0"/>
                      <a:ext cx="2393950" cy="2747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25"/>
    </w:p>
    <w:p w14:paraId="37F56788" w14:textId="2DE7EDE3" w:rsidR="00A74158" w:rsidRDefault="00A74158" w:rsidP="00A74158">
      <w:pPr>
        <w:pStyle w:val="Heading1"/>
      </w:pPr>
      <w:bookmarkStart w:id="126" w:name="_Toc221802189"/>
      <w:r>
        <w:t>Section Diagram</w:t>
      </w:r>
      <w:bookmarkEnd w:id="126"/>
    </w:p>
    <w:p w14:paraId="4CA1BE5D" w14:textId="4C4D7C61" w:rsidR="00A74158" w:rsidRDefault="00A74158" w:rsidP="00BD6AA6">
      <w:r>
        <w:rPr>
          <w:noProof/>
        </w:rPr>
        <w:drawing>
          <wp:anchor distT="0" distB="0" distL="114300" distR="114300" simplePos="0" relativeHeight="251723776" behindDoc="0" locked="0" layoutInCell="1" allowOverlap="1" wp14:anchorId="7384CDD0" wp14:editId="4E4CBA56">
            <wp:simplePos x="0" y="0"/>
            <wp:positionH relativeFrom="column">
              <wp:posOffset>2680335</wp:posOffset>
            </wp:positionH>
            <wp:positionV relativeFrom="paragraph">
              <wp:posOffset>180340</wp:posOffset>
            </wp:positionV>
            <wp:extent cx="4276090" cy="4404995"/>
            <wp:effectExtent l="25400" t="25400" r="16510" b="14605"/>
            <wp:wrapTight wrapText="bothSides">
              <wp:wrapPolygon edited="0">
                <wp:start x="-128" y="-125"/>
                <wp:lineTo x="-128" y="21547"/>
                <wp:lineTo x="21555" y="21547"/>
                <wp:lineTo x="21555" y="-125"/>
                <wp:lineTo x="-128" y="-125"/>
              </wp:wrapPolygon>
            </wp:wrapTight>
            <wp:docPr id="68" name="Picture 68" descr="Lion:Users:blurped:Dropbox:Law:Oil &amp; Gas Law:Materials:Section diagra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ion:Users:blurped:Dropbox:Law:Oil &amp; Gas Law:Materials:Section diagram.pdf"/>
                    <pic:cNvPicPr>
                      <a:picLocks noChangeAspect="1" noChangeArrowheads="1"/>
                    </pic:cNvPicPr>
                  </pic:nvPicPr>
                  <pic:blipFill rotWithShape="1">
                    <a:blip r:embed="rId80" cstate="print">
                      <a:extLst>
                        <a:ext uri="{28A0092B-C50C-407E-A947-70E740481C1C}">
                          <a14:useLocalDpi xmlns:a14="http://schemas.microsoft.com/office/drawing/2010/main"/>
                        </a:ext>
                      </a:extLst>
                    </a:blip>
                    <a:srcRect/>
                    <a:stretch/>
                  </pic:blipFill>
                  <pic:spPr bwMode="auto">
                    <a:xfrm>
                      <a:off x="0" y="0"/>
                      <a:ext cx="4276090" cy="4404995"/>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5C53B2" w14:textId="359DEFAA" w:rsidR="00A74158" w:rsidRDefault="00A74158" w:rsidP="00A74158">
      <w:pPr>
        <w:pStyle w:val="Heading1"/>
      </w:pPr>
      <w:bookmarkStart w:id="127" w:name="_Toc221802190"/>
      <w:r>
        <w:t>Take or Pay Example</w:t>
      </w:r>
      <w:bookmarkEnd w:id="127"/>
    </w:p>
    <w:p w14:paraId="6C013D24" w14:textId="77777777" w:rsidR="009429F0" w:rsidRPr="009429F0" w:rsidRDefault="009429F0" w:rsidP="009429F0"/>
    <w:p w14:paraId="6321DC75" w14:textId="5DA74C60" w:rsidR="002D563B" w:rsidRPr="002D563B" w:rsidRDefault="002D563B" w:rsidP="002D563B">
      <w:r w:rsidRPr="002D563B">
        <w:t>Back in the "day", the price of natural gas committed to interstate markets was price</w:t>
      </w:r>
      <w:r>
        <w:t xml:space="preserve"> </w:t>
      </w:r>
      <w:r w:rsidRPr="002D563B">
        <w:t>controlled. An operator selling production from a gas well had no incentive to go with one</w:t>
      </w:r>
      <w:r>
        <w:t xml:space="preserve"> </w:t>
      </w:r>
      <w:r w:rsidRPr="002D563B">
        <w:t>purchaser over another. Purchasers, on the other hand, were intent on securing reliable</w:t>
      </w:r>
    </w:p>
    <w:p w14:paraId="7312BC39" w14:textId="417992FA" w:rsidR="002D563B" w:rsidRPr="002D563B" w:rsidRDefault="002D563B" w:rsidP="002D563B">
      <w:r w:rsidRPr="002D563B">
        <w:t>supplies to fulfill their obligations to Local Distribution Companies, (LDC) e.g. Entex,</w:t>
      </w:r>
      <w:r>
        <w:t xml:space="preserve"> </w:t>
      </w:r>
      <w:r w:rsidRPr="002D563B">
        <w:t>Peoples' Gas, Pacific Gas &amp; Electric, etc.</w:t>
      </w:r>
    </w:p>
    <w:p w14:paraId="700851F7" w14:textId="77777777" w:rsidR="002D563B" w:rsidRDefault="002D563B" w:rsidP="002D563B"/>
    <w:p w14:paraId="5DD1E6A3" w14:textId="50EB8ECC" w:rsidR="002D563B" w:rsidRPr="002D563B" w:rsidRDefault="002D563B" w:rsidP="002D563B">
      <w:r w:rsidRPr="002D563B">
        <w:t>In order to secure adequate supplies, purchasers used take or pay, in part, to induce</w:t>
      </w:r>
      <w:r>
        <w:t xml:space="preserve"> </w:t>
      </w:r>
      <w:r w:rsidRPr="002D563B">
        <w:t xml:space="preserve">purchasers to "dedicate" reserves to long term contracts. We saw some of this in </w:t>
      </w:r>
      <w:r w:rsidRPr="002D563B">
        <w:rPr>
          <w:i/>
        </w:rPr>
        <w:t>Amoco v. First Baptist Church of Pyote</w:t>
      </w:r>
      <w:r w:rsidRPr="002D563B">
        <w:t>. Take or pay payments assured the producer of an income</w:t>
      </w:r>
    </w:p>
    <w:p w14:paraId="4D4ECDB1" w14:textId="64E14F14" w:rsidR="002D563B" w:rsidRDefault="002D563B" w:rsidP="002D563B">
      <w:r w:rsidRPr="002D563B">
        <w:t>stream irrespective of actual severance and sale of the natural gas. These contractual take</w:t>
      </w:r>
      <w:r>
        <w:t xml:space="preserve"> </w:t>
      </w:r>
      <w:r w:rsidRPr="002D563B">
        <w:t>or pay provisions were structured on the individual production characteristics of the gas</w:t>
      </w:r>
      <w:r>
        <w:t xml:space="preserve"> </w:t>
      </w:r>
      <w:r w:rsidRPr="002D563B">
        <w:t>wells dedicated to the gas purchase agreement. What does this mean?</w:t>
      </w:r>
    </w:p>
    <w:p w14:paraId="32A39399" w14:textId="77777777" w:rsidR="002D563B" w:rsidRPr="002D563B" w:rsidRDefault="002D563B" w:rsidP="002D563B"/>
    <w:p w14:paraId="07BCC57F" w14:textId="09CA7D55" w:rsidR="002D563B" w:rsidRPr="002D563B" w:rsidRDefault="002D563B" w:rsidP="002D563B">
      <w:r w:rsidRPr="002D563B">
        <w:t>FOR EXAMPLE. Producer has oil and gas leases on 10 sections of</w:t>
      </w:r>
      <w:r>
        <w:t xml:space="preserve"> </w:t>
      </w:r>
      <w:r w:rsidRPr="002D563B">
        <w:t>land in the Texas</w:t>
      </w:r>
      <w:r>
        <w:t xml:space="preserve"> </w:t>
      </w:r>
      <w:r w:rsidRPr="002D563B">
        <w:t>Panhandle. 6400 acres. Producer dri</w:t>
      </w:r>
      <w:r>
        <w:t>l</w:t>
      </w:r>
      <w:r w:rsidRPr="002D563B">
        <w:t>ls one well on Section 2 and discovers a gas field.</w:t>
      </w:r>
      <w:r>
        <w:t xml:space="preserve"> </w:t>
      </w:r>
      <w:r w:rsidRPr="002D563B">
        <w:t>Tennessee Natural Gas Pipeline ("Tennessee") and Northern Natural Gas Pipeline</w:t>
      </w:r>
      <w:r>
        <w:t xml:space="preserve"> </w:t>
      </w:r>
      <w:r w:rsidRPr="002D563B">
        <w:t>("Northern") have nearby pipelines and both are desirous of "locking up" the potential</w:t>
      </w:r>
      <w:r>
        <w:t xml:space="preserve"> </w:t>
      </w:r>
      <w:r w:rsidRPr="002D563B">
        <w:t>supplies under the 10 sections of</w:t>
      </w:r>
      <w:r>
        <w:t xml:space="preserve"> </w:t>
      </w:r>
      <w:r w:rsidRPr="002D563B">
        <w:t>land. Tennessee offers the going FERC rate per MMBtu</w:t>
      </w:r>
      <w:r>
        <w:t xml:space="preserve"> </w:t>
      </w:r>
      <w:r w:rsidRPr="002D563B">
        <w:t>and a 80% take or pay obligation and a 15 year term. Northern only offers a 75% take or</w:t>
      </w:r>
    </w:p>
    <w:p w14:paraId="6FF13E26" w14:textId="77777777" w:rsidR="002D563B" w:rsidRDefault="002D563B" w:rsidP="002D563B">
      <w:r w:rsidRPr="002D563B">
        <w:t>pay obligation for 10 years. Producer chooses Tennessee.</w:t>
      </w:r>
    </w:p>
    <w:p w14:paraId="3FEC9E72" w14:textId="77777777" w:rsidR="002D563B" w:rsidRPr="002D563B" w:rsidRDefault="002D563B" w:rsidP="002D563B"/>
    <w:p w14:paraId="5E3DE1EB" w14:textId="77777777" w:rsidR="002D563B" w:rsidRDefault="002D563B" w:rsidP="002D563B">
      <w:r w:rsidRPr="002D563B">
        <w:t>Thus, the take or pay obligation is 80% of something, but what. The Gas Purchase</w:t>
      </w:r>
      <w:r>
        <w:t xml:space="preserve"> </w:t>
      </w:r>
      <w:r w:rsidRPr="002D563B">
        <w:t>Agreement ("GPA") requires Producer to "dedicate" its reserves to the GPA and allows the</w:t>
      </w:r>
      <w:r>
        <w:t xml:space="preserve"> </w:t>
      </w:r>
      <w:r w:rsidRPr="002D563B">
        <w:t>Producer to add wells and leases to the GPA at Producer's option. The GPA also requires</w:t>
      </w:r>
      <w:r>
        <w:t xml:space="preserve"> </w:t>
      </w:r>
      <w:r w:rsidRPr="002D563B">
        <w:t>annual (or more frequent) well deliverability tests. A deliverability test measures the</w:t>
      </w:r>
      <w:r>
        <w:t xml:space="preserve"> </w:t>
      </w:r>
      <w:r w:rsidRPr="002D563B">
        <w:t>quantity of gas a particular well can produce usually over a 24 hour period. As wells are</w:t>
      </w:r>
      <w:r>
        <w:t xml:space="preserve"> </w:t>
      </w:r>
      <w:r w:rsidRPr="002D563B">
        <w:t>added and tested, a Daily Contract Quantity ("DCQ"), a Monthly Contract Quantity</w:t>
      </w:r>
      <w:r>
        <w:t xml:space="preserve"> </w:t>
      </w:r>
      <w:r w:rsidRPr="002D563B">
        <w:t>("MCQ") and a Yearly Contract Quantity ("YCQ") are developed. Producer quickly drills</w:t>
      </w:r>
      <w:r>
        <w:t xml:space="preserve"> </w:t>
      </w:r>
      <w:r w:rsidRPr="002D563B">
        <w:t>a well on each of the ten sections and plans for additional increased density wells on each</w:t>
      </w:r>
      <w:r>
        <w:t xml:space="preserve"> </w:t>
      </w:r>
      <w:r w:rsidRPr="002D563B">
        <w:t>of the sections. The annual determination of well deliverability for this gas field is</w:t>
      </w:r>
      <w:r>
        <w:t xml:space="preserve"> </w:t>
      </w:r>
      <w:r w:rsidRPr="002D563B">
        <w:t>determined to be 2 Bcf (billion cubic feet) per year. Thus, Tennessee agrees to take 1.6 Bcf</w:t>
      </w:r>
      <w:r>
        <w:t xml:space="preserve"> </w:t>
      </w:r>
      <w:r w:rsidRPr="002D563B">
        <w:t>per year or to pay for the difference between what is taken and 1.6 Bcf at the FERC price.</w:t>
      </w:r>
      <w:r>
        <w:t xml:space="preserve"> </w:t>
      </w:r>
    </w:p>
    <w:p w14:paraId="2E1F389F" w14:textId="77777777" w:rsidR="002D563B" w:rsidRDefault="002D563B" w:rsidP="002D563B"/>
    <w:p w14:paraId="1F227617" w14:textId="7BD573EF" w:rsidR="002D563B" w:rsidRDefault="002D563B" w:rsidP="002D563B">
      <w:r w:rsidRPr="002D563B">
        <w:t>During the first year, Tennessee takes 1.8 Bcf of gas from the gas field and the</w:t>
      </w:r>
      <w:r>
        <w:t xml:space="preserve"> </w:t>
      </w:r>
      <w:r w:rsidRPr="002D563B">
        <w:t>Producer produces the gas wells at a 90% rate. Tennessee owes no take or pay for the first</w:t>
      </w:r>
      <w:r>
        <w:t xml:space="preserve"> </w:t>
      </w:r>
      <w:r w:rsidRPr="002D563B">
        <w:t>year. During the second year of the GP A the YCQ remains at 1.6 Bcf (based on well</w:t>
      </w:r>
      <w:r>
        <w:t xml:space="preserve"> </w:t>
      </w:r>
      <w:r w:rsidRPr="002D563B">
        <w:t>deliverability) and an unusually mild winter in the Midwest reduces demand by the LDCs.</w:t>
      </w:r>
      <w:r>
        <w:t xml:space="preserve"> </w:t>
      </w:r>
      <w:r w:rsidRPr="002D563B">
        <w:t xml:space="preserve">Tennessee only takes 1.5 Bcf or </w:t>
      </w:r>
      <w:r>
        <w:t>1</w:t>
      </w:r>
      <w:r w:rsidRPr="002D563B">
        <w:t>00,000,000 cubic feet less than the take or pay threshold.</w:t>
      </w:r>
      <w:r>
        <w:t xml:space="preserve"> </w:t>
      </w:r>
      <w:r w:rsidRPr="002D563B">
        <w:t>Tennessee pays Producer for 100,000,000 cubic feet within 60 days of the anniversary date</w:t>
      </w:r>
      <w:r>
        <w:t xml:space="preserve"> o</w:t>
      </w:r>
      <w:r w:rsidRPr="002D563B">
        <w:t>f</w:t>
      </w:r>
      <w:r>
        <w:t xml:space="preserve"> </w:t>
      </w:r>
      <w:r w:rsidRPr="002D563B">
        <w:t>the GPA. In the second quarter of the third year, Tennessee takes the first 100,000,000</w:t>
      </w:r>
      <w:r>
        <w:t xml:space="preserve"> </w:t>
      </w:r>
      <w:r w:rsidRPr="002D563B">
        <w:t>cubic feet and does not pay for this quantity under the "make up" or recoupment portion of</w:t>
      </w:r>
      <w:r>
        <w:t xml:space="preserve"> </w:t>
      </w:r>
      <w:r w:rsidRPr="002D563B">
        <w:t>the take or pay clause. During the third year of the GP A, the YCQ remains at 1.6Bcf and</w:t>
      </w:r>
      <w:r>
        <w:t xml:space="preserve"> </w:t>
      </w:r>
      <w:r w:rsidRPr="002D563B">
        <w:t>the Midwest experiences a cold winter and demand is up. Tennessee takes 1.9 Bcf of gas,</w:t>
      </w:r>
      <w:r>
        <w:t xml:space="preserve"> </w:t>
      </w:r>
      <w:r w:rsidRPr="002D563B">
        <w:t>but as noted only pays for 1.8 Bcf at the FERC price.</w:t>
      </w:r>
    </w:p>
    <w:p w14:paraId="784ADF0E" w14:textId="77777777" w:rsidR="002D563B" w:rsidRPr="002D563B" w:rsidRDefault="002D563B" w:rsidP="002D563B"/>
    <w:p w14:paraId="138B7EC3" w14:textId="711FC99E" w:rsidR="002D563B" w:rsidRDefault="002D563B" w:rsidP="002D563B">
      <w:r w:rsidRPr="002D563B">
        <w:t>During the fourth year of</w:t>
      </w:r>
      <w:r>
        <w:t xml:space="preserve"> </w:t>
      </w:r>
      <w:r w:rsidRPr="002D563B">
        <w:t>the GP A, the YCQ drops to 1.5 Bcf (so 80% is now 1.2Bcf)</w:t>
      </w:r>
      <w:r>
        <w:t xml:space="preserve"> </w:t>
      </w:r>
      <w:r w:rsidRPr="002D563B">
        <w:t>and FERC begins its program of deregulation of the gas industry and the removal of its</w:t>
      </w:r>
      <w:r>
        <w:t xml:space="preserve"> </w:t>
      </w:r>
      <w:r w:rsidRPr="002D563B">
        <w:t>mandatory pricing schedule. Unregulated (i.e. intrastate) gas is less expensive than the GP A</w:t>
      </w:r>
      <w:r>
        <w:t xml:space="preserve"> </w:t>
      </w:r>
      <w:r w:rsidRPr="002D563B">
        <w:t>priced gas and Tennessee starts to buy this unregulated gas to meet its obligations in its</w:t>
      </w:r>
      <w:r>
        <w:t xml:space="preserve"> contracts w/ </w:t>
      </w:r>
      <w:r w:rsidRPr="002D563B">
        <w:t>LDCs. As a result, Tennessee only takes 1.0 Bcf</w:t>
      </w:r>
      <w:r>
        <w:t xml:space="preserve"> </w:t>
      </w:r>
      <w:r w:rsidRPr="002D563B">
        <w:t>under</w:t>
      </w:r>
      <w:r>
        <w:t xml:space="preserve"> </w:t>
      </w:r>
      <w:r w:rsidRPr="002D563B">
        <w:t>the GPA and buys 0.8</w:t>
      </w:r>
      <w:r>
        <w:t xml:space="preserve"> </w:t>
      </w:r>
      <w:r w:rsidRPr="002D563B">
        <w:t>Bcf</w:t>
      </w:r>
      <w:r>
        <w:t xml:space="preserve"> </w:t>
      </w:r>
      <w:r w:rsidRPr="002D563B">
        <w:t>in the open market. Producer demands payment for 0.2 Bcf, i.e. the YCQ minus actual</w:t>
      </w:r>
      <w:r>
        <w:t xml:space="preserve"> </w:t>
      </w:r>
      <w:r w:rsidRPr="002D563B">
        <w:t xml:space="preserve">takes, times the </w:t>
      </w:r>
      <w:r>
        <w:t>K</w:t>
      </w:r>
      <w:r w:rsidRPr="002D563B">
        <w:t xml:space="preserve"> price (still a high FERC price) from Tennessee. Tennessee seeks</w:t>
      </w:r>
      <w:r>
        <w:t xml:space="preserve"> </w:t>
      </w:r>
      <w:r w:rsidRPr="002D563B">
        <w:t>to pass this take or pay payment on to its LDCs, but FERC refuses to allow this practice.</w:t>
      </w:r>
      <w:r>
        <w:t xml:space="preserve"> </w:t>
      </w:r>
      <w:r w:rsidRPr="002D563B">
        <w:t xml:space="preserve">Tennessee refuses to take or pay and Producer sues Tennessee for breach of </w:t>
      </w:r>
      <w:r>
        <w:t>K</w:t>
      </w:r>
      <w:r w:rsidRPr="002D563B">
        <w:t>.</w:t>
      </w:r>
      <w:r>
        <w:t xml:space="preserve"> </w:t>
      </w:r>
    </w:p>
    <w:p w14:paraId="6B86B8BE" w14:textId="77777777" w:rsidR="002D563B" w:rsidRDefault="002D563B" w:rsidP="002D563B"/>
    <w:p w14:paraId="171D66A3" w14:textId="698AC845" w:rsidR="002D563B" w:rsidRDefault="002D563B" w:rsidP="002D563B">
      <w:r w:rsidRPr="002D563B">
        <w:t xml:space="preserve">During the </w:t>
      </w:r>
      <w:r>
        <w:t>5th</w:t>
      </w:r>
      <w:r w:rsidRPr="002D563B">
        <w:t xml:space="preserve"> year ofthe GPA, the YCQ remains at 1.5 Bcfand Tennessee only</w:t>
      </w:r>
      <w:r>
        <w:t xml:space="preserve"> </w:t>
      </w:r>
      <w:r w:rsidRPr="002D563B">
        <w:t>takes 0.5 Bcf of gas from Producer. The shortfall for the fifth year is 0.7 Bcf of gas.</w:t>
      </w:r>
      <w:r>
        <w:t xml:space="preserve"> </w:t>
      </w:r>
      <w:r w:rsidRPr="002D563B">
        <w:t>Producer demands payment from Tennessee for 0.7 Bcf times the GPA price. Tennessee</w:t>
      </w:r>
      <w:r>
        <w:t xml:space="preserve"> </w:t>
      </w:r>
      <w:r w:rsidRPr="002D563B">
        <w:t>refuses to take or pay and the cumulative shortfall is now 0.9 Bcf.</w:t>
      </w:r>
    </w:p>
    <w:p w14:paraId="71AF8C79" w14:textId="77777777" w:rsidR="002D563B" w:rsidRDefault="002D563B" w:rsidP="002D563B"/>
    <w:p w14:paraId="2EAEFDCD" w14:textId="72E10B93" w:rsidR="002D563B" w:rsidRPr="002D563B" w:rsidRDefault="002D563B" w:rsidP="002D563B">
      <w:r w:rsidRPr="002D563B">
        <w:t xml:space="preserve">During the </w:t>
      </w:r>
      <w:r>
        <w:t>6th</w:t>
      </w:r>
      <w:r w:rsidRPr="002D563B">
        <w:t xml:space="preserve"> year, Tennessee's performance is the same as the </w:t>
      </w:r>
      <w:r>
        <w:t>5th</w:t>
      </w:r>
      <w:r w:rsidRPr="002D563B">
        <w:t xml:space="preserve"> year </w:t>
      </w:r>
      <w:r>
        <w:t>&amp;</w:t>
      </w:r>
      <w:r w:rsidRPr="002D563B">
        <w:t xml:space="preserve"> the</w:t>
      </w:r>
      <w:r>
        <w:t xml:space="preserve"> </w:t>
      </w:r>
      <w:r w:rsidRPr="002D563B">
        <w:t>cumulative shortfall is 1.6 Bcf. (0.2 + 0.7 +0.7 = 1.6). Producer files suit. At the end of the</w:t>
      </w:r>
      <w:r>
        <w:t xml:space="preserve"> </w:t>
      </w:r>
      <w:r w:rsidRPr="002D563B">
        <w:t>sixth year and beginning of</w:t>
      </w:r>
      <w:r>
        <w:t xml:space="preserve"> </w:t>
      </w:r>
      <w:r w:rsidRPr="002D563B">
        <w:t xml:space="preserve">the </w:t>
      </w:r>
      <w:r>
        <w:t>7th</w:t>
      </w:r>
      <w:r w:rsidRPr="002D563B">
        <w:t xml:space="preserve"> year, Producer and Tennessee engage in settlement</w:t>
      </w:r>
    </w:p>
    <w:p w14:paraId="5B6AB92E" w14:textId="3F57FE08" w:rsidR="002D563B" w:rsidRDefault="002D563B" w:rsidP="002D563B">
      <w:r w:rsidRPr="002D563B">
        <w:t>negotiations to resolve the take or pay liability. In the meantime, FERC has agreed to allow</w:t>
      </w:r>
      <w:r>
        <w:t xml:space="preserve"> </w:t>
      </w:r>
      <w:r w:rsidRPr="002D563B">
        <w:t>the pipelines to pass 50% of their take or pay liability through to the LDCs if the pipelines</w:t>
      </w:r>
      <w:r>
        <w:t xml:space="preserve"> </w:t>
      </w:r>
      <w:r w:rsidRPr="002D563B">
        <w:t>settle their take or pay liabilities by a date certain in 1991.</w:t>
      </w:r>
    </w:p>
    <w:p w14:paraId="2DB961E2" w14:textId="77777777" w:rsidR="002D563B" w:rsidRPr="002D563B" w:rsidRDefault="002D563B" w:rsidP="002D563B"/>
    <w:p w14:paraId="32CCFD81" w14:textId="36983F8B" w:rsidR="002D563B" w:rsidRDefault="002D563B" w:rsidP="002D563B">
      <w:r w:rsidRPr="002D563B">
        <w:t>In a flurry of activity, many take or pay cases are settled including the Producer and</w:t>
      </w:r>
      <w:r>
        <w:t xml:space="preserve"> </w:t>
      </w:r>
      <w:r w:rsidRPr="002D563B">
        <w:t>Tennessee case. In the settlement, Producer and Tennessee agree to a reduced lump sum</w:t>
      </w:r>
      <w:r>
        <w:t xml:space="preserve"> </w:t>
      </w:r>
      <w:r w:rsidRPr="002D563B">
        <w:t>payment for the cumulative shortfall, a new price for the gas being produced for the</w:t>
      </w:r>
      <w:r>
        <w:t xml:space="preserve"> </w:t>
      </w:r>
      <w:r w:rsidRPr="002D563B">
        <w:t>remainder of the contract, no more take or pay and no "make up" or recoupment right for</w:t>
      </w:r>
      <w:r>
        <w:t xml:space="preserve"> </w:t>
      </w:r>
      <w:r w:rsidRPr="002D563B">
        <w:t>Tennessee. Producer pockets the lump sum and sells gas to Tennessee under the Amended</w:t>
      </w:r>
      <w:r>
        <w:t xml:space="preserve"> </w:t>
      </w:r>
      <w:r w:rsidRPr="002D563B">
        <w:t xml:space="preserve">G P A during the </w:t>
      </w:r>
      <w:r>
        <w:t>7th</w:t>
      </w:r>
      <w:r w:rsidRPr="002D563B">
        <w:t xml:space="preserve"> year at the reduced price. Tennessee pays for each mcf produced</w:t>
      </w:r>
      <w:r>
        <w:t xml:space="preserve"> </w:t>
      </w:r>
      <w:r w:rsidRPr="002D563B">
        <w:t>with no make up rights for the take or pay payment.</w:t>
      </w:r>
    </w:p>
    <w:p w14:paraId="35BF363F" w14:textId="77777777" w:rsidR="002D563B" w:rsidRPr="002D563B" w:rsidRDefault="002D563B" w:rsidP="002D563B"/>
    <w:p w14:paraId="333AD724" w14:textId="59DEEFE1" w:rsidR="00A74158" w:rsidRDefault="002D563B" w:rsidP="002D563B">
      <w:r w:rsidRPr="002D563B">
        <w:t>Royalty owners are receiving less money in royalty than under the FERC price.</w:t>
      </w:r>
      <w:r>
        <w:t xml:space="preserve"> </w:t>
      </w:r>
      <w:r w:rsidRPr="002D563B">
        <w:t>Royalty owners claim a share of the lump sum and in the alternative claim that the</w:t>
      </w:r>
      <w:r>
        <w:t xml:space="preserve"> </w:t>
      </w:r>
      <w:r w:rsidRPr="002D563B">
        <w:t>relinquishment of the right of recoupment in exchange for the lump sum payment is</w:t>
      </w:r>
      <w:r>
        <w:t xml:space="preserve"> </w:t>
      </w:r>
      <w:r w:rsidRPr="002D563B">
        <w:t>tantamount to a sale.</w:t>
      </w:r>
    </w:p>
    <w:p w14:paraId="05F38CBA" w14:textId="0E7C87D6" w:rsidR="00A74158" w:rsidRDefault="00A74158" w:rsidP="00A74158">
      <w:pPr>
        <w:pStyle w:val="Heading1"/>
      </w:pPr>
      <w:bookmarkStart w:id="128" w:name="_Toc221802191"/>
      <w:r>
        <w:t>TX Oilfield Anti-Indemnity Act</w:t>
      </w:r>
      <w:bookmarkEnd w:id="128"/>
    </w:p>
    <w:p w14:paraId="3803D447" w14:textId="77777777" w:rsidR="00A74158" w:rsidRDefault="00A74158" w:rsidP="00BD6AA6"/>
    <w:p w14:paraId="6B4D26E3" w14:textId="5A73DEFA" w:rsidR="00A74158" w:rsidRDefault="00A74158" w:rsidP="00A74158">
      <w:pPr>
        <w:pStyle w:val="Heading1"/>
      </w:pPr>
      <w:bookmarkStart w:id="129" w:name="_Toc221802192"/>
      <w:r>
        <w:t>Tichacek Leredge Unit</w:t>
      </w:r>
      <w:bookmarkEnd w:id="129"/>
    </w:p>
    <w:p w14:paraId="6B6A6261" w14:textId="7537E2A3" w:rsidR="00A74158" w:rsidRDefault="009429F0" w:rsidP="00BD6AA6">
      <w:r>
        <w:rPr>
          <w:noProof/>
        </w:rPr>
        <w:drawing>
          <wp:anchor distT="0" distB="0" distL="114300" distR="114300" simplePos="0" relativeHeight="251724800" behindDoc="0" locked="0" layoutInCell="1" allowOverlap="1" wp14:anchorId="7B1AEF0E" wp14:editId="0223C8FE">
            <wp:simplePos x="0" y="0"/>
            <wp:positionH relativeFrom="column">
              <wp:posOffset>2223135</wp:posOffset>
            </wp:positionH>
            <wp:positionV relativeFrom="paragraph">
              <wp:posOffset>104140</wp:posOffset>
            </wp:positionV>
            <wp:extent cx="4661535" cy="4932680"/>
            <wp:effectExtent l="25400" t="25400" r="37465" b="20320"/>
            <wp:wrapTight wrapText="bothSides">
              <wp:wrapPolygon edited="0">
                <wp:start x="-118" y="-111"/>
                <wp:lineTo x="-118" y="21578"/>
                <wp:lineTo x="21656" y="21578"/>
                <wp:lineTo x="21656" y="-111"/>
                <wp:lineTo x="-118" y="-111"/>
              </wp:wrapPolygon>
            </wp:wrapTight>
            <wp:docPr id="69" name="Picture 69" descr="Lion:Users:blurped:Dropbox:Law:Oil &amp; Gas Law:Materials:Tichacek, Leveradge Un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ion:Users:blurped:Dropbox:Law:Oil &amp; Gas Law:Materials:Tichacek, Leveradge Unit.pdf"/>
                    <pic:cNvPicPr>
                      <a:picLocks noChangeAspect="1" noChangeArrowheads="1"/>
                    </pic:cNvPicPr>
                  </pic:nvPicPr>
                  <pic:blipFill rotWithShape="1">
                    <a:blip r:embed="rId81" cstate="print">
                      <a:extLst>
                        <a:ext uri="{28A0092B-C50C-407E-A947-70E740481C1C}">
                          <a14:useLocalDpi xmlns:a14="http://schemas.microsoft.com/office/drawing/2010/main"/>
                        </a:ext>
                      </a:extLst>
                    </a:blip>
                    <a:srcRect/>
                    <a:stretch/>
                  </pic:blipFill>
                  <pic:spPr bwMode="auto">
                    <a:xfrm>
                      <a:off x="0" y="0"/>
                      <a:ext cx="4661535" cy="493268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88B482" w14:textId="33056F63" w:rsidR="00A74158" w:rsidRDefault="00A74158" w:rsidP="00A74158">
      <w:pPr>
        <w:pStyle w:val="Heading1"/>
      </w:pPr>
      <w:bookmarkStart w:id="130" w:name="_Toc221802193"/>
      <w:r>
        <w:t>Townships &amp; Table of Measurements</w:t>
      </w:r>
      <w:bookmarkEnd w:id="130"/>
    </w:p>
    <w:p w14:paraId="09D9B1DA" w14:textId="728EF77D" w:rsidR="00A74158" w:rsidRDefault="009429F0" w:rsidP="00BD6AA6">
      <w:r>
        <w:rPr>
          <w:noProof/>
        </w:rPr>
        <w:drawing>
          <wp:anchor distT="0" distB="0" distL="114300" distR="114300" simplePos="0" relativeHeight="251725824" behindDoc="0" locked="0" layoutInCell="1" allowOverlap="1" wp14:anchorId="5782E875" wp14:editId="2E9F6151">
            <wp:simplePos x="0" y="0"/>
            <wp:positionH relativeFrom="column">
              <wp:posOffset>2756535</wp:posOffset>
            </wp:positionH>
            <wp:positionV relativeFrom="paragraph">
              <wp:posOffset>104140</wp:posOffset>
            </wp:positionV>
            <wp:extent cx="4198620" cy="4971415"/>
            <wp:effectExtent l="25400" t="25400" r="17780" b="32385"/>
            <wp:wrapTight wrapText="bothSides">
              <wp:wrapPolygon edited="0">
                <wp:start x="-131" y="-110"/>
                <wp:lineTo x="-131" y="21630"/>
                <wp:lineTo x="21561" y="21630"/>
                <wp:lineTo x="21561" y="-110"/>
                <wp:lineTo x="-131" y="-110"/>
              </wp:wrapPolygon>
            </wp:wrapTight>
            <wp:docPr id="70" name="Picture 70" descr="Lion:Users:blurped:Dropbox:Law:Oil &amp; Gas Law:Materials:Townships and Table of Measurement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ion:Users:blurped:Dropbox:Law:Oil &amp; Gas Law:Materials:Townships and Table of Measurements.pdf"/>
                    <pic:cNvPicPr>
                      <a:picLocks noChangeAspect="1" noChangeArrowheads="1"/>
                    </pic:cNvPicPr>
                  </pic:nvPicPr>
                  <pic:blipFill rotWithShape="1">
                    <a:blip r:embed="rId82" cstate="print">
                      <a:extLst>
                        <a:ext uri="{28A0092B-C50C-407E-A947-70E740481C1C}">
                          <a14:useLocalDpi xmlns:a14="http://schemas.microsoft.com/office/drawing/2010/main"/>
                        </a:ext>
                      </a:extLst>
                    </a:blip>
                    <a:srcRect/>
                    <a:stretch/>
                  </pic:blipFill>
                  <pic:spPr bwMode="auto">
                    <a:xfrm>
                      <a:off x="0" y="0"/>
                      <a:ext cx="4198620" cy="4971415"/>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AA2205" w14:textId="2973DD4E" w:rsidR="00A74158" w:rsidRDefault="00A74158" w:rsidP="00A74158">
      <w:pPr>
        <w:pStyle w:val="Heading1"/>
      </w:pPr>
      <w:bookmarkStart w:id="131" w:name="_Toc221802194"/>
      <w:r>
        <w:t>Underwood</w:t>
      </w:r>
      <w:bookmarkEnd w:id="131"/>
    </w:p>
    <w:p w14:paraId="3A81E7E5" w14:textId="30A31F6A" w:rsidR="00A74158" w:rsidRDefault="009429F0" w:rsidP="00BD6AA6">
      <w:r>
        <w:rPr>
          <w:noProof/>
        </w:rPr>
        <w:drawing>
          <wp:anchor distT="0" distB="0" distL="114300" distR="114300" simplePos="0" relativeHeight="251726848" behindDoc="0" locked="0" layoutInCell="1" allowOverlap="1" wp14:anchorId="4C0C04CD" wp14:editId="7CF9032A">
            <wp:simplePos x="0" y="0"/>
            <wp:positionH relativeFrom="column">
              <wp:posOffset>1994535</wp:posOffset>
            </wp:positionH>
            <wp:positionV relativeFrom="paragraph">
              <wp:posOffset>104140</wp:posOffset>
            </wp:positionV>
            <wp:extent cx="4944745" cy="4880610"/>
            <wp:effectExtent l="25400" t="25400" r="33655" b="21590"/>
            <wp:wrapTight wrapText="bothSides">
              <wp:wrapPolygon edited="0">
                <wp:start x="-111" y="-112"/>
                <wp:lineTo x="-111" y="21583"/>
                <wp:lineTo x="21636" y="21583"/>
                <wp:lineTo x="21636" y="-112"/>
                <wp:lineTo x="-111" y="-112"/>
              </wp:wrapPolygon>
            </wp:wrapTight>
            <wp:docPr id="71" name="Picture 71" descr="Lion:Users:blurped:Dropbox:Law:Oil &amp; Gas Law:Materials:Underwoo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ion:Users:blurped:Dropbox:Law:Oil &amp; Gas Law:Materials:Underwood.pdf"/>
                    <pic:cNvPicPr>
                      <a:picLocks noChangeAspect="1" noChangeArrowheads="1"/>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4944745" cy="4880610"/>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FDC4A3" w14:textId="2C4A120C" w:rsidR="00A74158" w:rsidRDefault="00A74158" w:rsidP="00BD6AA6"/>
    <w:p w14:paraId="1C3E556B" w14:textId="1E5FBC25" w:rsidR="00A74158" w:rsidRDefault="00A74158" w:rsidP="00A74158">
      <w:pPr>
        <w:pStyle w:val="Heading1"/>
      </w:pPr>
      <w:bookmarkStart w:id="132" w:name="_Toc221802195"/>
      <w:r>
        <w:t>Westland &amp; AMI Illustration</w:t>
      </w:r>
      <w:bookmarkEnd w:id="132"/>
    </w:p>
    <w:p w14:paraId="0E6D901D" w14:textId="77777777" w:rsidR="00A74158" w:rsidRDefault="00A74158" w:rsidP="00BD6AA6"/>
    <w:p w14:paraId="77FB6468" w14:textId="33F95902" w:rsidR="009429F0" w:rsidRDefault="009429F0" w:rsidP="00BD6AA6">
      <w:r>
        <w:t>1. Chain of Title</w:t>
      </w:r>
      <w:r>
        <w:tab/>
      </w:r>
      <w:r>
        <w:tab/>
      </w:r>
      <w:r>
        <w:tab/>
        <w:t>WESTLAND</w:t>
      </w:r>
    </w:p>
    <w:p w14:paraId="0247D741" w14:textId="70D5DBB9" w:rsidR="009429F0" w:rsidRDefault="009429F0" w:rsidP="00BD6AA6">
      <w:r>
        <w:tab/>
        <w:t>a. Responsible for all</w:t>
      </w:r>
    </w:p>
    <w:p w14:paraId="064DC6F2" w14:textId="60412091" w:rsidR="009429F0" w:rsidRDefault="009429F0" w:rsidP="00BD6AA6">
      <w:r>
        <w:tab/>
        <w:t>b. even unrecorded</w:t>
      </w:r>
    </w:p>
    <w:p w14:paraId="575B2FAF" w14:textId="77777777" w:rsidR="009429F0" w:rsidRDefault="009429F0" w:rsidP="00BD6AA6"/>
    <w:p w14:paraId="3D8B4C44" w14:textId="77777777" w:rsidR="009429F0" w:rsidRDefault="009429F0" w:rsidP="00BD6AA6"/>
    <w:p w14:paraId="23F9B4A1" w14:textId="5937B274" w:rsidR="009429F0" w:rsidRDefault="009429F0" w:rsidP="00BD6AA6">
      <w:r>
        <w:t>2. AMI</w:t>
      </w:r>
    </w:p>
    <w:p w14:paraId="3D935BDB" w14:textId="6E255C8C" w:rsidR="009429F0" w:rsidRDefault="009429F0" w:rsidP="00BD6AA6">
      <w:r>
        <w:tab/>
        <w:t>a. explanation</w:t>
      </w:r>
    </w:p>
    <w:p w14:paraId="48C5FA6F" w14:textId="2A5C5A1A" w:rsidR="009429F0" w:rsidRPr="00BD6AA6" w:rsidRDefault="009429F0" w:rsidP="00BD6AA6">
      <w:r>
        <w:tab/>
        <w:t>b. Statute of Frauds</w:t>
      </w:r>
    </w:p>
    <w:sectPr w:rsidR="009429F0" w:rsidRPr="00BD6AA6" w:rsidSect="001F400B">
      <w:footerReference w:type="even" r:id="rId84"/>
      <w:footerReference w:type="default" r:id="rId85"/>
      <w:pgSz w:w="12240" w:h="15840"/>
      <w:pgMar w:top="720" w:right="720" w:bottom="720" w:left="720" w:header="720" w:footer="720" w:gutter="0"/>
      <w:cols w:space="720"/>
      <w:noEndnote/>
      <w:rtlGutter/>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171CAB3" w14:textId="77777777" w:rsidR="001F0BC4" w:rsidRDefault="001F0BC4" w:rsidP="00E7514C">
      <w:r>
        <w:separator/>
      </w:r>
    </w:p>
  </w:endnote>
  <w:endnote w:type="continuationSeparator" w:id="0">
    <w:p w14:paraId="17EF3CEF" w14:textId="77777777" w:rsidR="001F0BC4" w:rsidRDefault="001F0BC4" w:rsidP="00E751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w:panose1 w:val="02020603050405020304"/>
    <w:charset w:val="4D"/>
    <w:family w:val="roman"/>
    <w:notTrueType/>
    <w:pitch w:val="variable"/>
    <w:sig w:usb0="00000003" w:usb1="00000000" w:usb2="00000000" w:usb3="00000000" w:csb0="00000001" w:csb1="00000000"/>
  </w:font>
  <w:font w:name="Wingdings">
    <w:altName w:val="MT Extra"/>
    <w:panose1 w:val="05000000000000000000"/>
    <w:charset w:val="02"/>
    <w:family w:val="auto"/>
    <w:notTrueType/>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Calibri">
    <w:altName w:val="Arial"/>
    <w:panose1 w:val="020F0502020204030204"/>
    <w:charset w:val="00"/>
    <w:family w:val="roman"/>
    <w:notTrueType/>
    <w:pitch w:val="default"/>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mbria">
    <w:altName w:val="Times"/>
    <w:panose1 w:val="02040503050406030204"/>
    <w:charset w:val="00"/>
    <w:family w:val="roman"/>
    <w:notTrueType/>
    <w:pitch w:val="default"/>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Monaco">
    <w:panose1 w:val="02000500000000000000"/>
    <w:charset w:val="00"/>
    <w:family w:val="auto"/>
    <w:pitch w:val="variable"/>
    <w:sig w:usb0="00000003" w:usb1="00000000" w:usb2="00000000" w:usb3="00000000" w:csb0="00000001" w:csb1="00000000"/>
  </w:font>
  <w:font w:name="Zapfino">
    <w:panose1 w:val="03030300040707070C03"/>
    <w:charset w:val="00"/>
    <w:family w:val="auto"/>
    <w:pitch w:val="variable"/>
    <w:sig w:usb0="80000067" w:usb1="40000041" w:usb2="00000000" w:usb3="00000000" w:csb0="00000093"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A03E10" w14:textId="77777777" w:rsidR="001F0BC4" w:rsidRDefault="001F0BC4" w:rsidP="00493110">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14:paraId="4479E0DA" w14:textId="77777777" w:rsidR="001F0BC4" w:rsidRDefault="001F0BC4" w:rsidP="005D1C12">
    <w:pPr>
      <w:pStyle w:val="Footer"/>
      <w:ind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CE2E4F" w14:textId="77777777" w:rsidR="001F0BC4" w:rsidRPr="00F16A6E" w:rsidRDefault="001F0BC4" w:rsidP="00493110">
    <w:pPr>
      <w:pStyle w:val="Footer"/>
      <w:framePr w:wrap="around" w:vAnchor="text" w:hAnchor="margin" w:y="1"/>
      <w:rPr>
        <w:rStyle w:val="PageNumber"/>
        <w:szCs w:val="20"/>
      </w:rPr>
    </w:pPr>
    <w:r w:rsidRPr="00F16A6E">
      <w:rPr>
        <w:rStyle w:val="PageNumber"/>
        <w:szCs w:val="20"/>
      </w:rPr>
      <w:fldChar w:fldCharType="begin"/>
    </w:r>
    <w:r w:rsidRPr="00F16A6E">
      <w:rPr>
        <w:rStyle w:val="PageNumber"/>
        <w:szCs w:val="20"/>
      </w:rPr>
      <w:instrText xml:space="preserve">PAGE  </w:instrText>
    </w:r>
    <w:r w:rsidRPr="00F16A6E">
      <w:rPr>
        <w:rStyle w:val="PageNumber"/>
        <w:szCs w:val="20"/>
      </w:rPr>
      <w:fldChar w:fldCharType="separate"/>
    </w:r>
    <w:r w:rsidR="00514CFE">
      <w:rPr>
        <w:rStyle w:val="PageNumber"/>
        <w:noProof/>
        <w:szCs w:val="20"/>
      </w:rPr>
      <w:t>1</w:t>
    </w:r>
    <w:r w:rsidRPr="00F16A6E">
      <w:rPr>
        <w:rStyle w:val="PageNumber"/>
        <w:szCs w:val="20"/>
      </w:rPr>
      <w:fldChar w:fldCharType="end"/>
    </w:r>
  </w:p>
  <w:p w14:paraId="38D34978" w14:textId="7FF0BBA0" w:rsidR="001F0BC4" w:rsidRPr="005D1C12" w:rsidRDefault="001F0BC4" w:rsidP="005D1C12">
    <w:pPr>
      <w:pStyle w:val="Header"/>
      <w:ind w:firstLine="360"/>
      <w:jc w:val="right"/>
      <w:rPr>
        <w:rFonts w:ascii="Zapfino" w:hAnsi="Zapfino"/>
        <w:iCs/>
        <w:color w:val="800000"/>
        <w:sz w:val="12"/>
        <w:szCs w:val="12"/>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450C345" w14:textId="77777777" w:rsidR="001F0BC4" w:rsidRDefault="001F0BC4" w:rsidP="00E7514C">
      <w:r>
        <w:separator/>
      </w:r>
    </w:p>
  </w:footnote>
  <w:footnote w:type="continuationSeparator" w:id="0">
    <w:p w14:paraId="594C2547" w14:textId="77777777" w:rsidR="001F0BC4" w:rsidRDefault="001F0BC4" w:rsidP="00E7514C">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914EB5"/>
    <w:multiLevelType w:val="hybridMultilevel"/>
    <w:tmpl w:val="D520BF2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09E233F"/>
    <w:multiLevelType w:val="hybridMultilevel"/>
    <w:tmpl w:val="AC68B8A6"/>
    <w:lvl w:ilvl="0" w:tplc="389AF2C6">
      <w:start w:val="1"/>
      <w:numFmt w:val="bullet"/>
      <w:lvlText w:val=""/>
      <w:lvlJc w:val="left"/>
      <w:pPr>
        <w:tabs>
          <w:tab w:val="num" w:pos="720"/>
        </w:tabs>
        <w:ind w:left="720" w:hanging="360"/>
      </w:pPr>
      <w:rPr>
        <w:rFonts w:ascii="Wingdings" w:hAnsi="Wingdings" w:hint="default"/>
      </w:rPr>
    </w:lvl>
    <w:lvl w:ilvl="1" w:tplc="2D6851F8" w:tentative="1">
      <w:start w:val="1"/>
      <w:numFmt w:val="bullet"/>
      <w:lvlText w:val=""/>
      <w:lvlJc w:val="left"/>
      <w:pPr>
        <w:tabs>
          <w:tab w:val="num" w:pos="1440"/>
        </w:tabs>
        <w:ind w:left="1440" w:hanging="360"/>
      </w:pPr>
      <w:rPr>
        <w:rFonts w:ascii="Wingdings" w:hAnsi="Wingdings" w:hint="default"/>
      </w:rPr>
    </w:lvl>
    <w:lvl w:ilvl="2" w:tplc="0A0CF316" w:tentative="1">
      <w:start w:val="1"/>
      <w:numFmt w:val="bullet"/>
      <w:lvlText w:val=""/>
      <w:lvlJc w:val="left"/>
      <w:pPr>
        <w:tabs>
          <w:tab w:val="num" w:pos="2160"/>
        </w:tabs>
        <w:ind w:left="2160" w:hanging="360"/>
      </w:pPr>
      <w:rPr>
        <w:rFonts w:ascii="Wingdings" w:hAnsi="Wingdings" w:hint="default"/>
      </w:rPr>
    </w:lvl>
    <w:lvl w:ilvl="3" w:tplc="2482E336" w:tentative="1">
      <w:start w:val="1"/>
      <w:numFmt w:val="bullet"/>
      <w:lvlText w:val=""/>
      <w:lvlJc w:val="left"/>
      <w:pPr>
        <w:tabs>
          <w:tab w:val="num" w:pos="2880"/>
        </w:tabs>
        <w:ind w:left="2880" w:hanging="360"/>
      </w:pPr>
      <w:rPr>
        <w:rFonts w:ascii="Wingdings" w:hAnsi="Wingdings" w:hint="default"/>
      </w:rPr>
    </w:lvl>
    <w:lvl w:ilvl="4" w:tplc="0D2A8AFC" w:tentative="1">
      <w:start w:val="1"/>
      <w:numFmt w:val="bullet"/>
      <w:lvlText w:val=""/>
      <w:lvlJc w:val="left"/>
      <w:pPr>
        <w:tabs>
          <w:tab w:val="num" w:pos="3600"/>
        </w:tabs>
        <w:ind w:left="3600" w:hanging="360"/>
      </w:pPr>
      <w:rPr>
        <w:rFonts w:ascii="Wingdings" w:hAnsi="Wingdings" w:hint="default"/>
      </w:rPr>
    </w:lvl>
    <w:lvl w:ilvl="5" w:tplc="7D161CE6" w:tentative="1">
      <w:start w:val="1"/>
      <w:numFmt w:val="bullet"/>
      <w:lvlText w:val=""/>
      <w:lvlJc w:val="left"/>
      <w:pPr>
        <w:tabs>
          <w:tab w:val="num" w:pos="4320"/>
        </w:tabs>
        <w:ind w:left="4320" w:hanging="360"/>
      </w:pPr>
      <w:rPr>
        <w:rFonts w:ascii="Wingdings" w:hAnsi="Wingdings" w:hint="default"/>
      </w:rPr>
    </w:lvl>
    <w:lvl w:ilvl="6" w:tplc="26AAC3B2" w:tentative="1">
      <w:start w:val="1"/>
      <w:numFmt w:val="bullet"/>
      <w:lvlText w:val=""/>
      <w:lvlJc w:val="left"/>
      <w:pPr>
        <w:tabs>
          <w:tab w:val="num" w:pos="5040"/>
        </w:tabs>
        <w:ind w:left="5040" w:hanging="360"/>
      </w:pPr>
      <w:rPr>
        <w:rFonts w:ascii="Wingdings" w:hAnsi="Wingdings" w:hint="default"/>
      </w:rPr>
    </w:lvl>
    <w:lvl w:ilvl="7" w:tplc="F5AC77CC" w:tentative="1">
      <w:start w:val="1"/>
      <w:numFmt w:val="bullet"/>
      <w:lvlText w:val=""/>
      <w:lvlJc w:val="left"/>
      <w:pPr>
        <w:tabs>
          <w:tab w:val="num" w:pos="5760"/>
        </w:tabs>
        <w:ind w:left="5760" w:hanging="360"/>
      </w:pPr>
      <w:rPr>
        <w:rFonts w:ascii="Wingdings" w:hAnsi="Wingdings" w:hint="default"/>
      </w:rPr>
    </w:lvl>
    <w:lvl w:ilvl="8" w:tplc="2DE885DA" w:tentative="1">
      <w:start w:val="1"/>
      <w:numFmt w:val="bullet"/>
      <w:lvlText w:val=""/>
      <w:lvlJc w:val="left"/>
      <w:pPr>
        <w:tabs>
          <w:tab w:val="num" w:pos="6480"/>
        </w:tabs>
        <w:ind w:left="6480" w:hanging="360"/>
      </w:pPr>
      <w:rPr>
        <w:rFonts w:ascii="Wingdings" w:hAnsi="Wingdings" w:hint="default"/>
      </w:rPr>
    </w:lvl>
  </w:abstractNum>
  <w:abstractNum w:abstractNumId="2">
    <w:nsid w:val="1D8768AC"/>
    <w:multiLevelType w:val="multilevel"/>
    <w:tmpl w:val="55D07BC6"/>
    <w:lvl w:ilvl="0">
      <w:start w:val="1"/>
      <w:numFmt w:val="bullet"/>
      <w:lvlText w:val=""/>
      <w:lvlJc w:val="left"/>
      <w:pPr>
        <w:tabs>
          <w:tab w:val="num" w:pos="144"/>
        </w:tabs>
        <w:ind w:left="144" w:hanging="144"/>
      </w:pPr>
      <w:rPr>
        <w:rFonts w:ascii="Symbol" w:hAnsi="Symbol" w:hint="default"/>
      </w:rPr>
    </w:lvl>
    <w:lvl w:ilvl="1">
      <w:numFmt w:val="bullet"/>
      <w:lvlText w:val="-"/>
      <w:lvlJc w:val="left"/>
      <w:pPr>
        <w:tabs>
          <w:tab w:val="num" w:pos="720"/>
        </w:tabs>
        <w:ind w:left="720" w:hanging="144"/>
      </w:pPr>
      <w:rPr>
        <w:rFonts w:ascii="Times New Roman" w:hAnsi="Times New Roman" w:cs="Times New Roman" w:hint="default"/>
        <w:i w:val="0"/>
      </w:rPr>
    </w:lvl>
    <w:lvl w:ilvl="2">
      <w:start w:val="1"/>
      <w:numFmt w:val="bullet"/>
      <w:lvlText w:val="-"/>
      <w:lvlJc w:val="left"/>
      <w:pPr>
        <w:tabs>
          <w:tab w:val="num" w:pos="1008"/>
        </w:tabs>
        <w:ind w:left="1008" w:hanging="144"/>
      </w:pPr>
      <w:rPr>
        <w:rFonts w:ascii="Times New Roman" w:hAnsi="Times New Roman" w:cs="Times New Roman" w:hint="default"/>
      </w:rPr>
    </w:lvl>
    <w:lvl w:ilvl="3">
      <w:start w:val="1"/>
      <w:numFmt w:val="bullet"/>
      <w:lvlRestart w:val="0"/>
      <w:lvlText w:val="-"/>
      <w:lvlJc w:val="left"/>
      <w:pPr>
        <w:tabs>
          <w:tab w:val="num" w:pos="1296"/>
        </w:tabs>
        <w:ind w:left="1296" w:hanging="144"/>
      </w:pPr>
      <w:rPr>
        <w:rFonts w:ascii="Times New Roman" w:hAnsi="Times New Roman" w:cs="Times New Roman" w:hint="default"/>
      </w:rPr>
    </w:lvl>
    <w:lvl w:ilvl="4">
      <w:start w:val="1"/>
      <w:numFmt w:val="bullet"/>
      <w:lvlText w:val="-"/>
      <w:lvlJc w:val="left"/>
      <w:pPr>
        <w:tabs>
          <w:tab w:val="num" w:pos="1584"/>
        </w:tabs>
        <w:ind w:left="1584" w:hanging="144"/>
      </w:pPr>
      <w:rPr>
        <w:rFonts w:ascii="Times New Roman" w:hAnsi="Times New Roman" w:cs="Times New Roman" w:hint="default"/>
      </w:rPr>
    </w:lvl>
    <w:lvl w:ilvl="5">
      <w:start w:val="1"/>
      <w:numFmt w:val="bullet"/>
      <w:lvlText w:val="-"/>
      <w:lvlJc w:val="left"/>
      <w:pPr>
        <w:tabs>
          <w:tab w:val="num" w:pos="1872"/>
        </w:tabs>
        <w:ind w:left="2016" w:hanging="288"/>
      </w:pPr>
      <w:rPr>
        <w:rFonts w:ascii="Times New Roman" w:hAnsi="Times New Roman" w:cs="Times New Roman" w:hint="default"/>
      </w:rPr>
    </w:lvl>
    <w:lvl w:ilvl="6">
      <w:start w:val="1"/>
      <w:numFmt w:val="bullet"/>
      <w:lvlText w:val="-"/>
      <w:lvlJc w:val="left"/>
      <w:pPr>
        <w:tabs>
          <w:tab w:val="num" w:pos="2160"/>
        </w:tabs>
        <w:ind w:left="2304" w:hanging="288"/>
      </w:pPr>
      <w:rPr>
        <w:rFonts w:ascii="Times New Roman" w:hAnsi="Times New Roman" w:cs="Times New Roman" w:hint="default"/>
      </w:rPr>
    </w:lvl>
    <w:lvl w:ilvl="7">
      <w:start w:val="1"/>
      <w:numFmt w:val="bullet"/>
      <w:lvlText w:val="-"/>
      <w:lvlJc w:val="left"/>
      <w:pPr>
        <w:tabs>
          <w:tab w:val="num" w:pos="2448"/>
        </w:tabs>
        <w:ind w:left="2592" w:hanging="288"/>
      </w:pPr>
      <w:rPr>
        <w:rFonts w:ascii="Times New Roman" w:hAnsi="Times New Roman" w:cs="Times New Roman" w:hint="default"/>
      </w:rPr>
    </w:lvl>
    <w:lvl w:ilvl="8">
      <w:start w:val="1"/>
      <w:numFmt w:val="bullet"/>
      <w:lvlText w:val="-"/>
      <w:lvlJc w:val="left"/>
      <w:pPr>
        <w:tabs>
          <w:tab w:val="num" w:pos="2736"/>
        </w:tabs>
        <w:ind w:left="2880" w:hanging="288"/>
      </w:pPr>
      <w:rPr>
        <w:rFonts w:ascii="Times New Roman" w:hAnsi="Times New Roman" w:cs="Times New Roman" w:hint="default"/>
      </w:rPr>
    </w:lvl>
  </w:abstractNum>
  <w:abstractNum w:abstractNumId="3">
    <w:nsid w:val="1E4E4D4C"/>
    <w:multiLevelType w:val="hybridMultilevel"/>
    <w:tmpl w:val="993E5E44"/>
    <w:lvl w:ilvl="0" w:tplc="74F430C6">
      <w:numFmt w:val="bullet"/>
      <w:pStyle w:val="Skool"/>
      <w:lvlText w:val="-"/>
      <w:lvlJc w:val="left"/>
      <w:pPr>
        <w:ind w:left="432" w:hanging="144"/>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F5D7743"/>
    <w:multiLevelType w:val="hybridMultilevel"/>
    <w:tmpl w:val="475629D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29E61449"/>
    <w:multiLevelType w:val="multilevel"/>
    <w:tmpl w:val="1CC652B2"/>
    <w:lvl w:ilvl="0">
      <w:start w:val="1"/>
      <w:numFmt w:val="bullet"/>
      <w:pStyle w:val="hea"/>
      <w:lvlText w:val=""/>
      <w:lvlJc w:val="left"/>
      <w:pPr>
        <w:tabs>
          <w:tab w:val="num" w:pos="144"/>
        </w:tabs>
        <w:ind w:left="144" w:hanging="144"/>
      </w:pPr>
      <w:rPr>
        <w:rFonts w:ascii="Symbol" w:hAnsi="Symbol" w:hint="default"/>
      </w:rPr>
    </w:lvl>
    <w:lvl w:ilvl="1">
      <w:numFmt w:val="bullet"/>
      <w:pStyle w:val="ListParagraph"/>
      <w:lvlText w:val="-"/>
      <w:lvlJc w:val="left"/>
      <w:pPr>
        <w:tabs>
          <w:tab w:val="num" w:pos="720"/>
        </w:tabs>
        <w:ind w:left="720" w:hanging="144"/>
      </w:pPr>
      <w:rPr>
        <w:rFonts w:ascii="Times New Roman" w:hAnsi="Times New Roman" w:cs="Times New Roman" w:hint="default"/>
        <w:i w:val="0"/>
      </w:rPr>
    </w:lvl>
    <w:lvl w:ilvl="2">
      <w:start w:val="1"/>
      <w:numFmt w:val="bullet"/>
      <w:lvlText w:val="-"/>
      <w:lvlJc w:val="left"/>
      <w:pPr>
        <w:tabs>
          <w:tab w:val="num" w:pos="1008"/>
        </w:tabs>
        <w:ind w:left="1008" w:hanging="144"/>
      </w:pPr>
      <w:rPr>
        <w:rFonts w:ascii="Times New Roman" w:hAnsi="Times New Roman" w:cs="Times New Roman" w:hint="default"/>
      </w:rPr>
    </w:lvl>
    <w:lvl w:ilvl="3">
      <w:start w:val="1"/>
      <w:numFmt w:val="bullet"/>
      <w:lvlRestart w:val="0"/>
      <w:lvlText w:val="-"/>
      <w:lvlJc w:val="left"/>
      <w:pPr>
        <w:tabs>
          <w:tab w:val="num" w:pos="1296"/>
        </w:tabs>
        <w:ind w:left="1296" w:hanging="144"/>
      </w:pPr>
      <w:rPr>
        <w:rFonts w:ascii="Times New Roman" w:hAnsi="Times New Roman" w:cs="Times New Roman" w:hint="default"/>
      </w:rPr>
    </w:lvl>
    <w:lvl w:ilvl="4">
      <w:start w:val="1"/>
      <w:numFmt w:val="bullet"/>
      <w:lvlText w:val="-"/>
      <w:lvlJc w:val="left"/>
      <w:pPr>
        <w:tabs>
          <w:tab w:val="num" w:pos="1584"/>
        </w:tabs>
        <w:ind w:left="1584" w:hanging="144"/>
      </w:pPr>
      <w:rPr>
        <w:rFonts w:ascii="Times New Roman" w:hAnsi="Times New Roman" w:cs="Times New Roman" w:hint="default"/>
      </w:rPr>
    </w:lvl>
    <w:lvl w:ilvl="5">
      <w:start w:val="1"/>
      <w:numFmt w:val="bullet"/>
      <w:lvlText w:val="-"/>
      <w:lvlJc w:val="left"/>
      <w:pPr>
        <w:tabs>
          <w:tab w:val="num" w:pos="1872"/>
        </w:tabs>
        <w:ind w:left="2016" w:hanging="288"/>
      </w:pPr>
      <w:rPr>
        <w:rFonts w:ascii="Times New Roman" w:hAnsi="Times New Roman" w:cs="Times New Roman" w:hint="default"/>
      </w:rPr>
    </w:lvl>
    <w:lvl w:ilvl="6">
      <w:start w:val="1"/>
      <w:numFmt w:val="bullet"/>
      <w:lvlText w:val="-"/>
      <w:lvlJc w:val="left"/>
      <w:pPr>
        <w:tabs>
          <w:tab w:val="num" w:pos="2160"/>
        </w:tabs>
        <w:ind w:left="2304" w:hanging="288"/>
      </w:pPr>
      <w:rPr>
        <w:rFonts w:ascii="Times New Roman" w:hAnsi="Times New Roman" w:cs="Times New Roman" w:hint="default"/>
      </w:rPr>
    </w:lvl>
    <w:lvl w:ilvl="7">
      <w:start w:val="1"/>
      <w:numFmt w:val="bullet"/>
      <w:lvlText w:val="-"/>
      <w:lvlJc w:val="left"/>
      <w:pPr>
        <w:tabs>
          <w:tab w:val="num" w:pos="2448"/>
        </w:tabs>
        <w:ind w:left="2592" w:hanging="288"/>
      </w:pPr>
      <w:rPr>
        <w:rFonts w:ascii="Times New Roman" w:hAnsi="Times New Roman" w:cs="Times New Roman" w:hint="default"/>
      </w:rPr>
    </w:lvl>
    <w:lvl w:ilvl="8">
      <w:start w:val="1"/>
      <w:numFmt w:val="bullet"/>
      <w:lvlText w:val="-"/>
      <w:lvlJc w:val="left"/>
      <w:pPr>
        <w:tabs>
          <w:tab w:val="num" w:pos="2736"/>
        </w:tabs>
        <w:ind w:left="2880" w:hanging="288"/>
      </w:pPr>
      <w:rPr>
        <w:rFonts w:ascii="Times New Roman" w:hAnsi="Times New Roman" w:cs="Times New Roman" w:hint="default"/>
      </w:rPr>
    </w:lvl>
  </w:abstractNum>
  <w:abstractNum w:abstractNumId="6">
    <w:nsid w:val="4AA01730"/>
    <w:multiLevelType w:val="hybridMultilevel"/>
    <w:tmpl w:val="A1805E76"/>
    <w:lvl w:ilvl="0" w:tplc="F0A8F1D2">
      <w:start w:val="2"/>
      <w:numFmt w:val="bullet"/>
      <w:lvlText w:val="-"/>
      <w:lvlJc w:val="left"/>
      <w:pPr>
        <w:ind w:left="360" w:hanging="360"/>
      </w:pPr>
      <w:rPr>
        <w:rFonts w:ascii="Times New Roman" w:eastAsia="Times New Roman" w:hAnsi="Times New Roman" w:cs="Times New Roman"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4B956755"/>
    <w:multiLevelType w:val="multilevel"/>
    <w:tmpl w:val="EB0026C0"/>
    <w:lvl w:ilvl="0">
      <w:start w:val="1"/>
      <w:numFmt w:val="bullet"/>
      <w:pStyle w:val="ListParagraph"/>
      <w:lvlText w:val=""/>
      <w:lvlJc w:val="left"/>
      <w:pPr>
        <w:tabs>
          <w:tab w:val="num" w:pos="144"/>
        </w:tabs>
        <w:ind w:left="144" w:hanging="144"/>
      </w:pPr>
      <w:rPr>
        <w:rFonts w:ascii="Symbol" w:hAnsi="Symbol" w:hint="default"/>
      </w:rPr>
    </w:lvl>
    <w:lvl w:ilvl="1">
      <w:numFmt w:val="bullet"/>
      <w:lvlText w:val="-"/>
      <w:lvlJc w:val="left"/>
      <w:pPr>
        <w:tabs>
          <w:tab w:val="num" w:pos="720"/>
        </w:tabs>
        <w:ind w:left="720" w:hanging="144"/>
      </w:pPr>
      <w:rPr>
        <w:rFonts w:ascii="Times New Roman" w:hAnsi="Times New Roman" w:cs="Times New Roman" w:hint="default"/>
        <w:i w:val="0"/>
      </w:rPr>
    </w:lvl>
    <w:lvl w:ilvl="2">
      <w:start w:val="1"/>
      <w:numFmt w:val="bullet"/>
      <w:lvlText w:val="-"/>
      <w:lvlJc w:val="left"/>
      <w:pPr>
        <w:tabs>
          <w:tab w:val="num" w:pos="1008"/>
        </w:tabs>
        <w:ind w:left="1008" w:hanging="144"/>
      </w:pPr>
      <w:rPr>
        <w:rFonts w:ascii="Times New Roman" w:hAnsi="Times New Roman" w:cs="Times New Roman" w:hint="default"/>
      </w:rPr>
    </w:lvl>
    <w:lvl w:ilvl="3">
      <w:start w:val="1"/>
      <w:numFmt w:val="bullet"/>
      <w:lvlRestart w:val="0"/>
      <w:lvlText w:val="-"/>
      <w:lvlJc w:val="left"/>
      <w:pPr>
        <w:tabs>
          <w:tab w:val="num" w:pos="1296"/>
        </w:tabs>
        <w:ind w:left="1296" w:hanging="144"/>
      </w:pPr>
      <w:rPr>
        <w:rFonts w:ascii="Times New Roman" w:hAnsi="Times New Roman" w:cs="Times New Roman" w:hint="default"/>
      </w:rPr>
    </w:lvl>
    <w:lvl w:ilvl="4">
      <w:start w:val="1"/>
      <w:numFmt w:val="bullet"/>
      <w:lvlText w:val="-"/>
      <w:lvlJc w:val="left"/>
      <w:pPr>
        <w:tabs>
          <w:tab w:val="num" w:pos="1584"/>
        </w:tabs>
        <w:ind w:left="1584" w:hanging="144"/>
      </w:pPr>
      <w:rPr>
        <w:rFonts w:ascii="Times New Roman" w:hAnsi="Times New Roman" w:cs="Times New Roman" w:hint="default"/>
      </w:rPr>
    </w:lvl>
    <w:lvl w:ilvl="5">
      <w:start w:val="1"/>
      <w:numFmt w:val="bullet"/>
      <w:lvlText w:val="-"/>
      <w:lvlJc w:val="left"/>
      <w:pPr>
        <w:tabs>
          <w:tab w:val="num" w:pos="1872"/>
        </w:tabs>
        <w:ind w:left="2016" w:hanging="288"/>
      </w:pPr>
      <w:rPr>
        <w:rFonts w:ascii="Times New Roman" w:hAnsi="Times New Roman" w:cs="Times New Roman" w:hint="default"/>
      </w:rPr>
    </w:lvl>
    <w:lvl w:ilvl="6">
      <w:start w:val="1"/>
      <w:numFmt w:val="bullet"/>
      <w:lvlText w:val="-"/>
      <w:lvlJc w:val="left"/>
      <w:pPr>
        <w:tabs>
          <w:tab w:val="num" w:pos="2160"/>
        </w:tabs>
        <w:ind w:left="2304" w:hanging="288"/>
      </w:pPr>
      <w:rPr>
        <w:rFonts w:ascii="Times New Roman" w:hAnsi="Times New Roman" w:cs="Times New Roman" w:hint="default"/>
      </w:rPr>
    </w:lvl>
    <w:lvl w:ilvl="7">
      <w:start w:val="1"/>
      <w:numFmt w:val="bullet"/>
      <w:lvlText w:val="-"/>
      <w:lvlJc w:val="left"/>
      <w:pPr>
        <w:tabs>
          <w:tab w:val="num" w:pos="2448"/>
        </w:tabs>
        <w:ind w:left="2592" w:hanging="288"/>
      </w:pPr>
      <w:rPr>
        <w:rFonts w:ascii="Times New Roman" w:hAnsi="Times New Roman" w:cs="Times New Roman" w:hint="default"/>
      </w:rPr>
    </w:lvl>
    <w:lvl w:ilvl="8">
      <w:start w:val="1"/>
      <w:numFmt w:val="bullet"/>
      <w:lvlText w:val="-"/>
      <w:lvlJc w:val="left"/>
      <w:pPr>
        <w:tabs>
          <w:tab w:val="num" w:pos="2736"/>
        </w:tabs>
        <w:ind w:left="2880" w:hanging="288"/>
      </w:pPr>
      <w:rPr>
        <w:rFonts w:ascii="Times New Roman" w:hAnsi="Times New Roman" w:cs="Times New Roman" w:hint="default"/>
      </w:rPr>
    </w:lvl>
  </w:abstractNum>
  <w:abstractNum w:abstractNumId="8">
    <w:nsid w:val="5BE94F96"/>
    <w:multiLevelType w:val="multilevel"/>
    <w:tmpl w:val="9AF0931A"/>
    <w:lvl w:ilvl="0">
      <w:start w:val="1"/>
      <w:numFmt w:val="bullet"/>
      <w:lvlText w:val=""/>
      <w:lvlJc w:val="left"/>
      <w:pPr>
        <w:tabs>
          <w:tab w:val="num" w:pos="144"/>
        </w:tabs>
        <w:ind w:left="144" w:hanging="144"/>
      </w:pPr>
      <w:rPr>
        <w:rFonts w:ascii="Symbol" w:hAnsi="Symbol" w:hint="default"/>
      </w:rPr>
    </w:lvl>
    <w:lvl w:ilvl="1">
      <w:numFmt w:val="bullet"/>
      <w:lvlText w:val="-"/>
      <w:lvlJc w:val="left"/>
      <w:pPr>
        <w:tabs>
          <w:tab w:val="num" w:pos="720"/>
        </w:tabs>
        <w:ind w:left="720" w:hanging="144"/>
      </w:pPr>
      <w:rPr>
        <w:rFonts w:ascii="Times New Roman" w:hAnsi="Times New Roman" w:cs="Times New Roman" w:hint="default"/>
        <w:i w:val="0"/>
      </w:rPr>
    </w:lvl>
    <w:lvl w:ilvl="2">
      <w:start w:val="1"/>
      <w:numFmt w:val="bullet"/>
      <w:lvlText w:val="-"/>
      <w:lvlJc w:val="left"/>
      <w:pPr>
        <w:tabs>
          <w:tab w:val="num" w:pos="1008"/>
        </w:tabs>
        <w:ind w:left="1008" w:hanging="144"/>
      </w:pPr>
      <w:rPr>
        <w:rFonts w:ascii="Times New Roman" w:hAnsi="Times New Roman" w:cs="Times New Roman" w:hint="default"/>
      </w:rPr>
    </w:lvl>
    <w:lvl w:ilvl="3">
      <w:start w:val="1"/>
      <w:numFmt w:val="bullet"/>
      <w:lvlRestart w:val="0"/>
      <w:lvlText w:val="-"/>
      <w:lvlJc w:val="left"/>
      <w:pPr>
        <w:tabs>
          <w:tab w:val="num" w:pos="1296"/>
        </w:tabs>
        <w:ind w:left="1296" w:hanging="144"/>
      </w:pPr>
      <w:rPr>
        <w:rFonts w:ascii="Times New Roman" w:hAnsi="Times New Roman" w:cs="Times New Roman" w:hint="default"/>
      </w:rPr>
    </w:lvl>
    <w:lvl w:ilvl="4">
      <w:start w:val="1"/>
      <w:numFmt w:val="bullet"/>
      <w:lvlText w:val="-"/>
      <w:lvlJc w:val="left"/>
      <w:pPr>
        <w:tabs>
          <w:tab w:val="num" w:pos="1584"/>
        </w:tabs>
        <w:ind w:left="1584" w:hanging="144"/>
      </w:pPr>
      <w:rPr>
        <w:rFonts w:ascii="Times New Roman" w:hAnsi="Times New Roman" w:cs="Times New Roman" w:hint="default"/>
      </w:rPr>
    </w:lvl>
    <w:lvl w:ilvl="5">
      <w:start w:val="1"/>
      <w:numFmt w:val="bullet"/>
      <w:lvlText w:val="-"/>
      <w:lvlJc w:val="left"/>
      <w:pPr>
        <w:tabs>
          <w:tab w:val="num" w:pos="1872"/>
        </w:tabs>
        <w:ind w:left="2016" w:hanging="288"/>
      </w:pPr>
      <w:rPr>
        <w:rFonts w:ascii="Times New Roman" w:hAnsi="Times New Roman" w:cs="Times New Roman" w:hint="default"/>
      </w:rPr>
    </w:lvl>
    <w:lvl w:ilvl="6">
      <w:start w:val="1"/>
      <w:numFmt w:val="bullet"/>
      <w:lvlText w:val="-"/>
      <w:lvlJc w:val="left"/>
      <w:pPr>
        <w:tabs>
          <w:tab w:val="num" w:pos="2160"/>
        </w:tabs>
        <w:ind w:left="2304" w:hanging="288"/>
      </w:pPr>
      <w:rPr>
        <w:rFonts w:ascii="Times New Roman" w:hAnsi="Times New Roman" w:cs="Times New Roman" w:hint="default"/>
      </w:rPr>
    </w:lvl>
    <w:lvl w:ilvl="7">
      <w:start w:val="1"/>
      <w:numFmt w:val="bullet"/>
      <w:lvlText w:val="-"/>
      <w:lvlJc w:val="left"/>
      <w:pPr>
        <w:tabs>
          <w:tab w:val="num" w:pos="2448"/>
        </w:tabs>
        <w:ind w:left="2592" w:hanging="288"/>
      </w:pPr>
      <w:rPr>
        <w:rFonts w:ascii="Times New Roman" w:hAnsi="Times New Roman" w:cs="Times New Roman" w:hint="default"/>
      </w:rPr>
    </w:lvl>
    <w:lvl w:ilvl="8">
      <w:start w:val="1"/>
      <w:numFmt w:val="bullet"/>
      <w:lvlText w:val="-"/>
      <w:lvlJc w:val="left"/>
      <w:pPr>
        <w:tabs>
          <w:tab w:val="num" w:pos="2736"/>
        </w:tabs>
        <w:ind w:left="2880" w:hanging="288"/>
      </w:pPr>
      <w:rPr>
        <w:rFonts w:ascii="Times New Roman" w:hAnsi="Times New Roman" w:cs="Times New Roman" w:hint="default"/>
      </w:rPr>
    </w:lvl>
  </w:abstractNum>
  <w:abstractNum w:abstractNumId="9">
    <w:nsid w:val="6301693A"/>
    <w:multiLevelType w:val="hybridMultilevel"/>
    <w:tmpl w:val="587C2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36553EF"/>
    <w:multiLevelType w:val="hybridMultilevel"/>
    <w:tmpl w:val="8626D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43336C8"/>
    <w:multiLevelType w:val="multilevel"/>
    <w:tmpl w:val="CAB880D8"/>
    <w:lvl w:ilvl="0">
      <w:start w:val="1"/>
      <w:numFmt w:val="bullet"/>
      <w:pStyle w:val="hedaing2"/>
      <w:lvlText w:val=""/>
      <w:lvlJc w:val="left"/>
      <w:pPr>
        <w:tabs>
          <w:tab w:val="num" w:pos="144"/>
        </w:tabs>
        <w:ind w:left="288" w:hanging="288"/>
      </w:pPr>
      <w:rPr>
        <w:rFonts w:ascii="Symbol" w:hAnsi="Symbol" w:hint="default"/>
      </w:rPr>
    </w:lvl>
    <w:lvl w:ilvl="1">
      <w:numFmt w:val="bullet"/>
      <w:lvlText w:val="-"/>
      <w:lvlJc w:val="left"/>
      <w:pPr>
        <w:tabs>
          <w:tab w:val="num" w:pos="720"/>
        </w:tabs>
        <w:ind w:left="864" w:hanging="288"/>
      </w:pPr>
      <w:rPr>
        <w:rFonts w:ascii="Times New Roman" w:hAnsi="Times New Roman" w:cs="Times New Roman" w:hint="default"/>
        <w:i w:val="0"/>
      </w:rPr>
    </w:lvl>
    <w:lvl w:ilvl="2">
      <w:start w:val="1"/>
      <w:numFmt w:val="bullet"/>
      <w:lvlText w:val="-"/>
      <w:lvlJc w:val="left"/>
      <w:pPr>
        <w:tabs>
          <w:tab w:val="num" w:pos="1008"/>
        </w:tabs>
        <w:ind w:left="1152" w:hanging="288"/>
      </w:pPr>
      <w:rPr>
        <w:rFonts w:ascii="Times New Roman" w:hAnsi="Times New Roman" w:cs="Times New Roman" w:hint="default"/>
      </w:rPr>
    </w:lvl>
    <w:lvl w:ilvl="3">
      <w:start w:val="1"/>
      <w:numFmt w:val="bullet"/>
      <w:lvlRestart w:val="0"/>
      <w:lvlText w:val="-"/>
      <w:lvlJc w:val="left"/>
      <w:pPr>
        <w:tabs>
          <w:tab w:val="num" w:pos="1296"/>
        </w:tabs>
        <w:ind w:left="1440" w:hanging="288"/>
      </w:pPr>
      <w:rPr>
        <w:rFonts w:ascii="Times New Roman" w:hAnsi="Times New Roman" w:cs="Times New Roman" w:hint="default"/>
      </w:rPr>
    </w:lvl>
    <w:lvl w:ilvl="4">
      <w:start w:val="1"/>
      <w:numFmt w:val="bullet"/>
      <w:lvlText w:val="-"/>
      <w:lvlJc w:val="left"/>
      <w:pPr>
        <w:tabs>
          <w:tab w:val="num" w:pos="1584"/>
        </w:tabs>
        <w:ind w:left="1728" w:hanging="288"/>
      </w:pPr>
      <w:rPr>
        <w:rFonts w:ascii="Times New Roman" w:hAnsi="Times New Roman" w:cs="Times New Roman" w:hint="default"/>
      </w:rPr>
    </w:lvl>
    <w:lvl w:ilvl="5">
      <w:start w:val="1"/>
      <w:numFmt w:val="bullet"/>
      <w:lvlText w:val="-"/>
      <w:lvlJc w:val="left"/>
      <w:pPr>
        <w:tabs>
          <w:tab w:val="num" w:pos="1872"/>
        </w:tabs>
        <w:ind w:left="2016" w:hanging="288"/>
      </w:pPr>
      <w:rPr>
        <w:rFonts w:ascii="Times New Roman" w:hAnsi="Times New Roman" w:cs="Times New Roman" w:hint="default"/>
      </w:rPr>
    </w:lvl>
    <w:lvl w:ilvl="6">
      <w:start w:val="1"/>
      <w:numFmt w:val="bullet"/>
      <w:lvlText w:val="-"/>
      <w:lvlJc w:val="left"/>
      <w:pPr>
        <w:tabs>
          <w:tab w:val="num" w:pos="2160"/>
        </w:tabs>
        <w:ind w:left="2304" w:hanging="288"/>
      </w:pPr>
      <w:rPr>
        <w:rFonts w:ascii="Times New Roman" w:hAnsi="Times New Roman" w:cs="Times New Roman" w:hint="default"/>
      </w:rPr>
    </w:lvl>
    <w:lvl w:ilvl="7">
      <w:start w:val="1"/>
      <w:numFmt w:val="bullet"/>
      <w:lvlText w:val="-"/>
      <w:lvlJc w:val="left"/>
      <w:pPr>
        <w:tabs>
          <w:tab w:val="num" w:pos="2448"/>
        </w:tabs>
        <w:ind w:left="2592" w:hanging="288"/>
      </w:pPr>
      <w:rPr>
        <w:rFonts w:ascii="Times New Roman" w:hAnsi="Times New Roman" w:cs="Times New Roman" w:hint="default"/>
      </w:rPr>
    </w:lvl>
    <w:lvl w:ilvl="8">
      <w:start w:val="1"/>
      <w:numFmt w:val="bullet"/>
      <w:lvlText w:val="-"/>
      <w:lvlJc w:val="left"/>
      <w:pPr>
        <w:tabs>
          <w:tab w:val="num" w:pos="2736"/>
        </w:tabs>
        <w:ind w:left="2880" w:hanging="288"/>
      </w:pPr>
      <w:rPr>
        <w:rFonts w:ascii="Times New Roman" w:hAnsi="Times New Roman" w:cs="Times New Roman" w:hint="default"/>
      </w:rPr>
    </w:lvl>
  </w:abstractNum>
  <w:abstractNum w:abstractNumId="12">
    <w:nsid w:val="64914E76"/>
    <w:multiLevelType w:val="hybridMultilevel"/>
    <w:tmpl w:val="B47EC6F2"/>
    <w:lvl w:ilvl="0" w:tplc="F0A8F1D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0397CFA"/>
    <w:multiLevelType w:val="hybridMultilevel"/>
    <w:tmpl w:val="B2A60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6E44FC6"/>
    <w:multiLevelType w:val="multilevel"/>
    <w:tmpl w:val="6C30080E"/>
    <w:lvl w:ilvl="0">
      <w:start w:val="1"/>
      <w:numFmt w:val="bullet"/>
      <w:pStyle w:val="he"/>
      <w:lvlText w:val=""/>
      <w:lvlJc w:val="left"/>
      <w:pPr>
        <w:tabs>
          <w:tab w:val="num" w:pos="432"/>
        </w:tabs>
        <w:ind w:left="432" w:hanging="144"/>
      </w:pPr>
      <w:rPr>
        <w:rFonts w:ascii="Symbol" w:hAnsi="Symbol" w:hint="default"/>
        <w:sz w:val="20"/>
        <w:szCs w:val="20"/>
      </w:rPr>
    </w:lvl>
    <w:lvl w:ilvl="1">
      <w:numFmt w:val="bullet"/>
      <w:lvlText w:val="-"/>
      <w:lvlJc w:val="left"/>
      <w:pPr>
        <w:tabs>
          <w:tab w:val="num" w:pos="1008"/>
        </w:tabs>
        <w:ind w:left="1008" w:hanging="144"/>
      </w:pPr>
      <w:rPr>
        <w:rFonts w:ascii="Times New Roman" w:hAnsi="Times New Roman" w:cs="Times New Roman" w:hint="default"/>
        <w:i w:val="0"/>
        <w:iCs w:val="0"/>
        <w:sz w:val="20"/>
        <w:szCs w:val="20"/>
      </w:rPr>
    </w:lvl>
    <w:lvl w:ilvl="2">
      <w:start w:val="1"/>
      <w:numFmt w:val="bullet"/>
      <w:lvlText w:val="-"/>
      <w:lvlJc w:val="left"/>
      <w:pPr>
        <w:tabs>
          <w:tab w:val="num" w:pos="1296"/>
        </w:tabs>
        <w:ind w:left="1296" w:hanging="144"/>
      </w:pPr>
      <w:rPr>
        <w:rFonts w:ascii="Times New Roman" w:hAnsi="Times New Roman" w:cs="Times New Roman" w:hint="default"/>
        <w:sz w:val="20"/>
        <w:szCs w:val="20"/>
      </w:rPr>
    </w:lvl>
    <w:lvl w:ilvl="3">
      <w:start w:val="1"/>
      <w:numFmt w:val="bullet"/>
      <w:lvlRestart w:val="0"/>
      <w:lvlText w:val="-"/>
      <w:lvlJc w:val="left"/>
      <w:pPr>
        <w:tabs>
          <w:tab w:val="num" w:pos="1584"/>
        </w:tabs>
        <w:ind w:left="1584" w:hanging="144"/>
      </w:pPr>
      <w:rPr>
        <w:rFonts w:ascii="Times New Roman" w:hAnsi="Times New Roman" w:cs="Times New Roman" w:hint="default"/>
      </w:rPr>
    </w:lvl>
    <w:lvl w:ilvl="4">
      <w:start w:val="1"/>
      <w:numFmt w:val="bullet"/>
      <w:lvlText w:val="-"/>
      <w:lvlJc w:val="left"/>
      <w:pPr>
        <w:tabs>
          <w:tab w:val="num" w:pos="1872"/>
        </w:tabs>
        <w:ind w:left="1872" w:hanging="144"/>
      </w:pPr>
      <w:rPr>
        <w:rFonts w:ascii="Times New Roman" w:hAnsi="Times New Roman" w:cs="Times New Roman" w:hint="default"/>
      </w:rPr>
    </w:lvl>
    <w:lvl w:ilvl="5">
      <w:start w:val="1"/>
      <w:numFmt w:val="bullet"/>
      <w:lvlText w:val="-"/>
      <w:lvlJc w:val="left"/>
      <w:pPr>
        <w:tabs>
          <w:tab w:val="num" w:pos="2160"/>
        </w:tabs>
        <w:ind w:left="2304" w:hanging="288"/>
      </w:pPr>
      <w:rPr>
        <w:rFonts w:ascii="Times New Roman" w:hAnsi="Times New Roman" w:cs="Times New Roman" w:hint="default"/>
      </w:rPr>
    </w:lvl>
    <w:lvl w:ilvl="6">
      <w:start w:val="1"/>
      <w:numFmt w:val="bullet"/>
      <w:lvlText w:val="-"/>
      <w:lvlJc w:val="left"/>
      <w:pPr>
        <w:tabs>
          <w:tab w:val="num" w:pos="2448"/>
        </w:tabs>
        <w:ind w:left="2592" w:hanging="288"/>
      </w:pPr>
      <w:rPr>
        <w:rFonts w:ascii="Times New Roman" w:hAnsi="Times New Roman" w:cs="Times New Roman" w:hint="default"/>
      </w:rPr>
    </w:lvl>
    <w:lvl w:ilvl="7">
      <w:start w:val="1"/>
      <w:numFmt w:val="bullet"/>
      <w:lvlText w:val="-"/>
      <w:lvlJc w:val="left"/>
      <w:pPr>
        <w:tabs>
          <w:tab w:val="num" w:pos="2736"/>
        </w:tabs>
        <w:ind w:left="2880" w:hanging="288"/>
      </w:pPr>
      <w:rPr>
        <w:rFonts w:ascii="Times New Roman" w:hAnsi="Times New Roman" w:cs="Times New Roman" w:hint="default"/>
      </w:rPr>
    </w:lvl>
    <w:lvl w:ilvl="8">
      <w:start w:val="1"/>
      <w:numFmt w:val="bullet"/>
      <w:lvlText w:val="-"/>
      <w:lvlJc w:val="left"/>
      <w:pPr>
        <w:tabs>
          <w:tab w:val="num" w:pos="3024"/>
        </w:tabs>
        <w:ind w:left="3168" w:hanging="288"/>
      </w:pPr>
      <w:rPr>
        <w:rFonts w:ascii="Times New Roman" w:hAnsi="Times New Roman" w:cs="Times New Roman" w:hint="default"/>
      </w:rPr>
    </w:lvl>
  </w:abstractNum>
  <w:abstractNum w:abstractNumId="15">
    <w:nsid w:val="78970904"/>
    <w:multiLevelType w:val="hybridMultilevel"/>
    <w:tmpl w:val="114AB18C"/>
    <w:lvl w:ilvl="0" w:tplc="324606A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9910264"/>
    <w:multiLevelType w:val="hybridMultilevel"/>
    <w:tmpl w:val="D1902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1"/>
  </w:num>
  <w:num w:numId="3">
    <w:abstractNumId w:val="14"/>
  </w:num>
  <w:num w:numId="4">
    <w:abstractNumId w:val="6"/>
  </w:num>
  <w:num w:numId="5">
    <w:abstractNumId w:val="4"/>
  </w:num>
  <w:num w:numId="6">
    <w:abstractNumId w:val="12"/>
  </w:num>
  <w:num w:numId="7">
    <w:abstractNumId w:val="5"/>
  </w:num>
  <w:num w:numId="8">
    <w:abstractNumId w:val="5"/>
    <w:lvlOverride w:ilvl="0"/>
    <w:lvlOverride w:ilvl="1"/>
    <w:lvlOverride w:ilvl="2"/>
    <w:lvlOverride w:ilvl="3"/>
    <w:lvlOverride w:ilvl="4"/>
    <w:lvlOverride w:ilvl="5">
      <w:startOverride w:val="1"/>
    </w:lvlOverride>
    <w:lvlOverride w:ilvl="6"/>
  </w:num>
  <w:num w:numId="9">
    <w:abstractNumId w:val="5"/>
    <w:lvlOverride w:ilvl="0"/>
    <w:lvlOverride w:ilvl="1"/>
    <w:lvlOverride w:ilvl="2"/>
    <w:lvlOverride w:ilvl="3">
      <w:startOverride w:val="2"/>
    </w:lvlOverride>
    <w:lvlOverride w:ilvl="4"/>
    <w:lvlOverride w:ilvl="5"/>
    <w:lvlOverride w:ilvl="6"/>
  </w:num>
  <w:num w:numId="10">
    <w:abstractNumId w:val="5"/>
    <w:lvlOverride w:ilvl="0"/>
    <w:lvlOverride w:ilvl="1"/>
    <w:lvlOverride w:ilvl="2"/>
    <w:lvlOverride w:ilvl="3"/>
    <w:lvlOverride w:ilvl="4">
      <w:startOverride w:val="1"/>
    </w:lvlOverride>
    <w:lvlOverride w:ilvl="5"/>
    <w:lvlOverride w:ilvl="6"/>
  </w:num>
  <w:num w:numId="11">
    <w:abstractNumId w:val="5"/>
    <w:lvlOverride w:ilvl="0"/>
    <w:lvlOverride w:ilvl="1"/>
    <w:lvlOverride w:ilvl="2"/>
    <w:lvlOverride w:ilvl="3"/>
    <w:lvlOverride w:ilvl="4"/>
    <w:lvlOverride w:ilvl="5">
      <w:startOverride w:val="2"/>
    </w:lvlOverride>
    <w:lvlOverride w:ilvl="6"/>
  </w:num>
  <w:num w:numId="12">
    <w:abstractNumId w:val="5"/>
    <w:lvlOverride w:ilvl="0"/>
    <w:lvlOverride w:ilvl="1"/>
    <w:lvlOverride w:ilvl="2"/>
    <w:lvlOverride w:ilvl="3"/>
    <w:lvlOverride w:ilvl="4">
      <w:startOverride w:val="2"/>
    </w:lvlOverride>
    <w:lvlOverride w:ilvl="5"/>
    <w:lvlOverride w:ilvl="6"/>
  </w:num>
  <w:num w:numId="13">
    <w:abstractNumId w:val="5"/>
    <w:lvlOverride w:ilvl="0"/>
    <w:lvlOverride w:ilvl="1"/>
    <w:lvlOverride w:ilvl="2">
      <w:startOverride w:val="1"/>
    </w:lvlOverride>
    <w:lvlOverride w:ilvl="3"/>
    <w:lvlOverride w:ilvl="4"/>
    <w:lvlOverride w:ilvl="5"/>
    <w:lvlOverride w:ilvl="6"/>
  </w:num>
  <w:num w:numId="14">
    <w:abstractNumId w:val="5"/>
    <w:lvlOverride w:ilvl="0"/>
    <w:lvlOverride w:ilvl="1"/>
    <w:lvlOverride w:ilvl="2">
      <w:startOverride w:val="4"/>
    </w:lvlOverride>
    <w:lvlOverride w:ilvl="3"/>
    <w:lvlOverride w:ilvl="4"/>
    <w:lvlOverride w:ilvl="5"/>
    <w:lvlOverride w:ilvl="6"/>
  </w:num>
  <w:num w:numId="15">
    <w:abstractNumId w:val="5"/>
    <w:lvlOverride w:ilvl="0"/>
    <w:lvlOverride w:ilvl="1"/>
    <w:lvlOverride w:ilvl="2"/>
    <w:lvlOverride w:ilvl="3">
      <w:startOverride w:val="1"/>
    </w:lvlOverride>
    <w:lvlOverride w:ilvl="4"/>
    <w:lvlOverride w:ilvl="5"/>
    <w:lvlOverride w:ilvl="6"/>
  </w:num>
  <w:num w:numId="16">
    <w:abstractNumId w:val="5"/>
    <w:lvlOverride w:ilvl="0"/>
    <w:lvlOverride w:ilvl="1"/>
    <w:lvlOverride w:ilvl="2">
      <w:startOverride w:val="1"/>
    </w:lvlOverride>
    <w:lvlOverride w:ilvl="3"/>
    <w:lvlOverride w:ilvl="4"/>
    <w:lvlOverride w:ilvl="5"/>
    <w:lvlOverride w:ilvl="6"/>
  </w:num>
  <w:num w:numId="17">
    <w:abstractNumId w:val="5"/>
    <w:lvlOverride w:ilvl="0"/>
    <w:lvlOverride w:ilvl="1"/>
    <w:lvlOverride w:ilvl="2">
      <w:startOverride w:val="1"/>
    </w:lvlOverride>
    <w:lvlOverride w:ilvl="3"/>
    <w:lvlOverride w:ilvl="4"/>
    <w:lvlOverride w:ilvl="5"/>
    <w:lvlOverride w:ilvl="6"/>
  </w:num>
  <w:num w:numId="18">
    <w:abstractNumId w:val="5"/>
    <w:lvlOverride w:ilvl="0"/>
    <w:lvlOverride w:ilvl="1"/>
    <w:lvlOverride w:ilvl="2"/>
    <w:lvlOverride w:ilvl="3">
      <w:startOverride w:val="1"/>
    </w:lvlOverride>
    <w:lvlOverride w:ilvl="4"/>
    <w:lvlOverride w:ilvl="5"/>
    <w:lvlOverride w:ilvl="6"/>
  </w:num>
  <w:num w:numId="19">
    <w:abstractNumId w:val="5"/>
    <w:lvlOverride w:ilvl="0"/>
    <w:lvlOverride w:ilvl="1"/>
    <w:lvlOverride w:ilvl="2"/>
    <w:lvlOverride w:ilvl="3">
      <w:startOverride w:val="2"/>
    </w:lvlOverride>
    <w:lvlOverride w:ilvl="4"/>
    <w:lvlOverride w:ilvl="5"/>
    <w:lvlOverride w:ilvl="6"/>
  </w:num>
  <w:num w:numId="20">
    <w:abstractNumId w:val="5"/>
    <w:lvlOverride w:ilvl="0"/>
    <w:lvlOverride w:ilvl="1"/>
    <w:lvlOverride w:ilvl="2">
      <w:startOverride w:val="2"/>
    </w:lvlOverride>
    <w:lvlOverride w:ilvl="3"/>
    <w:lvlOverride w:ilvl="4"/>
    <w:lvlOverride w:ilvl="5"/>
    <w:lvlOverride w:ilvl="6"/>
  </w:num>
  <w:num w:numId="21">
    <w:abstractNumId w:val="5"/>
    <w:lvlOverride w:ilvl="0"/>
    <w:lvlOverride w:ilvl="1"/>
    <w:lvlOverride w:ilvl="2">
      <w:startOverride w:val="3"/>
    </w:lvlOverride>
    <w:lvlOverride w:ilvl="3"/>
    <w:lvlOverride w:ilvl="4"/>
    <w:lvlOverride w:ilvl="5"/>
    <w:lvlOverride w:ilvl="6"/>
  </w:num>
  <w:num w:numId="22">
    <w:abstractNumId w:val="5"/>
    <w:lvlOverride w:ilvl="0">
      <w:startOverride w:val="2"/>
    </w:lvlOverride>
    <w:lvlOverride w:ilvl="1"/>
    <w:lvlOverride w:ilvl="2"/>
    <w:lvlOverride w:ilvl="3"/>
    <w:lvlOverride w:ilvl="4"/>
    <w:lvlOverride w:ilvl="5"/>
    <w:lvlOverride w:ilvl="6"/>
  </w:num>
  <w:num w:numId="23">
    <w:abstractNumId w:val="5"/>
    <w:lvlOverride w:ilvl="0"/>
    <w:lvlOverride w:ilvl="1"/>
    <w:lvlOverride w:ilvl="2">
      <w:startOverride w:val="1"/>
    </w:lvlOverride>
    <w:lvlOverride w:ilvl="3"/>
    <w:lvlOverride w:ilvl="4"/>
    <w:lvlOverride w:ilvl="5"/>
    <w:lvlOverride w:ilvl="6"/>
  </w:num>
  <w:num w:numId="24">
    <w:abstractNumId w:val="5"/>
    <w:lvlOverride w:ilvl="0"/>
    <w:lvlOverride w:ilvl="1"/>
    <w:lvlOverride w:ilvl="2"/>
    <w:lvlOverride w:ilvl="3">
      <w:startOverride w:val="1"/>
    </w:lvlOverride>
    <w:lvlOverride w:ilvl="4"/>
    <w:lvlOverride w:ilvl="5"/>
    <w:lvlOverride w:ilvl="6"/>
  </w:num>
  <w:num w:numId="25">
    <w:abstractNumId w:val="5"/>
    <w:lvlOverride w:ilvl="0"/>
    <w:lvlOverride w:ilvl="1"/>
    <w:lvlOverride w:ilvl="2">
      <w:startOverride w:val="2"/>
    </w:lvlOverride>
    <w:lvlOverride w:ilvl="3"/>
    <w:lvlOverride w:ilvl="4"/>
    <w:lvlOverride w:ilvl="5"/>
    <w:lvlOverride w:ilvl="6"/>
  </w:num>
  <w:num w:numId="26">
    <w:abstractNumId w:val="5"/>
    <w:lvlOverride w:ilvl="0"/>
    <w:lvlOverride w:ilvl="1"/>
    <w:lvlOverride w:ilvl="2">
      <w:startOverride w:val="1"/>
    </w:lvlOverride>
    <w:lvlOverride w:ilvl="3"/>
    <w:lvlOverride w:ilvl="4"/>
    <w:lvlOverride w:ilvl="5"/>
    <w:lvlOverride w:ilvl="6"/>
  </w:num>
  <w:num w:numId="27">
    <w:abstractNumId w:val="5"/>
    <w:lvlOverride w:ilvl="0"/>
    <w:lvlOverride w:ilvl="1"/>
    <w:lvlOverride w:ilvl="2">
      <w:startOverride w:val="2"/>
    </w:lvlOverride>
    <w:lvlOverride w:ilvl="3"/>
    <w:lvlOverride w:ilvl="4"/>
    <w:lvlOverride w:ilvl="5"/>
    <w:lvlOverride w:ilvl="6"/>
  </w:num>
  <w:num w:numId="28">
    <w:abstractNumId w:val="5"/>
    <w:lvlOverride w:ilvl="0"/>
    <w:lvlOverride w:ilvl="1"/>
    <w:lvlOverride w:ilvl="2"/>
    <w:lvlOverride w:ilvl="3">
      <w:startOverride w:val="1"/>
    </w:lvlOverride>
    <w:lvlOverride w:ilvl="4"/>
    <w:lvlOverride w:ilvl="5"/>
    <w:lvlOverride w:ilvl="6"/>
  </w:num>
  <w:num w:numId="29">
    <w:abstractNumId w:val="5"/>
    <w:lvlOverride w:ilvl="0"/>
    <w:lvlOverride w:ilvl="1"/>
    <w:lvlOverride w:ilvl="2"/>
    <w:lvlOverride w:ilvl="3">
      <w:startOverride w:val="2"/>
    </w:lvlOverride>
    <w:lvlOverride w:ilvl="4"/>
    <w:lvlOverride w:ilvl="5"/>
    <w:lvlOverride w:ilvl="6"/>
  </w:num>
  <w:num w:numId="30">
    <w:abstractNumId w:val="5"/>
    <w:lvlOverride w:ilvl="0"/>
    <w:lvlOverride w:ilvl="1"/>
    <w:lvlOverride w:ilvl="2"/>
    <w:lvlOverride w:ilvl="3">
      <w:startOverride w:val="3"/>
    </w:lvlOverride>
    <w:lvlOverride w:ilvl="4"/>
    <w:lvlOverride w:ilvl="5"/>
    <w:lvlOverride w:ilvl="6"/>
  </w:num>
  <w:num w:numId="31">
    <w:abstractNumId w:val="5"/>
    <w:lvlOverride w:ilvl="0"/>
    <w:lvlOverride w:ilvl="1"/>
    <w:lvlOverride w:ilvl="2">
      <w:startOverride w:val="3"/>
    </w:lvlOverride>
    <w:lvlOverride w:ilvl="3"/>
    <w:lvlOverride w:ilvl="4"/>
    <w:lvlOverride w:ilvl="5"/>
    <w:lvlOverride w:ilvl="6"/>
  </w:num>
  <w:num w:numId="32">
    <w:abstractNumId w:val="5"/>
    <w:lvlOverride w:ilvl="0"/>
    <w:lvlOverride w:ilvl="1"/>
    <w:lvlOverride w:ilvl="2"/>
    <w:lvlOverride w:ilvl="3">
      <w:startOverride w:val="1"/>
    </w:lvlOverride>
    <w:lvlOverride w:ilvl="4"/>
    <w:lvlOverride w:ilvl="5"/>
    <w:lvlOverride w:ilvl="6"/>
  </w:num>
  <w:num w:numId="33">
    <w:abstractNumId w:val="5"/>
    <w:lvlOverride w:ilvl="0"/>
    <w:lvlOverride w:ilvl="1"/>
    <w:lvlOverride w:ilvl="2"/>
    <w:lvlOverride w:ilvl="3">
      <w:startOverride w:val="2"/>
    </w:lvlOverride>
    <w:lvlOverride w:ilvl="4"/>
    <w:lvlOverride w:ilvl="5"/>
    <w:lvlOverride w:ilvl="6"/>
  </w:num>
  <w:num w:numId="34">
    <w:abstractNumId w:val="5"/>
    <w:lvlOverride w:ilvl="0"/>
    <w:lvlOverride w:ilvl="1"/>
    <w:lvlOverride w:ilvl="2"/>
    <w:lvlOverride w:ilvl="3">
      <w:startOverride w:val="3"/>
    </w:lvlOverride>
    <w:lvlOverride w:ilvl="4"/>
    <w:lvlOverride w:ilvl="5"/>
    <w:lvlOverride w:ilvl="6"/>
  </w:num>
  <w:num w:numId="35">
    <w:abstractNumId w:val="5"/>
    <w:lvlOverride w:ilvl="0"/>
    <w:lvlOverride w:ilvl="1"/>
    <w:lvlOverride w:ilvl="2"/>
    <w:lvlOverride w:ilvl="3">
      <w:startOverride w:val="4"/>
    </w:lvlOverride>
    <w:lvlOverride w:ilvl="4"/>
    <w:lvlOverride w:ilvl="5"/>
    <w:lvlOverride w:ilvl="6"/>
  </w:num>
  <w:num w:numId="36">
    <w:abstractNumId w:val="5"/>
    <w:lvlOverride w:ilvl="0"/>
    <w:lvlOverride w:ilvl="1"/>
    <w:lvlOverride w:ilvl="2"/>
    <w:lvlOverride w:ilvl="3">
      <w:startOverride w:val="5"/>
    </w:lvlOverride>
    <w:lvlOverride w:ilvl="4"/>
    <w:lvlOverride w:ilvl="5"/>
    <w:lvlOverride w:ilvl="6"/>
  </w:num>
  <w:num w:numId="37">
    <w:abstractNumId w:val="5"/>
    <w:lvlOverride w:ilvl="0"/>
    <w:lvlOverride w:ilvl="1"/>
    <w:lvlOverride w:ilvl="2"/>
    <w:lvlOverride w:ilvl="3">
      <w:startOverride w:val="6"/>
    </w:lvlOverride>
    <w:lvlOverride w:ilvl="4"/>
    <w:lvlOverride w:ilvl="5"/>
    <w:lvlOverride w:ilvl="6"/>
  </w:num>
  <w:num w:numId="38">
    <w:abstractNumId w:val="5"/>
    <w:lvlOverride w:ilvl="0"/>
    <w:lvlOverride w:ilvl="1"/>
    <w:lvlOverride w:ilvl="2">
      <w:startOverride w:val="4"/>
    </w:lvlOverride>
    <w:lvlOverride w:ilvl="3"/>
    <w:lvlOverride w:ilvl="4"/>
    <w:lvlOverride w:ilvl="5"/>
    <w:lvlOverride w:ilvl="6"/>
  </w:num>
  <w:num w:numId="39">
    <w:abstractNumId w:val="5"/>
    <w:lvlOverride w:ilvl="0"/>
    <w:lvlOverride w:ilvl="1"/>
    <w:lvlOverride w:ilvl="2"/>
    <w:lvlOverride w:ilvl="3">
      <w:startOverride w:val="1"/>
    </w:lvlOverride>
    <w:lvlOverride w:ilvl="4"/>
    <w:lvlOverride w:ilvl="5"/>
    <w:lvlOverride w:ilvl="6"/>
  </w:num>
  <w:num w:numId="40">
    <w:abstractNumId w:val="5"/>
    <w:lvlOverride w:ilvl="0"/>
    <w:lvlOverride w:ilvl="1"/>
    <w:lvlOverride w:ilvl="2">
      <w:startOverride w:val="5"/>
    </w:lvlOverride>
    <w:lvlOverride w:ilvl="3"/>
    <w:lvlOverride w:ilvl="4"/>
    <w:lvlOverride w:ilvl="5"/>
    <w:lvlOverride w:ilvl="6"/>
  </w:num>
  <w:num w:numId="41">
    <w:abstractNumId w:val="5"/>
    <w:lvlOverride w:ilvl="0"/>
    <w:lvlOverride w:ilvl="1"/>
    <w:lvlOverride w:ilvl="2"/>
    <w:lvlOverride w:ilvl="3">
      <w:startOverride w:val="1"/>
    </w:lvlOverride>
    <w:lvlOverride w:ilvl="4"/>
    <w:lvlOverride w:ilvl="5"/>
    <w:lvlOverride w:ilvl="6"/>
  </w:num>
  <w:num w:numId="42">
    <w:abstractNumId w:val="5"/>
    <w:lvlOverride w:ilvl="0"/>
    <w:lvlOverride w:ilvl="1"/>
    <w:lvlOverride w:ilvl="2">
      <w:startOverride w:val="1"/>
    </w:lvlOverride>
    <w:lvlOverride w:ilvl="3"/>
    <w:lvlOverride w:ilvl="4"/>
    <w:lvlOverride w:ilvl="5"/>
    <w:lvlOverride w:ilvl="6"/>
  </w:num>
  <w:num w:numId="43">
    <w:abstractNumId w:val="5"/>
    <w:lvlOverride w:ilvl="0"/>
    <w:lvlOverride w:ilvl="1"/>
    <w:lvlOverride w:ilvl="2">
      <w:startOverride w:val="2"/>
    </w:lvlOverride>
    <w:lvlOverride w:ilvl="3"/>
    <w:lvlOverride w:ilvl="4"/>
    <w:lvlOverride w:ilvl="5"/>
    <w:lvlOverride w:ilvl="6"/>
  </w:num>
  <w:num w:numId="44">
    <w:abstractNumId w:val="5"/>
    <w:lvlOverride w:ilvl="0"/>
    <w:lvlOverride w:ilvl="1"/>
    <w:lvlOverride w:ilvl="2">
      <w:startOverride w:val="3"/>
    </w:lvlOverride>
    <w:lvlOverride w:ilvl="3"/>
    <w:lvlOverride w:ilvl="4"/>
    <w:lvlOverride w:ilvl="5"/>
    <w:lvlOverride w:ilvl="6"/>
  </w:num>
  <w:num w:numId="45">
    <w:abstractNumId w:val="5"/>
    <w:lvlOverride w:ilvl="0"/>
    <w:lvlOverride w:ilvl="1"/>
    <w:lvlOverride w:ilvl="2">
      <w:startOverride w:val="1"/>
    </w:lvlOverride>
    <w:lvlOverride w:ilvl="3"/>
    <w:lvlOverride w:ilvl="4"/>
    <w:lvlOverride w:ilvl="5"/>
    <w:lvlOverride w:ilvl="6"/>
  </w:num>
  <w:num w:numId="46">
    <w:abstractNumId w:val="5"/>
    <w:lvlOverride w:ilvl="0"/>
    <w:lvlOverride w:ilvl="1"/>
    <w:lvlOverride w:ilvl="2">
      <w:startOverride w:val="2"/>
    </w:lvlOverride>
    <w:lvlOverride w:ilvl="3"/>
    <w:lvlOverride w:ilvl="4"/>
    <w:lvlOverride w:ilvl="5"/>
    <w:lvlOverride w:ilvl="6"/>
  </w:num>
  <w:num w:numId="47">
    <w:abstractNumId w:val="5"/>
    <w:lvlOverride w:ilvl="0"/>
    <w:lvlOverride w:ilvl="1"/>
    <w:lvlOverride w:ilvl="2"/>
    <w:lvlOverride w:ilvl="3">
      <w:startOverride w:val="1"/>
    </w:lvlOverride>
    <w:lvlOverride w:ilvl="4"/>
    <w:lvlOverride w:ilvl="5"/>
    <w:lvlOverride w:ilvl="6"/>
  </w:num>
  <w:num w:numId="48">
    <w:abstractNumId w:val="5"/>
    <w:lvlOverride w:ilvl="0"/>
    <w:lvlOverride w:ilvl="1"/>
    <w:lvlOverride w:ilvl="2"/>
    <w:lvlOverride w:ilvl="3"/>
    <w:lvlOverride w:ilvl="4">
      <w:startOverride w:val="1"/>
    </w:lvlOverride>
    <w:lvlOverride w:ilvl="5"/>
    <w:lvlOverride w:ilvl="6"/>
  </w:num>
  <w:num w:numId="49">
    <w:abstractNumId w:val="5"/>
    <w:lvlOverride w:ilvl="0"/>
    <w:lvlOverride w:ilvl="1"/>
    <w:lvlOverride w:ilvl="2"/>
    <w:lvlOverride w:ilvl="3"/>
    <w:lvlOverride w:ilvl="4"/>
    <w:lvlOverride w:ilvl="5">
      <w:startOverride w:val="1"/>
    </w:lvlOverride>
    <w:lvlOverride w:ilvl="6"/>
  </w:num>
  <w:num w:numId="50">
    <w:abstractNumId w:val="5"/>
    <w:lvlOverride w:ilvl="0"/>
    <w:lvlOverride w:ilvl="1"/>
    <w:lvlOverride w:ilvl="2"/>
    <w:lvlOverride w:ilvl="3"/>
    <w:lvlOverride w:ilvl="4"/>
    <w:lvlOverride w:ilvl="5"/>
    <w:lvlOverride w:ilvl="6">
      <w:startOverride w:val="1"/>
    </w:lvlOverride>
  </w:num>
  <w:num w:numId="51">
    <w:abstractNumId w:val="5"/>
    <w:lvlOverride w:ilvl="0"/>
    <w:lvlOverride w:ilvl="1"/>
    <w:lvlOverride w:ilvl="2"/>
    <w:lvlOverride w:ilvl="3"/>
    <w:lvlOverride w:ilvl="4"/>
    <w:lvlOverride w:ilvl="5"/>
    <w:lvlOverride w:ilvl="6">
      <w:startOverride w:val="2"/>
    </w:lvlOverride>
  </w:num>
  <w:num w:numId="52">
    <w:abstractNumId w:val="5"/>
    <w:lvlOverride w:ilvl="0"/>
    <w:lvlOverride w:ilvl="1"/>
    <w:lvlOverride w:ilvl="2"/>
    <w:lvlOverride w:ilvl="3"/>
    <w:lvlOverride w:ilvl="4"/>
    <w:lvlOverride w:ilvl="5"/>
    <w:lvlOverride w:ilvl="6">
      <w:startOverride w:val="3"/>
    </w:lvlOverride>
  </w:num>
  <w:num w:numId="53">
    <w:abstractNumId w:val="5"/>
    <w:lvlOverride w:ilvl="0"/>
    <w:lvlOverride w:ilvl="1"/>
    <w:lvlOverride w:ilvl="2"/>
    <w:lvlOverride w:ilvl="3"/>
    <w:lvlOverride w:ilvl="4">
      <w:startOverride w:val="2"/>
    </w:lvlOverride>
    <w:lvlOverride w:ilvl="5"/>
    <w:lvlOverride w:ilvl="6"/>
  </w:num>
  <w:num w:numId="54">
    <w:abstractNumId w:val="5"/>
    <w:lvlOverride w:ilvl="0"/>
    <w:lvlOverride w:ilvl="1"/>
    <w:lvlOverride w:ilvl="2"/>
    <w:lvlOverride w:ilvl="3"/>
    <w:lvlOverride w:ilvl="4"/>
    <w:lvlOverride w:ilvl="5">
      <w:startOverride w:val="1"/>
    </w:lvlOverride>
    <w:lvlOverride w:ilvl="6"/>
  </w:num>
  <w:num w:numId="55">
    <w:abstractNumId w:val="5"/>
    <w:lvlOverride w:ilvl="0"/>
    <w:lvlOverride w:ilvl="1"/>
    <w:lvlOverride w:ilvl="2"/>
    <w:lvlOverride w:ilvl="3"/>
    <w:lvlOverride w:ilvl="4"/>
    <w:lvlOverride w:ilvl="5">
      <w:startOverride w:val="2"/>
    </w:lvlOverride>
    <w:lvlOverride w:ilvl="6"/>
  </w:num>
  <w:num w:numId="56">
    <w:abstractNumId w:val="5"/>
    <w:lvlOverride w:ilvl="0"/>
    <w:lvlOverride w:ilvl="1"/>
    <w:lvlOverride w:ilvl="2"/>
    <w:lvlOverride w:ilvl="3"/>
    <w:lvlOverride w:ilvl="4">
      <w:startOverride w:val="3"/>
    </w:lvlOverride>
    <w:lvlOverride w:ilvl="5"/>
    <w:lvlOverride w:ilvl="6"/>
  </w:num>
  <w:num w:numId="57">
    <w:abstractNumId w:val="5"/>
    <w:lvlOverride w:ilvl="0"/>
    <w:lvlOverride w:ilvl="1"/>
    <w:lvlOverride w:ilvl="2"/>
    <w:lvlOverride w:ilvl="3">
      <w:startOverride w:val="2"/>
    </w:lvlOverride>
    <w:lvlOverride w:ilvl="4"/>
    <w:lvlOverride w:ilvl="5"/>
    <w:lvlOverride w:ilvl="6"/>
  </w:num>
  <w:num w:numId="58">
    <w:abstractNumId w:val="5"/>
    <w:lvlOverride w:ilvl="0"/>
    <w:lvlOverride w:ilvl="1"/>
    <w:lvlOverride w:ilvl="2"/>
    <w:lvlOverride w:ilvl="3"/>
    <w:lvlOverride w:ilvl="4">
      <w:startOverride w:val="1"/>
    </w:lvlOverride>
    <w:lvlOverride w:ilvl="5"/>
    <w:lvlOverride w:ilvl="6"/>
  </w:num>
  <w:num w:numId="59">
    <w:abstractNumId w:val="5"/>
    <w:lvlOverride w:ilvl="0"/>
    <w:lvlOverride w:ilvl="1"/>
    <w:lvlOverride w:ilvl="2"/>
    <w:lvlOverride w:ilvl="3"/>
    <w:lvlOverride w:ilvl="4"/>
    <w:lvlOverride w:ilvl="5">
      <w:startOverride w:val="1"/>
    </w:lvlOverride>
    <w:lvlOverride w:ilvl="6"/>
  </w:num>
  <w:num w:numId="60">
    <w:abstractNumId w:val="5"/>
    <w:lvlOverride w:ilvl="0"/>
    <w:lvlOverride w:ilvl="1"/>
    <w:lvlOverride w:ilvl="2"/>
    <w:lvlOverride w:ilvl="3"/>
    <w:lvlOverride w:ilvl="4">
      <w:startOverride w:val="2"/>
    </w:lvlOverride>
    <w:lvlOverride w:ilvl="5"/>
    <w:lvlOverride w:ilvl="6"/>
  </w:num>
  <w:num w:numId="61">
    <w:abstractNumId w:val="5"/>
    <w:lvlOverride w:ilvl="0"/>
    <w:lvlOverride w:ilvl="1"/>
    <w:lvlOverride w:ilvl="2"/>
    <w:lvlOverride w:ilvl="3"/>
    <w:lvlOverride w:ilvl="4"/>
    <w:lvlOverride w:ilvl="5">
      <w:startOverride w:val="1"/>
    </w:lvlOverride>
    <w:lvlOverride w:ilvl="6"/>
  </w:num>
  <w:num w:numId="62">
    <w:abstractNumId w:val="2"/>
  </w:num>
  <w:num w:numId="63">
    <w:abstractNumId w:val="5"/>
    <w:lvlOverride w:ilvl="0"/>
    <w:lvlOverride w:ilvl="1"/>
    <w:lvlOverride w:ilvl="2">
      <w:startOverride w:val="1"/>
    </w:lvlOverride>
    <w:lvlOverride w:ilvl="3"/>
    <w:lvlOverride w:ilvl="4">
      <w:startOverride w:val="893387008"/>
    </w:lvlOverride>
    <w:lvlOverride w:ilvl="5">
      <w:startOverride w:val="973078784"/>
    </w:lvlOverride>
    <w:lvlOverride w:ilvl="6">
      <w:startOverride w:val="-184483840"/>
    </w:lvlOverride>
    <w:lvlOverride w:ilvl="7">
      <w:startOverride w:val="1732247808"/>
    </w:lvlOverride>
    <w:lvlOverride w:ilvl="8">
      <w:startOverride w:val="1430257920"/>
    </w:lvlOverride>
  </w:num>
  <w:num w:numId="64">
    <w:abstractNumId w:val="15"/>
  </w:num>
  <w:num w:numId="65">
    <w:abstractNumId w:val="10"/>
  </w:num>
  <w:num w:numId="66">
    <w:abstractNumId w:val="13"/>
  </w:num>
  <w:num w:numId="67">
    <w:abstractNumId w:val="9"/>
  </w:num>
  <w:num w:numId="68">
    <w:abstractNumId w:val="16"/>
  </w:num>
  <w:num w:numId="69">
    <w:abstractNumId w:val="7"/>
  </w:num>
  <w:num w:numId="70">
    <w:abstractNumId w:val="0"/>
  </w:num>
  <w:num w:numId="71">
    <w:abstractNumId w:val="8"/>
  </w:num>
  <w:num w:numId="72">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attachedTemplate r:id="rId1"/>
  <w:defaultTabStop w:val="288"/>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FSVPasteboard_" w:val="6"/>
  </w:docVars>
  <w:rsids>
    <w:rsidRoot w:val="00FE40E8"/>
    <w:rsid w:val="00001FEB"/>
    <w:rsid w:val="000022E7"/>
    <w:rsid w:val="0000310E"/>
    <w:rsid w:val="000034C1"/>
    <w:rsid w:val="0000394E"/>
    <w:rsid w:val="0000461A"/>
    <w:rsid w:val="00004EFB"/>
    <w:rsid w:val="0000739F"/>
    <w:rsid w:val="000123C1"/>
    <w:rsid w:val="00012C48"/>
    <w:rsid w:val="0001364D"/>
    <w:rsid w:val="00014CDA"/>
    <w:rsid w:val="00015193"/>
    <w:rsid w:val="00015AE5"/>
    <w:rsid w:val="00015B1D"/>
    <w:rsid w:val="00015D07"/>
    <w:rsid w:val="000176ED"/>
    <w:rsid w:val="0002101F"/>
    <w:rsid w:val="00021D43"/>
    <w:rsid w:val="0002268E"/>
    <w:rsid w:val="000305F4"/>
    <w:rsid w:val="00030FF1"/>
    <w:rsid w:val="00031E5E"/>
    <w:rsid w:val="00032783"/>
    <w:rsid w:val="00033E15"/>
    <w:rsid w:val="000346F4"/>
    <w:rsid w:val="00034727"/>
    <w:rsid w:val="00035034"/>
    <w:rsid w:val="000361E8"/>
    <w:rsid w:val="0004297B"/>
    <w:rsid w:val="000456BA"/>
    <w:rsid w:val="00046AC6"/>
    <w:rsid w:val="00052228"/>
    <w:rsid w:val="0005236B"/>
    <w:rsid w:val="00053001"/>
    <w:rsid w:val="0005328C"/>
    <w:rsid w:val="00053758"/>
    <w:rsid w:val="000537D3"/>
    <w:rsid w:val="000546B6"/>
    <w:rsid w:val="00054783"/>
    <w:rsid w:val="00055888"/>
    <w:rsid w:val="0005599A"/>
    <w:rsid w:val="000568CA"/>
    <w:rsid w:val="00056A7E"/>
    <w:rsid w:val="00056C85"/>
    <w:rsid w:val="0005727F"/>
    <w:rsid w:val="00057EDD"/>
    <w:rsid w:val="00060296"/>
    <w:rsid w:val="00060708"/>
    <w:rsid w:val="000620D9"/>
    <w:rsid w:val="00062515"/>
    <w:rsid w:val="000632FF"/>
    <w:rsid w:val="000634FB"/>
    <w:rsid w:val="00064820"/>
    <w:rsid w:val="00064FEC"/>
    <w:rsid w:val="00065240"/>
    <w:rsid w:val="00066891"/>
    <w:rsid w:val="0007153D"/>
    <w:rsid w:val="00071728"/>
    <w:rsid w:val="0007221A"/>
    <w:rsid w:val="00072470"/>
    <w:rsid w:val="00073618"/>
    <w:rsid w:val="00075C02"/>
    <w:rsid w:val="00076D53"/>
    <w:rsid w:val="00080635"/>
    <w:rsid w:val="00081B33"/>
    <w:rsid w:val="00082052"/>
    <w:rsid w:val="00082FEB"/>
    <w:rsid w:val="0008333C"/>
    <w:rsid w:val="0008404A"/>
    <w:rsid w:val="00087889"/>
    <w:rsid w:val="00087898"/>
    <w:rsid w:val="0009158E"/>
    <w:rsid w:val="00095860"/>
    <w:rsid w:val="0009728E"/>
    <w:rsid w:val="000A05F0"/>
    <w:rsid w:val="000A1F3A"/>
    <w:rsid w:val="000A2BA1"/>
    <w:rsid w:val="000A6979"/>
    <w:rsid w:val="000A7B0C"/>
    <w:rsid w:val="000B0AA2"/>
    <w:rsid w:val="000B0AE0"/>
    <w:rsid w:val="000B130A"/>
    <w:rsid w:val="000B1620"/>
    <w:rsid w:val="000B1881"/>
    <w:rsid w:val="000B27D8"/>
    <w:rsid w:val="000B2FF0"/>
    <w:rsid w:val="000B387F"/>
    <w:rsid w:val="000B3E8E"/>
    <w:rsid w:val="000B4792"/>
    <w:rsid w:val="000B4CB3"/>
    <w:rsid w:val="000B640C"/>
    <w:rsid w:val="000B77E5"/>
    <w:rsid w:val="000B7D77"/>
    <w:rsid w:val="000C002B"/>
    <w:rsid w:val="000C020A"/>
    <w:rsid w:val="000C083E"/>
    <w:rsid w:val="000C43EA"/>
    <w:rsid w:val="000C4C81"/>
    <w:rsid w:val="000C4F33"/>
    <w:rsid w:val="000C502B"/>
    <w:rsid w:val="000C5EA1"/>
    <w:rsid w:val="000D0B77"/>
    <w:rsid w:val="000D0C1E"/>
    <w:rsid w:val="000D0C9C"/>
    <w:rsid w:val="000D3790"/>
    <w:rsid w:val="000D4528"/>
    <w:rsid w:val="000D4698"/>
    <w:rsid w:val="000D47CB"/>
    <w:rsid w:val="000E0978"/>
    <w:rsid w:val="000E2699"/>
    <w:rsid w:val="000E49BA"/>
    <w:rsid w:val="000E4D34"/>
    <w:rsid w:val="000E67C2"/>
    <w:rsid w:val="000F01DA"/>
    <w:rsid w:val="000F0881"/>
    <w:rsid w:val="000F09FA"/>
    <w:rsid w:val="000F129D"/>
    <w:rsid w:val="000F35CB"/>
    <w:rsid w:val="000F3DD0"/>
    <w:rsid w:val="000F3FA3"/>
    <w:rsid w:val="000F4313"/>
    <w:rsid w:val="000F47B7"/>
    <w:rsid w:val="000F5457"/>
    <w:rsid w:val="000F5ED5"/>
    <w:rsid w:val="000F5F47"/>
    <w:rsid w:val="000F6638"/>
    <w:rsid w:val="000F7115"/>
    <w:rsid w:val="001013E9"/>
    <w:rsid w:val="001058B3"/>
    <w:rsid w:val="001064E2"/>
    <w:rsid w:val="00113EB4"/>
    <w:rsid w:val="001144E9"/>
    <w:rsid w:val="00114EC5"/>
    <w:rsid w:val="00117A91"/>
    <w:rsid w:val="001214A8"/>
    <w:rsid w:val="00122354"/>
    <w:rsid w:val="00123B5A"/>
    <w:rsid w:val="00123EF2"/>
    <w:rsid w:val="00124CF2"/>
    <w:rsid w:val="00126F4D"/>
    <w:rsid w:val="00126FB2"/>
    <w:rsid w:val="00130238"/>
    <w:rsid w:val="00130D35"/>
    <w:rsid w:val="00134A65"/>
    <w:rsid w:val="0013628E"/>
    <w:rsid w:val="00140087"/>
    <w:rsid w:val="001417CF"/>
    <w:rsid w:val="00143A2A"/>
    <w:rsid w:val="00143AB3"/>
    <w:rsid w:val="00144857"/>
    <w:rsid w:val="001507A3"/>
    <w:rsid w:val="00151413"/>
    <w:rsid w:val="00151937"/>
    <w:rsid w:val="00152060"/>
    <w:rsid w:val="00153D98"/>
    <w:rsid w:val="00153F2C"/>
    <w:rsid w:val="00154B16"/>
    <w:rsid w:val="0015616E"/>
    <w:rsid w:val="0016059D"/>
    <w:rsid w:val="00162AEE"/>
    <w:rsid w:val="001631AD"/>
    <w:rsid w:val="00163705"/>
    <w:rsid w:val="0016403D"/>
    <w:rsid w:val="00164229"/>
    <w:rsid w:val="00164323"/>
    <w:rsid w:val="00164EFC"/>
    <w:rsid w:val="0017114C"/>
    <w:rsid w:val="00171952"/>
    <w:rsid w:val="00176705"/>
    <w:rsid w:val="001767D3"/>
    <w:rsid w:val="00177824"/>
    <w:rsid w:val="00177969"/>
    <w:rsid w:val="00177FEC"/>
    <w:rsid w:val="001806AB"/>
    <w:rsid w:val="00181AA3"/>
    <w:rsid w:val="0018266D"/>
    <w:rsid w:val="00183BAA"/>
    <w:rsid w:val="00183F2B"/>
    <w:rsid w:val="001840F8"/>
    <w:rsid w:val="00184461"/>
    <w:rsid w:val="0018478D"/>
    <w:rsid w:val="00185FFA"/>
    <w:rsid w:val="00186DBD"/>
    <w:rsid w:val="00187233"/>
    <w:rsid w:val="001877E4"/>
    <w:rsid w:val="00190C6C"/>
    <w:rsid w:val="0019127F"/>
    <w:rsid w:val="001913B7"/>
    <w:rsid w:val="00193B59"/>
    <w:rsid w:val="00194B7B"/>
    <w:rsid w:val="001956A9"/>
    <w:rsid w:val="001967FB"/>
    <w:rsid w:val="00196BED"/>
    <w:rsid w:val="0019766C"/>
    <w:rsid w:val="001A119B"/>
    <w:rsid w:val="001A2A00"/>
    <w:rsid w:val="001A408E"/>
    <w:rsid w:val="001A4104"/>
    <w:rsid w:val="001A470D"/>
    <w:rsid w:val="001A49B0"/>
    <w:rsid w:val="001A75A7"/>
    <w:rsid w:val="001B0596"/>
    <w:rsid w:val="001B42DC"/>
    <w:rsid w:val="001B5115"/>
    <w:rsid w:val="001B635A"/>
    <w:rsid w:val="001B68AB"/>
    <w:rsid w:val="001B6C88"/>
    <w:rsid w:val="001C0396"/>
    <w:rsid w:val="001C2701"/>
    <w:rsid w:val="001C5CBA"/>
    <w:rsid w:val="001C746A"/>
    <w:rsid w:val="001D01EA"/>
    <w:rsid w:val="001D1F1C"/>
    <w:rsid w:val="001D2623"/>
    <w:rsid w:val="001D42BA"/>
    <w:rsid w:val="001D43A4"/>
    <w:rsid w:val="001D57B4"/>
    <w:rsid w:val="001D5B7D"/>
    <w:rsid w:val="001D6990"/>
    <w:rsid w:val="001D7CC9"/>
    <w:rsid w:val="001E0B07"/>
    <w:rsid w:val="001E0F36"/>
    <w:rsid w:val="001E2217"/>
    <w:rsid w:val="001E3C01"/>
    <w:rsid w:val="001E4D94"/>
    <w:rsid w:val="001E7372"/>
    <w:rsid w:val="001F083A"/>
    <w:rsid w:val="001F087C"/>
    <w:rsid w:val="001F08A8"/>
    <w:rsid w:val="001F0BC4"/>
    <w:rsid w:val="001F1011"/>
    <w:rsid w:val="001F15F3"/>
    <w:rsid w:val="001F362E"/>
    <w:rsid w:val="001F36B4"/>
    <w:rsid w:val="001F400B"/>
    <w:rsid w:val="001F5B4E"/>
    <w:rsid w:val="00200A0B"/>
    <w:rsid w:val="00202003"/>
    <w:rsid w:val="00202654"/>
    <w:rsid w:val="002035D5"/>
    <w:rsid w:val="00203FA4"/>
    <w:rsid w:val="002049E3"/>
    <w:rsid w:val="00204A64"/>
    <w:rsid w:val="00204C2F"/>
    <w:rsid w:val="00205721"/>
    <w:rsid w:val="00207FA7"/>
    <w:rsid w:val="002103DC"/>
    <w:rsid w:val="00211E24"/>
    <w:rsid w:val="00214F9C"/>
    <w:rsid w:val="002164A6"/>
    <w:rsid w:val="00216EDA"/>
    <w:rsid w:val="002177E7"/>
    <w:rsid w:val="002224D9"/>
    <w:rsid w:val="00222F10"/>
    <w:rsid w:val="00224B40"/>
    <w:rsid w:val="002254F7"/>
    <w:rsid w:val="0022730A"/>
    <w:rsid w:val="002273AE"/>
    <w:rsid w:val="00230965"/>
    <w:rsid w:val="00232459"/>
    <w:rsid w:val="002325D6"/>
    <w:rsid w:val="0023444C"/>
    <w:rsid w:val="002348EF"/>
    <w:rsid w:val="002377CC"/>
    <w:rsid w:val="00240F57"/>
    <w:rsid w:val="0024179D"/>
    <w:rsid w:val="00241EA7"/>
    <w:rsid w:val="0024205C"/>
    <w:rsid w:val="00242313"/>
    <w:rsid w:val="002441E6"/>
    <w:rsid w:val="0024731D"/>
    <w:rsid w:val="00250AB1"/>
    <w:rsid w:val="00251981"/>
    <w:rsid w:val="00251A32"/>
    <w:rsid w:val="0025263A"/>
    <w:rsid w:val="00252B05"/>
    <w:rsid w:val="00252C12"/>
    <w:rsid w:val="002547FC"/>
    <w:rsid w:val="002577C0"/>
    <w:rsid w:val="002577D2"/>
    <w:rsid w:val="0026187C"/>
    <w:rsid w:val="00261911"/>
    <w:rsid w:val="002623D6"/>
    <w:rsid w:val="00263E69"/>
    <w:rsid w:val="002660AD"/>
    <w:rsid w:val="002676FE"/>
    <w:rsid w:val="00267781"/>
    <w:rsid w:val="002704CC"/>
    <w:rsid w:val="002711B7"/>
    <w:rsid w:val="002736D0"/>
    <w:rsid w:val="00274A74"/>
    <w:rsid w:val="002755BA"/>
    <w:rsid w:val="00276240"/>
    <w:rsid w:val="0027656F"/>
    <w:rsid w:val="00276D84"/>
    <w:rsid w:val="0028061A"/>
    <w:rsid w:val="00280B46"/>
    <w:rsid w:val="00280DD1"/>
    <w:rsid w:val="0028197A"/>
    <w:rsid w:val="002850F1"/>
    <w:rsid w:val="00287728"/>
    <w:rsid w:val="0028782D"/>
    <w:rsid w:val="00287EF3"/>
    <w:rsid w:val="0029155B"/>
    <w:rsid w:val="00291FA6"/>
    <w:rsid w:val="002921FB"/>
    <w:rsid w:val="002922E9"/>
    <w:rsid w:val="002924E1"/>
    <w:rsid w:val="0029254E"/>
    <w:rsid w:val="00292C03"/>
    <w:rsid w:val="00292C20"/>
    <w:rsid w:val="002956CA"/>
    <w:rsid w:val="002976A1"/>
    <w:rsid w:val="002A1841"/>
    <w:rsid w:val="002A424C"/>
    <w:rsid w:val="002A52EE"/>
    <w:rsid w:val="002A55B0"/>
    <w:rsid w:val="002A5F24"/>
    <w:rsid w:val="002A7380"/>
    <w:rsid w:val="002A7507"/>
    <w:rsid w:val="002B009B"/>
    <w:rsid w:val="002B21B7"/>
    <w:rsid w:val="002B261A"/>
    <w:rsid w:val="002B2A92"/>
    <w:rsid w:val="002B32B5"/>
    <w:rsid w:val="002B3306"/>
    <w:rsid w:val="002B4E18"/>
    <w:rsid w:val="002B51E1"/>
    <w:rsid w:val="002B5836"/>
    <w:rsid w:val="002B643A"/>
    <w:rsid w:val="002C19F6"/>
    <w:rsid w:val="002C44DF"/>
    <w:rsid w:val="002C4E8E"/>
    <w:rsid w:val="002C5751"/>
    <w:rsid w:val="002D1889"/>
    <w:rsid w:val="002D32E7"/>
    <w:rsid w:val="002D4093"/>
    <w:rsid w:val="002D4222"/>
    <w:rsid w:val="002D4950"/>
    <w:rsid w:val="002D5468"/>
    <w:rsid w:val="002D563B"/>
    <w:rsid w:val="002D65C4"/>
    <w:rsid w:val="002D72C5"/>
    <w:rsid w:val="002E0483"/>
    <w:rsid w:val="002E0A84"/>
    <w:rsid w:val="002E4052"/>
    <w:rsid w:val="002E67C3"/>
    <w:rsid w:val="002E7875"/>
    <w:rsid w:val="002F0CD4"/>
    <w:rsid w:val="002F222F"/>
    <w:rsid w:val="002F4E3B"/>
    <w:rsid w:val="002F4F0D"/>
    <w:rsid w:val="002F6D0B"/>
    <w:rsid w:val="00300D42"/>
    <w:rsid w:val="00300D51"/>
    <w:rsid w:val="003017F7"/>
    <w:rsid w:val="00301C72"/>
    <w:rsid w:val="003022F5"/>
    <w:rsid w:val="0030326D"/>
    <w:rsid w:val="00303967"/>
    <w:rsid w:val="00304435"/>
    <w:rsid w:val="00305DDD"/>
    <w:rsid w:val="003077BB"/>
    <w:rsid w:val="00307997"/>
    <w:rsid w:val="0031032C"/>
    <w:rsid w:val="00313574"/>
    <w:rsid w:val="00313A8F"/>
    <w:rsid w:val="00314266"/>
    <w:rsid w:val="00314FE8"/>
    <w:rsid w:val="00315EFA"/>
    <w:rsid w:val="00320C6E"/>
    <w:rsid w:val="00320E59"/>
    <w:rsid w:val="00320F64"/>
    <w:rsid w:val="00320FEF"/>
    <w:rsid w:val="00321954"/>
    <w:rsid w:val="00321EA4"/>
    <w:rsid w:val="00323CAA"/>
    <w:rsid w:val="00324742"/>
    <w:rsid w:val="0032555D"/>
    <w:rsid w:val="00326D91"/>
    <w:rsid w:val="00327CF4"/>
    <w:rsid w:val="003331F9"/>
    <w:rsid w:val="0033490B"/>
    <w:rsid w:val="00334CFD"/>
    <w:rsid w:val="00335AF1"/>
    <w:rsid w:val="00341A9B"/>
    <w:rsid w:val="00341AD8"/>
    <w:rsid w:val="00341C1C"/>
    <w:rsid w:val="0034225C"/>
    <w:rsid w:val="0034321C"/>
    <w:rsid w:val="00343A41"/>
    <w:rsid w:val="00344E35"/>
    <w:rsid w:val="00347733"/>
    <w:rsid w:val="00353D73"/>
    <w:rsid w:val="00353EF1"/>
    <w:rsid w:val="00356445"/>
    <w:rsid w:val="00357B2D"/>
    <w:rsid w:val="003622F4"/>
    <w:rsid w:val="00365036"/>
    <w:rsid w:val="003662ED"/>
    <w:rsid w:val="00366824"/>
    <w:rsid w:val="0037090B"/>
    <w:rsid w:val="00372CFA"/>
    <w:rsid w:val="003730E3"/>
    <w:rsid w:val="00373199"/>
    <w:rsid w:val="00377F4B"/>
    <w:rsid w:val="003803F7"/>
    <w:rsid w:val="003810C9"/>
    <w:rsid w:val="00381F53"/>
    <w:rsid w:val="00382EDF"/>
    <w:rsid w:val="0038713C"/>
    <w:rsid w:val="003873D4"/>
    <w:rsid w:val="00387CF4"/>
    <w:rsid w:val="00390735"/>
    <w:rsid w:val="003915DE"/>
    <w:rsid w:val="003926B3"/>
    <w:rsid w:val="00393C80"/>
    <w:rsid w:val="003978EA"/>
    <w:rsid w:val="003A0F04"/>
    <w:rsid w:val="003A202D"/>
    <w:rsid w:val="003A36BB"/>
    <w:rsid w:val="003A5A0D"/>
    <w:rsid w:val="003A61E4"/>
    <w:rsid w:val="003A66FE"/>
    <w:rsid w:val="003A69F3"/>
    <w:rsid w:val="003A6E8C"/>
    <w:rsid w:val="003A76B2"/>
    <w:rsid w:val="003B08D4"/>
    <w:rsid w:val="003B09CA"/>
    <w:rsid w:val="003B18B8"/>
    <w:rsid w:val="003B18D8"/>
    <w:rsid w:val="003B4518"/>
    <w:rsid w:val="003B4816"/>
    <w:rsid w:val="003B4927"/>
    <w:rsid w:val="003B6349"/>
    <w:rsid w:val="003B7395"/>
    <w:rsid w:val="003C2429"/>
    <w:rsid w:val="003C2CA0"/>
    <w:rsid w:val="003C41F5"/>
    <w:rsid w:val="003C4543"/>
    <w:rsid w:val="003C557B"/>
    <w:rsid w:val="003C5946"/>
    <w:rsid w:val="003C68A7"/>
    <w:rsid w:val="003C7407"/>
    <w:rsid w:val="003D038E"/>
    <w:rsid w:val="003D0B38"/>
    <w:rsid w:val="003D197F"/>
    <w:rsid w:val="003D1F17"/>
    <w:rsid w:val="003D2F77"/>
    <w:rsid w:val="003D3CC7"/>
    <w:rsid w:val="003D3F41"/>
    <w:rsid w:val="003D5B24"/>
    <w:rsid w:val="003D6ACA"/>
    <w:rsid w:val="003D71AE"/>
    <w:rsid w:val="003E0320"/>
    <w:rsid w:val="003E1E96"/>
    <w:rsid w:val="003E24E5"/>
    <w:rsid w:val="003E2D57"/>
    <w:rsid w:val="003E4828"/>
    <w:rsid w:val="003E4E02"/>
    <w:rsid w:val="003E5847"/>
    <w:rsid w:val="003E5BA2"/>
    <w:rsid w:val="003E5D88"/>
    <w:rsid w:val="003E78E5"/>
    <w:rsid w:val="003E79E3"/>
    <w:rsid w:val="003F2D1A"/>
    <w:rsid w:val="003F59FE"/>
    <w:rsid w:val="003F7C8E"/>
    <w:rsid w:val="0040018C"/>
    <w:rsid w:val="00402347"/>
    <w:rsid w:val="0040421E"/>
    <w:rsid w:val="00406B12"/>
    <w:rsid w:val="00407B12"/>
    <w:rsid w:val="00407F20"/>
    <w:rsid w:val="00411CDC"/>
    <w:rsid w:val="00412080"/>
    <w:rsid w:val="00413846"/>
    <w:rsid w:val="00414140"/>
    <w:rsid w:val="00414371"/>
    <w:rsid w:val="00414FA3"/>
    <w:rsid w:val="00421D3B"/>
    <w:rsid w:val="0042289B"/>
    <w:rsid w:val="00422D59"/>
    <w:rsid w:val="00424DB8"/>
    <w:rsid w:val="004251ED"/>
    <w:rsid w:val="00426654"/>
    <w:rsid w:val="00426F0D"/>
    <w:rsid w:val="00427317"/>
    <w:rsid w:val="00427C48"/>
    <w:rsid w:val="00430993"/>
    <w:rsid w:val="00430C86"/>
    <w:rsid w:val="004315EF"/>
    <w:rsid w:val="00431F42"/>
    <w:rsid w:val="00432704"/>
    <w:rsid w:val="00432FFD"/>
    <w:rsid w:val="00433E17"/>
    <w:rsid w:val="004403E7"/>
    <w:rsid w:val="004433EA"/>
    <w:rsid w:val="00443967"/>
    <w:rsid w:val="00443D47"/>
    <w:rsid w:val="00447323"/>
    <w:rsid w:val="00452753"/>
    <w:rsid w:val="00452DF3"/>
    <w:rsid w:val="00453ABF"/>
    <w:rsid w:val="00453BCB"/>
    <w:rsid w:val="00455A11"/>
    <w:rsid w:val="00456969"/>
    <w:rsid w:val="00460569"/>
    <w:rsid w:val="004627ED"/>
    <w:rsid w:val="00462A7A"/>
    <w:rsid w:val="004639DE"/>
    <w:rsid w:val="004641C9"/>
    <w:rsid w:val="00465263"/>
    <w:rsid w:val="004679AE"/>
    <w:rsid w:val="00470165"/>
    <w:rsid w:val="004701CD"/>
    <w:rsid w:val="004719D2"/>
    <w:rsid w:val="00471F0A"/>
    <w:rsid w:val="004725E0"/>
    <w:rsid w:val="0047394B"/>
    <w:rsid w:val="004768DD"/>
    <w:rsid w:val="00476A31"/>
    <w:rsid w:val="00476A9E"/>
    <w:rsid w:val="0047735D"/>
    <w:rsid w:val="00477AAF"/>
    <w:rsid w:val="004820F2"/>
    <w:rsid w:val="004828A9"/>
    <w:rsid w:val="00485508"/>
    <w:rsid w:val="004915AF"/>
    <w:rsid w:val="004930C3"/>
    <w:rsid w:val="00493110"/>
    <w:rsid w:val="004A0EC2"/>
    <w:rsid w:val="004A2150"/>
    <w:rsid w:val="004A2207"/>
    <w:rsid w:val="004A2357"/>
    <w:rsid w:val="004A288C"/>
    <w:rsid w:val="004A4DC5"/>
    <w:rsid w:val="004A63D0"/>
    <w:rsid w:val="004A671F"/>
    <w:rsid w:val="004A75A6"/>
    <w:rsid w:val="004B0327"/>
    <w:rsid w:val="004B0B29"/>
    <w:rsid w:val="004B0D99"/>
    <w:rsid w:val="004B1755"/>
    <w:rsid w:val="004B2084"/>
    <w:rsid w:val="004B22C6"/>
    <w:rsid w:val="004B270C"/>
    <w:rsid w:val="004B278D"/>
    <w:rsid w:val="004B355F"/>
    <w:rsid w:val="004B4BCB"/>
    <w:rsid w:val="004B503D"/>
    <w:rsid w:val="004B734E"/>
    <w:rsid w:val="004C1C52"/>
    <w:rsid w:val="004C21DD"/>
    <w:rsid w:val="004C2979"/>
    <w:rsid w:val="004C6BE8"/>
    <w:rsid w:val="004C76BE"/>
    <w:rsid w:val="004C7B4E"/>
    <w:rsid w:val="004C7BA7"/>
    <w:rsid w:val="004D10F1"/>
    <w:rsid w:val="004D326F"/>
    <w:rsid w:val="004D4806"/>
    <w:rsid w:val="004D54C0"/>
    <w:rsid w:val="004D6921"/>
    <w:rsid w:val="004D7810"/>
    <w:rsid w:val="004E36A3"/>
    <w:rsid w:val="004E3A05"/>
    <w:rsid w:val="004E452C"/>
    <w:rsid w:val="004E4EAF"/>
    <w:rsid w:val="004F3479"/>
    <w:rsid w:val="004F3549"/>
    <w:rsid w:val="004F78A8"/>
    <w:rsid w:val="004F78EF"/>
    <w:rsid w:val="004F7AC1"/>
    <w:rsid w:val="00500306"/>
    <w:rsid w:val="005028E5"/>
    <w:rsid w:val="00503507"/>
    <w:rsid w:val="005035CA"/>
    <w:rsid w:val="005042D4"/>
    <w:rsid w:val="00504887"/>
    <w:rsid w:val="005052B4"/>
    <w:rsid w:val="00506331"/>
    <w:rsid w:val="005102F0"/>
    <w:rsid w:val="005113F5"/>
    <w:rsid w:val="0051182B"/>
    <w:rsid w:val="005127E9"/>
    <w:rsid w:val="0051453D"/>
    <w:rsid w:val="00514BE1"/>
    <w:rsid w:val="00514CFE"/>
    <w:rsid w:val="00516353"/>
    <w:rsid w:val="00522083"/>
    <w:rsid w:val="00523628"/>
    <w:rsid w:val="0052376F"/>
    <w:rsid w:val="00523C8A"/>
    <w:rsid w:val="005243E3"/>
    <w:rsid w:val="0052514A"/>
    <w:rsid w:val="00525585"/>
    <w:rsid w:val="00527463"/>
    <w:rsid w:val="00527847"/>
    <w:rsid w:val="00531192"/>
    <w:rsid w:val="005316A0"/>
    <w:rsid w:val="00532528"/>
    <w:rsid w:val="00533507"/>
    <w:rsid w:val="00533DEB"/>
    <w:rsid w:val="00535897"/>
    <w:rsid w:val="005423C3"/>
    <w:rsid w:val="00546F9E"/>
    <w:rsid w:val="00546FA2"/>
    <w:rsid w:val="005476BE"/>
    <w:rsid w:val="00550D1D"/>
    <w:rsid w:val="005516C4"/>
    <w:rsid w:val="005518C5"/>
    <w:rsid w:val="005525A7"/>
    <w:rsid w:val="00553A04"/>
    <w:rsid w:val="0055449B"/>
    <w:rsid w:val="0055450C"/>
    <w:rsid w:val="00554787"/>
    <w:rsid w:val="00555206"/>
    <w:rsid w:val="005564CE"/>
    <w:rsid w:val="005567A5"/>
    <w:rsid w:val="00557541"/>
    <w:rsid w:val="00561110"/>
    <w:rsid w:val="005616A7"/>
    <w:rsid w:val="00562552"/>
    <w:rsid w:val="00563356"/>
    <w:rsid w:val="00563477"/>
    <w:rsid w:val="00565B9D"/>
    <w:rsid w:val="005704CB"/>
    <w:rsid w:val="00570A58"/>
    <w:rsid w:val="0057103E"/>
    <w:rsid w:val="0057113F"/>
    <w:rsid w:val="005749E8"/>
    <w:rsid w:val="0058274F"/>
    <w:rsid w:val="00582AD1"/>
    <w:rsid w:val="00583044"/>
    <w:rsid w:val="00583114"/>
    <w:rsid w:val="00585E62"/>
    <w:rsid w:val="00586EDB"/>
    <w:rsid w:val="005914E8"/>
    <w:rsid w:val="00592D15"/>
    <w:rsid w:val="00593ACA"/>
    <w:rsid w:val="00593E54"/>
    <w:rsid w:val="005947F0"/>
    <w:rsid w:val="00594854"/>
    <w:rsid w:val="00594897"/>
    <w:rsid w:val="00594FBB"/>
    <w:rsid w:val="00595507"/>
    <w:rsid w:val="005A00F6"/>
    <w:rsid w:val="005A074C"/>
    <w:rsid w:val="005A182E"/>
    <w:rsid w:val="005A1C06"/>
    <w:rsid w:val="005A1E0B"/>
    <w:rsid w:val="005A5305"/>
    <w:rsid w:val="005A6521"/>
    <w:rsid w:val="005A72CF"/>
    <w:rsid w:val="005B0A8E"/>
    <w:rsid w:val="005B1860"/>
    <w:rsid w:val="005B279B"/>
    <w:rsid w:val="005B42FD"/>
    <w:rsid w:val="005B4862"/>
    <w:rsid w:val="005B4CE7"/>
    <w:rsid w:val="005B5982"/>
    <w:rsid w:val="005B6099"/>
    <w:rsid w:val="005B7336"/>
    <w:rsid w:val="005B7B5E"/>
    <w:rsid w:val="005C12D1"/>
    <w:rsid w:val="005C58B7"/>
    <w:rsid w:val="005C624A"/>
    <w:rsid w:val="005C64FF"/>
    <w:rsid w:val="005C67EA"/>
    <w:rsid w:val="005C7489"/>
    <w:rsid w:val="005D014C"/>
    <w:rsid w:val="005D05A5"/>
    <w:rsid w:val="005D0913"/>
    <w:rsid w:val="005D18C8"/>
    <w:rsid w:val="005D1C12"/>
    <w:rsid w:val="005D1EFB"/>
    <w:rsid w:val="005D24DF"/>
    <w:rsid w:val="005D5957"/>
    <w:rsid w:val="005D63BB"/>
    <w:rsid w:val="005D716E"/>
    <w:rsid w:val="005D7969"/>
    <w:rsid w:val="005E0AC1"/>
    <w:rsid w:val="005E28C9"/>
    <w:rsid w:val="005E47AA"/>
    <w:rsid w:val="005E5F31"/>
    <w:rsid w:val="005E650E"/>
    <w:rsid w:val="005F034B"/>
    <w:rsid w:val="005F64ED"/>
    <w:rsid w:val="005F65FA"/>
    <w:rsid w:val="005F6BE1"/>
    <w:rsid w:val="005F7268"/>
    <w:rsid w:val="00600014"/>
    <w:rsid w:val="0060180A"/>
    <w:rsid w:val="00601B5C"/>
    <w:rsid w:val="0060306D"/>
    <w:rsid w:val="00603AD4"/>
    <w:rsid w:val="006044B7"/>
    <w:rsid w:val="006047F6"/>
    <w:rsid w:val="00606128"/>
    <w:rsid w:val="00606464"/>
    <w:rsid w:val="00610DCE"/>
    <w:rsid w:val="00612F3F"/>
    <w:rsid w:val="00614EF4"/>
    <w:rsid w:val="0061586F"/>
    <w:rsid w:val="00616B51"/>
    <w:rsid w:val="00621BBD"/>
    <w:rsid w:val="00623B38"/>
    <w:rsid w:val="00624217"/>
    <w:rsid w:val="00624312"/>
    <w:rsid w:val="00624760"/>
    <w:rsid w:val="0062609A"/>
    <w:rsid w:val="00630CAD"/>
    <w:rsid w:val="00634418"/>
    <w:rsid w:val="00635A37"/>
    <w:rsid w:val="00636795"/>
    <w:rsid w:val="00636A04"/>
    <w:rsid w:val="00637AC6"/>
    <w:rsid w:val="0064166D"/>
    <w:rsid w:val="0064232F"/>
    <w:rsid w:val="00642ABA"/>
    <w:rsid w:val="00643481"/>
    <w:rsid w:val="0064359B"/>
    <w:rsid w:val="00647C8D"/>
    <w:rsid w:val="00650625"/>
    <w:rsid w:val="00650757"/>
    <w:rsid w:val="00650EDB"/>
    <w:rsid w:val="0065132E"/>
    <w:rsid w:val="0065136D"/>
    <w:rsid w:val="00652053"/>
    <w:rsid w:val="00653403"/>
    <w:rsid w:val="00653E34"/>
    <w:rsid w:val="00655249"/>
    <w:rsid w:val="006562B7"/>
    <w:rsid w:val="00656A63"/>
    <w:rsid w:val="0065778A"/>
    <w:rsid w:val="00661200"/>
    <w:rsid w:val="006615ED"/>
    <w:rsid w:val="00661BDE"/>
    <w:rsid w:val="00662522"/>
    <w:rsid w:val="00664937"/>
    <w:rsid w:val="006674FB"/>
    <w:rsid w:val="006679FD"/>
    <w:rsid w:val="00670F11"/>
    <w:rsid w:val="00672427"/>
    <w:rsid w:val="006730C6"/>
    <w:rsid w:val="00674A25"/>
    <w:rsid w:val="006750E4"/>
    <w:rsid w:val="006754B4"/>
    <w:rsid w:val="0067672C"/>
    <w:rsid w:val="0067799B"/>
    <w:rsid w:val="0068088A"/>
    <w:rsid w:val="00683279"/>
    <w:rsid w:val="006832C8"/>
    <w:rsid w:val="00685E20"/>
    <w:rsid w:val="0068766E"/>
    <w:rsid w:val="0069037D"/>
    <w:rsid w:val="006926A6"/>
    <w:rsid w:val="00693C1D"/>
    <w:rsid w:val="006A13F5"/>
    <w:rsid w:val="006A36A2"/>
    <w:rsid w:val="006A3EE8"/>
    <w:rsid w:val="006A659F"/>
    <w:rsid w:val="006B16DC"/>
    <w:rsid w:val="006B342F"/>
    <w:rsid w:val="006B3A10"/>
    <w:rsid w:val="006B42CB"/>
    <w:rsid w:val="006B551B"/>
    <w:rsid w:val="006B568A"/>
    <w:rsid w:val="006B6CB8"/>
    <w:rsid w:val="006B7283"/>
    <w:rsid w:val="006B7EBF"/>
    <w:rsid w:val="006C1D07"/>
    <w:rsid w:val="006C2C64"/>
    <w:rsid w:val="006C4CD1"/>
    <w:rsid w:val="006C5085"/>
    <w:rsid w:val="006C6F99"/>
    <w:rsid w:val="006C7076"/>
    <w:rsid w:val="006D0BD5"/>
    <w:rsid w:val="006D1CC0"/>
    <w:rsid w:val="006D1E62"/>
    <w:rsid w:val="006D2648"/>
    <w:rsid w:val="006D3300"/>
    <w:rsid w:val="006D3998"/>
    <w:rsid w:val="006D3DE4"/>
    <w:rsid w:val="006D5812"/>
    <w:rsid w:val="006D5D22"/>
    <w:rsid w:val="006D79A6"/>
    <w:rsid w:val="006E05A3"/>
    <w:rsid w:val="006E1A84"/>
    <w:rsid w:val="006E1B47"/>
    <w:rsid w:val="006E1B5C"/>
    <w:rsid w:val="006E2B43"/>
    <w:rsid w:val="006E38A0"/>
    <w:rsid w:val="006E3F9A"/>
    <w:rsid w:val="006E55E7"/>
    <w:rsid w:val="006E5CF0"/>
    <w:rsid w:val="006E6FF0"/>
    <w:rsid w:val="006E7066"/>
    <w:rsid w:val="006F0ABC"/>
    <w:rsid w:val="006F2220"/>
    <w:rsid w:val="006F3754"/>
    <w:rsid w:val="006F495F"/>
    <w:rsid w:val="006F5484"/>
    <w:rsid w:val="006F6034"/>
    <w:rsid w:val="00700415"/>
    <w:rsid w:val="00702420"/>
    <w:rsid w:val="007032E4"/>
    <w:rsid w:val="00703462"/>
    <w:rsid w:val="00703DD5"/>
    <w:rsid w:val="00704ABF"/>
    <w:rsid w:val="00705203"/>
    <w:rsid w:val="0070537E"/>
    <w:rsid w:val="00705500"/>
    <w:rsid w:val="00705C61"/>
    <w:rsid w:val="0070666C"/>
    <w:rsid w:val="00711DBC"/>
    <w:rsid w:val="00712926"/>
    <w:rsid w:val="00712DD2"/>
    <w:rsid w:val="00713F3C"/>
    <w:rsid w:val="00716232"/>
    <w:rsid w:val="0071635C"/>
    <w:rsid w:val="00716AAA"/>
    <w:rsid w:val="00723A9F"/>
    <w:rsid w:val="007246B3"/>
    <w:rsid w:val="007278AD"/>
    <w:rsid w:val="00727E07"/>
    <w:rsid w:val="00730A0A"/>
    <w:rsid w:val="007312AD"/>
    <w:rsid w:val="00732FE7"/>
    <w:rsid w:val="00734075"/>
    <w:rsid w:val="0073517F"/>
    <w:rsid w:val="007374F0"/>
    <w:rsid w:val="0074180F"/>
    <w:rsid w:val="00742CD6"/>
    <w:rsid w:val="0075045E"/>
    <w:rsid w:val="00750CD7"/>
    <w:rsid w:val="0075379B"/>
    <w:rsid w:val="00754BC5"/>
    <w:rsid w:val="007552F3"/>
    <w:rsid w:val="00757195"/>
    <w:rsid w:val="007571E9"/>
    <w:rsid w:val="00757767"/>
    <w:rsid w:val="007615FA"/>
    <w:rsid w:val="007619DD"/>
    <w:rsid w:val="007625FC"/>
    <w:rsid w:val="007648E7"/>
    <w:rsid w:val="00765B3D"/>
    <w:rsid w:val="00766F8A"/>
    <w:rsid w:val="00767C0D"/>
    <w:rsid w:val="0077092C"/>
    <w:rsid w:val="007738E4"/>
    <w:rsid w:val="0077595E"/>
    <w:rsid w:val="0078105C"/>
    <w:rsid w:val="00781680"/>
    <w:rsid w:val="00781EFA"/>
    <w:rsid w:val="00784350"/>
    <w:rsid w:val="00785784"/>
    <w:rsid w:val="007858A3"/>
    <w:rsid w:val="00785933"/>
    <w:rsid w:val="00786D15"/>
    <w:rsid w:val="00786E91"/>
    <w:rsid w:val="00787FC6"/>
    <w:rsid w:val="007903CD"/>
    <w:rsid w:val="00790E60"/>
    <w:rsid w:val="007922CF"/>
    <w:rsid w:val="00792FB5"/>
    <w:rsid w:val="00793661"/>
    <w:rsid w:val="00793797"/>
    <w:rsid w:val="00795D14"/>
    <w:rsid w:val="00795FA9"/>
    <w:rsid w:val="00796AB2"/>
    <w:rsid w:val="007A24F3"/>
    <w:rsid w:val="007A3426"/>
    <w:rsid w:val="007A3CDB"/>
    <w:rsid w:val="007A44B9"/>
    <w:rsid w:val="007A5AB2"/>
    <w:rsid w:val="007A714A"/>
    <w:rsid w:val="007B0299"/>
    <w:rsid w:val="007B05FF"/>
    <w:rsid w:val="007B1172"/>
    <w:rsid w:val="007B1C43"/>
    <w:rsid w:val="007B213E"/>
    <w:rsid w:val="007B3269"/>
    <w:rsid w:val="007B4E42"/>
    <w:rsid w:val="007B5FB5"/>
    <w:rsid w:val="007B6165"/>
    <w:rsid w:val="007B6209"/>
    <w:rsid w:val="007B70C3"/>
    <w:rsid w:val="007B7597"/>
    <w:rsid w:val="007B7860"/>
    <w:rsid w:val="007C0B67"/>
    <w:rsid w:val="007C13D0"/>
    <w:rsid w:val="007C41F4"/>
    <w:rsid w:val="007C4662"/>
    <w:rsid w:val="007C4CC5"/>
    <w:rsid w:val="007C55C4"/>
    <w:rsid w:val="007D1AA4"/>
    <w:rsid w:val="007D1DBF"/>
    <w:rsid w:val="007D2E81"/>
    <w:rsid w:val="007D379C"/>
    <w:rsid w:val="007D37E5"/>
    <w:rsid w:val="007D455D"/>
    <w:rsid w:val="007D4D30"/>
    <w:rsid w:val="007D5116"/>
    <w:rsid w:val="007D5A70"/>
    <w:rsid w:val="007D6FAD"/>
    <w:rsid w:val="007E15A8"/>
    <w:rsid w:val="007E1E81"/>
    <w:rsid w:val="007E3B19"/>
    <w:rsid w:val="007E56B1"/>
    <w:rsid w:val="007E76F3"/>
    <w:rsid w:val="007F04A6"/>
    <w:rsid w:val="007F18B2"/>
    <w:rsid w:val="007F1A14"/>
    <w:rsid w:val="007F2071"/>
    <w:rsid w:val="007F214B"/>
    <w:rsid w:val="007F27AE"/>
    <w:rsid w:val="007F2FD6"/>
    <w:rsid w:val="007F3175"/>
    <w:rsid w:val="007F3485"/>
    <w:rsid w:val="007F642F"/>
    <w:rsid w:val="007F6CD6"/>
    <w:rsid w:val="00800492"/>
    <w:rsid w:val="008007F0"/>
    <w:rsid w:val="00803CFB"/>
    <w:rsid w:val="00804BB1"/>
    <w:rsid w:val="008054A4"/>
    <w:rsid w:val="008057CC"/>
    <w:rsid w:val="00807FDB"/>
    <w:rsid w:val="00810279"/>
    <w:rsid w:val="00811F94"/>
    <w:rsid w:val="00812880"/>
    <w:rsid w:val="00812B36"/>
    <w:rsid w:val="008136BB"/>
    <w:rsid w:val="00815545"/>
    <w:rsid w:val="008160AF"/>
    <w:rsid w:val="00816D40"/>
    <w:rsid w:val="008172C1"/>
    <w:rsid w:val="00817EF2"/>
    <w:rsid w:val="00820C42"/>
    <w:rsid w:val="00820FF3"/>
    <w:rsid w:val="008219AB"/>
    <w:rsid w:val="00823B8B"/>
    <w:rsid w:val="008248B1"/>
    <w:rsid w:val="00824C1B"/>
    <w:rsid w:val="008250BF"/>
    <w:rsid w:val="008252D5"/>
    <w:rsid w:val="00826FB0"/>
    <w:rsid w:val="0083046E"/>
    <w:rsid w:val="00831BD6"/>
    <w:rsid w:val="008322BB"/>
    <w:rsid w:val="00832E9E"/>
    <w:rsid w:val="00834D7A"/>
    <w:rsid w:val="008352EA"/>
    <w:rsid w:val="00835780"/>
    <w:rsid w:val="008360C8"/>
    <w:rsid w:val="00836F89"/>
    <w:rsid w:val="0083784D"/>
    <w:rsid w:val="008379DB"/>
    <w:rsid w:val="00837A4C"/>
    <w:rsid w:val="00845DF7"/>
    <w:rsid w:val="00846419"/>
    <w:rsid w:val="008471D9"/>
    <w:rsid w:val="0085199A"/>
    <w:rsid w:val="008520E1"/>
    <w:rsid w:val="00854211"/>
    <w:rsid w:val="0085537E"/>
    <w:rsid w:val="008569EF"/>
    <w:rsid w:val="00857900"/>
    <w:rsid w:val="00857E44"/>
    <w:rsid w:val="00860A5B"/>
    <w:rsid w:val="008618B9"/>
    <w:rsid w:val="00870078"/>
    <w:rsid w:val="00871B8E"/>
    <w:rsid w:val="008727C9"/>
    <w:rsid w:val="008749EE"/>
    <w:rsid w:val="008749F3"/>
    <w:rsid w:val="008752A2"/>
    <w:rsid w:val="0087534D"/>
    <w:rsid w:val="00875704"/>
    <w:rsid w:val="00876526"/>
    <w:rsid w:val="00877367"/>
    <w:rsid w:val="0088060A"/>
    <w:rsid w:val="00880DC8"/>
    <w:rsid w:val="00881EE6"/>
    <w:rsid w:val="0088378A"/>
    <w:rsid w:val="00884F4A"/>
    <w:rsid w:val="00885205"/>
    <w:rsid w:val="00885EBB"/>
    <w:rsid w:val="00891124"/>
    <w:rsid w:val="00891192"/>
    <w:rsid w:val="008911D3"/>
    <w:rsid w:val="008912AC"/>
    <w:rsid w:val="00892B05"/>
    <w:rsid w:val="00892E10"/>
    <w:rsid w:val="00892E3F"/>
    <w:rsid w:val="008933CF"/>
    <w:rsid w:val="00894CDF"/>
    <w:rsid w:val="008962BD"/>
    <w:rsid w:val="00896EC7"/>
    <w:rsid w:val="008A1DB8"/>
    <w:rsid w:val="008A5607"/>
    <w:rsid w:val="008A5AF1"/>
    <w:rsid w:val="008A60B9"/>
    <w:rsid w:val="008A624F"/>
    <w:rsid w:val="008A6DBB"/>
    <w:rsid w:val="008A75FA"/>
    <w:rsid w:val="008B0913"/>
    <w:rsid w:val="008B199A"/>
    <w:rsid w:val="008B2F64"/>
    <w:rsid w:val="008B3406"/>
    <w:rsid w:val="008B4F72"/>
    <w:rsid w:val="008B6CA6"/>
    <w:rsid w:val="008B7611"/>
    <w:rsid w:val="008C12BE"/>
    <w:rsid w:val="008C1C01"/>
    <w:rsid w:val="008C1D30"/>
    <w:rsid w:val="008C5151"/>
    <w:rsid w:val="008C673C"/>
    <w:rsid w:val="008D0136"/>
    <w:rsid w:val="008D1285"/>
    <w:rsid w:val="008D1C3C"/>
    <w:rsid w:val="008D1FBE"/>
    <w:rsid w:val="008D36A9"/>
    <w:rsid w:val="008D48CE"/>
    <w:rsid w:val="008D4FC9"/>
    <w:rsid w:val="008D796C"/>
    <w:rsid w:val="008E00AC"/>
    <w:rsid w:val="008E0C6A"/>
    <w:rsid w:val="008E5009"/>
    <w:rsid w:val="008E54E8"/>
    <w:rsid w:val="008E5B41"/>
    <w:rsid w:val="008E7F83"/>
    <w:rsid w:val="008F0987"/>
    <w:rsid w:val="008F1254"/>
    <w:rsid w:val="008F2909"/>
    <w:rsid w:val="008F55C3"/>
    <w:rsid w:val="008F59B5"/>
    <w:rsid w:val="008F6E96"/>
    <w:rsid w:val="008F77A5"/>
    <w:rsid w:val="009002B0"/>
    <w:rsid w:val="00900A08"/>
    <w:rsid w:val="00905B52"/>
    <w:rsid w:val="009068D8"/>
    <w:rsid w:val="00906C70"/>
    <w:rsid w:val="00907111"/>
    <w:rsid w:val="00907453"/>
    <w:rsid w:val="00907D45"/>
    <w:rsid w:val="0091118A"/>
    <w:rsid w:val="00912AAE"/>
    <w:rsid w:val="00913622"/>
    <w:rsid w:val="00914E76"/>
    <w:rsid w:val="00916714"/>
    <w:rsid w:val="00917C0A"/>
    <w:rsid w:val="00923556"/>
    <w:rsid w:val="009235CA"/>
    <w:rsid w:val="009244BC"/>
    <w:rsid w:val="009245DA"/>
    <w:rsid w:val="00925974"/>
    <w:rsid w:val="009307B4"/>
    <w:rsid w:val="00930A67"/>
    <w:rsid w:val="00931940"/>
    <w:rsid w:val="00931FEB"/>
    <w:rsid w:val="00933D95"/>
    <w:rsid w:val="00935749"/>
    <w:rsid w:val="009370B7"/>
    <w:rsid w:val="00937839"/>
    <w:rsid w:val="00940031"/>
    <w:rsid w:val="0094112C"/>
    <w:rsid w:val="0094133A"/>
    <w:rsid w:val="0094229A"/>
    <w:rsid w:val="009429F0"/>
    <w:rsid w:val="009432C6"/>
    <w:rsid w:val="00943BF0"/>
    <w:rsid w:val="0094410B"/>
    <w:rsid w:val="009450F9"/>
    <w:rsid w:val="0094546A"/>
    <w:rsid w:val="00945495"/>
    <w:rsid w:val="00950200"/>
    <w:rsid w:val="009518B1"/>
    <w:rsid w:val="00951F1D"/>
    <w:rsid w:val="009523D4"/>
    <w:rsid w:val="009523F7"/>
    <w:rsid w:val="0095560C"/>
    <w:rsid w:val="0095676B"/>
    <w:rsid w:val="00957BF2"/>
    <w:rsid w:val="00957F6C"/>
    <w:rsid w:val="009601EC"/>
    <w:rsid w:val="00960EB6"/>
    <w:rsid w:val="009611B5"/>
    <w:rsid w:val="009613E8"/>
    <w:rsid w:val="009628F7"/>
    <w:rsid w:val="0096323D"/>
    <w:rsid w:val="00963B17"/>
    <w:rsid w:val="00963BF4"/>
    <w:rsid w:val="00967133"/>
    <w:rsid w:val="00967CAA"/>
    <w:rsid w:val="00972B33"/>
    <w:rsid w:val="00975BEA"/>
    <w:rsid w:val="009762EA"/>
    <w:rsid w:val="00976BD5"/>
    <w:rsid w:val="00976EA6"/>
    <w:rsid w:val="00980907"/>
    <w:rsid w:val="00985E62"/>
    <w:rsid w:val="00986446"/>
    <w:rsid w:val="0098663B"/>
    <w:rsid w:val="00987DDE"/>
    <w:rsid w:val="00987FC7"/>
    <w:rsid w:val="00990BA4"/>
    <w:rsid w:val="0099319B"/>
    <w:rsid w:val="009931D2"/>
    <w:rsid w:val="00993E96"/>
    <w:rsid w:val="0099404D"/>
    <w:rsid w:val="00994B00"/>
    <w:rsid w:val="00995B26"/>
    <w:rsid w:val="00995F8F"/>
    <w:rsid w:val="009968E8"/>
    <w:rsid w:val="0099777A"/>
    <w:rsid w:val="009A08F9"/>
    <w:rsid w:val="009A0C8F"/>
    <w:rsid w:val="009A3306"/>
    <w:rsid w:val="009A5404"/>
    <w:rsid w:val="009A55D3"/>
    <w:rsid w:val="009A5E90"/>
    <w:rsid w:val="009A6AF0"/>
    <w:rsid w:val="009A75BE"/>
    <w:rsid w:val="009B234E"/>
    <w:rsid w:val="009B2A27"/>
    <w:rsid w:val="009B686C"/>
    <w:rsid w:val="009B7449"/>
    <w:rsid w:val="009B7D9C"/>
    <w:rsid w:val="009C1D9C"/>
    <w:rsid w:val="009C52BD"/>
    <w:rsid w:val="009C5CF2"/>
    <w:rsid w:val="009C6EB5"/>
    <w:rsid w:val="009C76D5"/>
    <w:rsid w:val="009C7CD0"/>
    <w:rsid w:val="009D0415"/>
    <w:rsid w:val="009D096F"/>
    <w:rsid w:val="009D4DB8"/>
    <w:rsid w:val="009D6A08"/>
    <w:rsid w:val="009D7730"/>
    <w:rsid w:val="009E26BA"/>
    <w:rsid w:val="009E279F"/>
    <w:rsid w:val="009E39E3"/>
    <w:rsid w:val="009E4339"/>
    <w:rsid w:val="009E48D7"/>
    <w:rsid w:val="009E5DBC"/>
    <w:rsid w:val="009F1AFE"/>
    <w:rsid w:val="009F437F"/>
    <w:rsid w:val="009F5B47"/>
    <w:rsid w:val="009F5DCA"/>
    <w:rsid w:val="009F6314"/>
    <w:rsid w:val="00A00B3A"/>
    <w:rsid w:val="00A01F07"/>
    <w:rsid w:val="00A04563"/>
    <w:rsid w:val="00A05BCB"/>
    <w:rsid w:val="00A074ED"/>
    <w:rsid w:val="00A1065B"/>
    <w:rsid w:val="00A112B2"/>
    <w:rsid w:val="00A11D8D"/>
    <w:rsid w:val="00A1229B"/>
    <w:rsid w:val="00A12EA8"/>
    <w:rsid w:val="00A13104"/>
    <w:rsid w:val="00A14C4A"/>
    <w:rsid w:val="00A15147"/>
    <w:rsid w:val="00A1577A"/>
    <w:rsid w:val="00A157BF"/>
    <w:rsid w:val="00A171DA"/>
    <w:rsid w:val="00A21ABD"/>
    <w:rsid w:val="00A21C77"/>
    <w:rsid w:val="00A2455E"/>
    <w:rsid w:val="00A300E4"/>
    <w:rsid w:val="00A3191C"/>
    <w:rsid w:val="00A32888"/>
    <w:rsid w:val="00A328EB"/>
    <w:rsid w:val="00A34735"/>
    <w:rsid w:val="00A34FF6"/>
    <w:rsid w:val="00A35788"/>
    <w:rsid w:val="00A35D65"/>
    <w:rsid w:val="00A3654C"/>
    <w:rsid w:val="00A376C6"/>
    <w:rsid w:val="00A37A60"/>
    <w:rsid w:val="00A40333"/>
    <w:rsid w:val="00A41B0B"/>
    <w:rsid w:val="00A42764"/>
    <w:rsid w:val="00A42E42"/>
    <w:rsid w:val="00A43FF2"/>
    <w:rsid w:val="00A462C5"/>
    <w:rsid w:val="00A46D5F"/>
    <w:rsid w:val="00A47B5B"/>
    <w:rsid w:val="00A50566"/>
    <w:rsid w:val="00A50989"/>
    <w:rsid w:val="00A518C3"/>
    <w:rsid w:val="00A51A37"/>
    <w:rsid w:val="00A51D9F"/>
    <w:rsid w:val="00A5379C"/>
    <w:rsid w:val="00A541DA"/>
    <w:rsid w:val="00A54851"/>
    <w:rsid w:val="00A55080"/>
    <w:rsid w:val="00A55F8C"/>
    <w:rsid w:val="00A565CA"/>
    <w:rsid w:val="00A573C2"/>
    <w:rsid w:val="00A578F9"/>
    <w:rsid w:val="00A618B1"/>
    <w:rsid w:val="00A620FD"/>
    <w:rsid w:val="00A6230C"/>
    <w:rsid w:val="00A636F8"/>
    <w:rsid w:val="00A64317"/>
    <w:rsid w:val="00A67203"/>
    <w:rsid w:val="00A67B92"/>
    <w:rsid w:val="00A67D3B"/>
    <w:rsid w:val="00A67E3E"/>
    <w:rsid w:val="00A72690"/>
    <w:rsid w:val="00A72AC0"/>
    <w:rsid w:val="00A73438"/>
    <w:rsid w:val="00A73978"/>
    <w:rsid w:val="00A73E08"/>
    <w:rsid w:val="00A7400C"/>
    <w:rsid w:val="00A74158"/>
    <w:rsid w:val="00A74F85"/>
    <w:rsid w:val="00A75DC1"/>
    <w:rsid w:val="00A76CD8"/>
    <w:rsid w:val="00A7738C"/>
    <w:rsid w:val="00A77509"/>
    <w:rsid w:val="00A7777B"/>
    <w:rsid w:val="00A8035D"/>
    <w:rsid w:val="00A8141A"/>
    <w:rsid w:val="00A82038"/>
    <w:rsid w:val="00A8255D"/>
    <w:rsid w:val="00A8352F"/>
    <w:rsid w:val="00A852B5"/>
    <w:rsid w:val="00A85A4B"/>
    <w:rsid w:val="00A8732F"/>
    <w:rsid w:val="00A903AB"/>
    <w:rsid w:val="00A903AE"/>
    <w:rsid w:val="00A90EAB"/>
    <w:rsid w:val="00A92D2D"/>
    <w:rsid w:val="00A95C48"/>
    <w:rsid w:val="00A96549"/>
    <w:rsid w:val="00A977FE"/>
    <w:rsid w:val="00AA050A"/>
    <w:rsid w:val="00AA0759"/>
    <w:rsid w:val="00AA07DD"/>
    <w:rsid w:val="00AA1053"/>
    <w:rsid w:val="00AA1F7F"/>
    <w:rsid w:val="00AA2BD8"/>
    <w:rsid w:val="00AB02AF"/>
    <w:rsid w:val="00AB0614"/>
    <w:rsid w:val="00AB24D7"/>
    <w:rsid w:val="00AB2FD7"/>
    <w:rsid w:val="00AB33C5"/>
    <w:rsid w:val="00AC0D95"/>
    <w:rsid w:val="00AC0E67"/>
    <w:rsid w:val="00AC1639"/>
    <w:rsid w:val="00AC1B9D"/>
    <w:rsid w:val="00AC2BFE"/>
    <w:rsid w:val="00AC3E5E"/>
    <w:rsid w:val="00AC48C4"/>
    <w:rsid w:val="00AC4BB4"/>
    <w:rsid w:val="00AC4ED8"/>
    <w:rsid w:val="00AC515B"/>
    <w:rsid w:val="00AC6A7E"/>
    <w:rsid w:val="00AC6E3C"/>
    <w:rsid w:val="00AC7134"/>
    <w:rsid w:val="00AC7C77"/>
    <w:rsid w:val="00AD0A2F"/>
    <w:rsid w:val="00AD488C"/>
    <w:rsid w:val="00AD4B9F"/>
    <w:rsid w:val="00AD4D65"/>
    <w:rsid w:val="00AD6133"/>
    <w:rsid w:val="00AD6704"/>
    <w:rsid w:val="00AD7902"/>
    <w:rsid w:val="00AE3F72"/>
    <w:rsid w:val="00AE599F"/>
    <w:rsid w:val="00AE6D76"/>
    <w:rsid w:val="00AF0FB7"/>
    <w:rsid w:val="00AF141F"/>
    <w:rsid w:val="00AF276B"/>
    <w:rsid w:val="00AF4413"/>
    <w:rsid w:val="00AF54A5"/>
    <w:rsid w:val="00AF7B2C"/>
    <w:rsid w:val="00B005DF"/>
    <w:rsid w:val="00B01390"/>
    <w:rsid w:val="00B017A5"/>
    <w:rsid w:val="00B01A04"/>
    <w:rsid w:val="00B01D78"/>
    <w:rsid w:val="00B04B4C"/>
    <w:rsid w:val="00B051E3"/>
    <w:rsid w:val="00B059A6"/>
    <w:rsid w:val="00B05FA7"/>
    <w:rsid w:val="00B060B0"/>
    <w:rsid w:val="00B06C7D"/>
    <w:rsid w:val="00B07C05"/>
    <w:rsid w:val="00B113CB"/>
    <w:rsid w:val="00B13C66"/>
    <w:rsid w:val="00B153AC"/>
    <w:rsid w:val="00B15F30"/>
    <w:rsid w:val="00B16E26"/>
    <w:rsid w:val="00B17E08"/>
    <w:rsid w:val="00B21F5D"/>
    <w:rsid w:val="00B221AD"/>
    <w:rsid w:val="00B22BCA"/>
    <w:rsid w:val="00B24AD6"/>
    <w:rsid w:val="00B256B9"/>
    <w:rsid w:val="00B25FC2"/>
    <w:rsid w:val="00B271E3"/>
    <w:rsid w:val="00B3180F"/>
    <w:rsid w:val="00B3196D"/>
    <w:rsid w:val="00B34EE5"/>
    <w:rsid w:val="00B35717"/>
    <w:rsid w:val="00B36946"/>
    <w:rsid w:val="00B37142"/>
    <w:rsid w:val="00B378FA"/>
    <w:rsid w:val="00B40D33"/>
    <w:rsid w:val="00B40F0A"/>
    <w:rsid w:val="00B416A1"/>
    <w:rsid w:val="00B43A3B"/>
    <w:rsid w:val="00B44D68"/>
    <w:rsid w:val="00B45D1C"/>
    <w:rsid w:val="00B4739A"/>
    <w:rsid w:val="00B51AF2"/>
    <w:rsid w:val="00B54BAD"/>
    <w:rsid w:val="00B607D9"/>
    <w:rsid w:val="00B60D4F"/>
    <w:rsid w:val="00B6274D"/>
    <w:rsid w:val="00B6304F"/>
    <w:rsid w:val="00B6390B"/>
    <w:rsid w:val="00B655FE"/>
    <w:rsid w:val="00B72C43"/>
    <w:rsid w:val="00B73FA6"/>
    <w:rsid w:val="00B76C1E"/>
    <w:rsid w:val="00B77514"/>
    <w:rsid w:val="00B81171"/>
    <w:rsid w:val="00B829F8"/>
    <w:rsid w:val="00B83139"/>
    <w:rsid w:val="00B832F0"/>
    <w:rsid w:val="00B83B0A"/>
    <w:rsid w:val="00B84138"/>
    <w:rsid w:val="00B8463E"/>
    <w:rsid w:val="00B86791"/>
    <w:rsid w:val="00B9241E"/>
    <w:rsid w:val="00B927F7"/>
    <w:rsid w:val="00B92BD9"/>
    <w:rsid w:val="00B92F72"/>
    <w:rsid w:val="00B9547E"/>
    <w:rsid w:val="00B9684E"/>
    <w:rsid w:val="00B9791E"/>
    <w:rsid w:val="00B97FAD"/>
    <w:rsid w:val="00BA0759"/>
    <w:rsid w:val="00BA0AE0"/>
    <w:rsid w:val="00BA0B09"/>
    <w:rsid w:val="00BA0FF1"/>
    <w:rsid w:val="00BA18B4"/>
    <w:rsid w:val="00BA1B67"/>
    <w:rsid w:val="00BA42AA"/>
    <w:rsid w:val="00BA6D86"/>
    <w:rsid w:val="00BB0357"/>
    <w:rsid w:val="00BB0410"/>
    <w:rsid w:val="00BB17AF"/>
    <w:rsid w:val="00BB1B02"/>
    <w:rsid w:val="00BB5917"/>
    <w:rsid w:val="00BB5BBF"/>
    <w:rsid w:val="00BB6904"/>
    <w:rsid w:val="00BB6989"/>
    <w:rsid w:val="00BB7783"/>
    <w:rsid w:val="00BC04E0"/>
    <w:rsid w:val="00BC063C"/>
    <w:rsid w:val="00BC06F8"/>
    <w:rsid w:val="00BC0F0D"/>
    <w:rsid w:val="00BC1295"/>
    <w:rsid w:val="00BC2012"/>
    <w:rsid w:val="00BC2387"/>
    <w:rsid w:val="00BC2899"/>
    <w:rsid w:val="00BC3046"/>
    <w:rsid w:val="00BC3276"/>
    <w:rsid w:val="00BC36A6"/>
    <w:rsid w:val="00BC3DE3"/>
    <w:rsid w:val="00BC4049"/>
    <w:rsid w:val="00BC40C0"/>
    <w:rsid w:val="00BC4DAB"/>
    <w:rsid w:val="00BC5140"/>
    <w:rsid w:val="00BC5E53"/>
    <w:rsid w:val="00BC7EF4"/>
    <w:rsid w:val="00BD0A6F"/>
    <w:rsid w:val="00BD1526"/>
    <w:rsid w:val="00BD1FEA"/>
    <w:rsid w:val="00BD24CA"/>
    <w:rsid w:val="00BD272E"/>
    <w:rsid w:val="00BD3E1E"/>
    <w:rsid w:val="00BD4100"/>
    <w:rsid w:val="00BD6AA6"/>
    <w:rsid w:val="00BE1FA6"/>
    <w:rsid w:val="00BE43CA"/>
    <w:rsid w:val="00BE7514"/>
    <w:rsid w:val="00BF23F7"/>
    <w:rsid w:val="00BF44E7"/>
    <w:rsid w:val="00BF6037"/>
    <w:rsid w:val="00C0184A"/>
    <w:rsid w:val="00C030B8"/>
    <w:rsid w:val="00C04782"/>
    <w:rsid w:val="00C0747D"/>
    <w:rsid w:val="00C0778C"/>
    <w:rsid w:val="00C078DA"/>
    <w:rsid w:val="00C10060"/>
    <w:rsid w:val="00C13111"/>
    <w:rsid w:val="00C13785"/>
    <w:rsid w:val="00C155A1"/>
    <w:rsid w:val="00C158FB"/>
    <w:rsid w:val="00C171CB"/>
    <w:rsid w:val="00C17F8A"/>
    <w:rsid w:val="00C200FF"/>
    <w:rsid w:val="00C21BBA"/>
    <w:rsid w:val="00C21EB0"/>
    <w:rsid w:val="00C22946"/>
    <w:rsid w:val="00C22DC9"/>
    <w:rsid w:val="00C23276"/>
    <w:rsid w:val="00C248F6"/>
    <w:rsid w:val="00C24AF1"/>
    <w:rsid w:val="00C25206"/>
    <w:rsid w:val="00C2567F"/>
    <w:rsid w:val="00C25703"/>
    <w:rsid w:val="00C25811"/>
    <w:rsid w:val="00C26F8A"/>
    <w:rsid w:val="00C27DA8"/>
    <w:rsid w:val="00C30DCF"/>
    <w:rsid w:val="00C315B7"/>
    <w:rsid w:val="00C335A3"/>
    <w:rsid w:val="00C33750"/>
    <w:rsid w:val="00C34F4F"/>
    <w:rsid w:val="00C367B0"/>
    <w:rsid w:val="00C37EC6"/>
    <w:rsid w:val="00C40C7F"/>
    <w:rsid w:val="00C417BD"/>
    <w:rsid w:val="00C42971"/>
    <w:rsid w:val="00C460F2"/>
    <w:rsid w:val="00C467DA"/>
    <w:rsid w:val="00C470A1"/>
    <w:rsid w:val="00C50053"/>
    <w:rsid w:val="00C521DE"/>
    <w:rsid w:val="00C526A4"/>
    <w:rsid w:val="00C56B7F"/>
    <w:rsid w:val="00C56E60"/>
    <w:rsid w:val="00C60F1D"/>
    <w:rsid w:val="00C618E7"/>
    <w:rsid w:val="00C61C88"/>
    <w:rsid w:val="00C61E65"/>
    <w:rsid w:val="00C62F86"/>
    <w:rsid w:val="00C63DA7"/>
    <w:rsid w:val="00C63E63"/>
    <w:rsid w:val="00C6462C"/>
    <w:rsid w:val="00C6567C"/>
    <w:rsid w:val="00C663FE"/>
    <w:rsid w:val="00C675E9"/>
    <w:rsid w:val="00C70CF2"/>
    <w:rsid w:val="00C7110F"/>
    <w:rsid w:val="00C71328"/>
    <w:rsid w:val="00C7138D"/>
    <w:rsid w:val="00C73437"/>
    <w:rsid w:val="00C73A6A"/>
    <w:rsid w:val="00C76A52"/>
    <w:rsid w:val="00C771D5"/>
    <w:rsid w:val="00C7775D"/>
    <w:rsid w:val="00C80EC3"/>
    <w:rsid w:val="00C83349"/>
    <w:rsid w:val="00C836DE"/>
    <w:rsid w:val="00C84CF7"/>
    <w:rsid w:val="00C859F5"/>
    <w:rsid w:val="00C87297"/>
    <w:rsid w:val="00C90483"/>
    <w:rsid w:val="00C90CB0"/>
    <w:rsid w:val="00C91248"/>
    <w:rsid w:val="00C929B3"/>
    <w:rsid w:val="00C92F97"/>
    <w:rsid w:val="00C933FA"/>
    <w:rsid w:val="00C95EFC"/>
    <w:rsid w:val="00C9663D"/>
    <w:rsid w:val="00C97A9E"/>
    <w:rsid w:val="00CA1089"/>
    <w:rsid w:val="00CA3016"/>
    <w:rsid w:val="00CA4D95"/>
    <w:rsid w:val="00CA539B"/>
    <w:rsid w:val="00CA5945"/>
    <w:rsid w:val="00CA7B31"/>
    <w:rsid w:val="00CB0AC2"/>
    <w:rsid w:val="00CB0E7C"/>
    <w:rsid w:val="00CB2C37"/>
    <w:rsid w:val="00CB3AC7"/>
    <w:rsid w:val="00CB526D"/>
    <w:rsid w:val="00CB6E35"/>
    <w:rsid w:val="00CB7DC6"/>
    <w:rsid w:val="00CC2006"/>
    <w:rsid w:val="00CC2AEA"/>
    <w:rsid w:val="00CC2D96"/>
    <w:rsid w:val="00CC325B"/>
    <w:rsid w:val="00CC3998"/>
    <w:rsid w:val="00CC4AE1"/>
    <w:rsid w:val="00CC4AFF"/>
    <w:rsid w:val="00CC5122"/>
    <w:rsid w:val="00CC62D9"/>
    <w:rsid w:val="00CD1856"/>
    <w:rsid w:val="00CD273D"/>
    <w:rsid w:val="00CD27F3"/>
    <w:rsid w:val="00CD2DBC"/>
    <w:rsid w:val="00CE18DB"/>
    <w:rsid w:val="00CE30D3"/>
    <w:rsid w:val="00CE3A31"/>
    <w:rsid w:val="00CE5AF5"/>
    <w:rsid w:val="00CE602D"/>
    <w:rsid w:val="00CE6CC0"/>
    <w:rsid w:val="00CE7A92"/>
    <w:rsid w:val="00CF09B0"/>
    <w:rsid w:val="00CF11EB"/>
    <w:rsid w:val="00CF1C41"/>
    <w:rsid w:val="00CF21F5"/>
    <w:rsid w:val="00CF281D"/>
    <w:rsid w:val="00CF3295"/>
    <w:rsid w:val="00CF39E7"/>
    <w:rsid w:val="00CF5BB9"/>
    <w:rsid w:val="00CF673D"/>
    <w:rsid w:val="00CF6D5A"/>
    <w:rsid w:val="00D022D8"/>
    <w:rsid w:val="00D062B4"/>
    <w:rsid w:val="00D067CA"/>
    <w:rsid w:val="00D10086"/>
    <w:rsid w:val="00D112E4"/>
    <w:rsid w:val="00D116F2"/>
    <w:rsid w:val="00D12498"/>
    <w:rsid w:val="00D13964"/>
    <w:rsid w:val="00D16D56"/>
    <w:rsid w:val="00D17563"/>
    <w:rsid w:val="00D22EB3"/>
    <w:rsid w:val="00D2324A"/>
    <w:rsid w:val="00D24EBA"/>
    <w:rsid w:val="00D25F95"/>
    <w:rsid w:val="00D3034F"/>
    <w:rsid w:val="00D30A6B"/>
    <w:rsid w:val="00D3108E"/>
    <w:rsid w:val="00D3380B"/>
    <w:rsid w:val="00D36503"/>
    <w:rsid w:val="00D36FDB"/>
    <w:rsid w:val="00D400D7"/>
    <w:rsid w:val="00D40239"/>
    <w:rsid w:val="00D40F4D"/>
    <w:rsid w:val="00D41EEA"/>
    <w:rsid w:val="00D4217A"/>
    <w:rsid w:val="00D44412"/>
    <w:rsid w:val="00D446B8"/>
    <w:rsid w:val="00D44BBF"/>
    <w:rsid w:val="00D45B86"/>
    <w:rsid w:val="00D45DC1"/>
    <w:rsid w:val="00D46B6F"/>
    <w:rsid w:val="00D47807"/>
    <w:rsid w:val="00D47F43"/>
    <w:rsid w:val="00D50757"/>
    <w:rsid w:val="00D510A4"/>
    <w:rsid w:val="00D51716"/>
    <w:rsid w:val="00D523D8"/>
    <w:rsid w:val="00D55819"/>
    <w:rsid w:val="00D57549"/>
    <w:rsid w:val="00D57B39"/>
    <w:rsid w:val="00D607D2"/>
    <w:rsid w:val="00D62608"/>
    <w:rsid w:val="00D63D27"/>
    <w:rsid w:val="00D63F24"/>
    <w:rsid w:val="00D64C50"/>
    <w:rsid w:val="00D65121"/>
    <w:rsid w:val="00D657DF"/>
    <w:rsid w:val="00D65E46"/>
    <w:rsid w:val="00D65F9F"/>
    <w:rsid w:val="00D6673F"/>
    <w:rsid w:val="00D709BC"/>
    <w:rsid w:val="00D70E01"/>
    <w:rsid w:val="00D71394"/>
    <w:rsid w:val="00D718E9"/>
    <w:rsid w:val="00D730ED"/>
    <w:rsid w:val="00D73683"/>
    <w:rsid w:val="00D73FF9"/>
    <w:rsid w:val="00D7459D"/>
    <w:rsid w:val="00D753DB"/>
    <w:rsid w:val="00D77ABD"/>
    <w:rsid w:val="00D77FE5"/>
    <w:rsid w:val="00D80007"/>
    <w:rsid w:val="00D81064"/>
    <w:rsid w:val="00D822F1"/>
    <w:rsid w:val="00D82AD3"/>
    <w:rsid w:val="00D82D22"/>
    <w:rsid w:val="00D83134"/>
    <w:rsid w:val="00D85225"/>
    <w:rsid w:val="00D8622B"/>
    <w:rsid w:val="00D902BB"/>
    <w:rsid w:val="00D93CF2"/>
    <w:rsid w:val="00D9523E"/>
    <w:rsid w:val="00D9667F"/>
    <w:rsid w:val="00D974C3"/>
    <w:rsid w:val="00D974ED"/>
    <w:rsid w:val="00D978FC"/>
    <w:rsid w:val="00DA009D"/>
    <w:rsid w:val="00DA1137"/>
    <w:rsid w:val="00DA137A"/>
    <w:rsid w:val="00DA6252"/>
    <w:rsid w:val="00DB0407"/>
    <w:rsid w:val="00DB0F90"/>
    <w:rsid w:val="00DB3F5C"/>
    <w:rsid w:val="00DB4308"/>
    <w:rsid w:val="00DB4DA6"/>
    <w:rsid w:val="00DB56CC"/>
    <w:rsid w:val="00DB65B3"/>
    <w:rsid w:val="00DB77AF"/>
    <w:rsid w:val="00DB798D"/>
    <w:rsid w:val="00DC0766"/>
    <w:rsid w:val="00DC1180"/>
    <w:rsid w:val="00DC2ABF"/>
    <w:rsid w:val="00DC5D9D"/>
    <w:rsid w:val="00DC721B"/>
    <w:rsid w:val="00DD00E8"/>
    <w:rsid w:val="00DD0233"/>
    <w:rsid w:val="00DD0AAA"/>
    <w:rsid w:val="00DD100A"/>
    <w:rsid w:val="00DD2EB8"/>
    <w:rsid w:val="00DD330F"/>
    <w:rsid w:val="00DD55D8"/>
    <w:rsid w:val="00DD66BA"/>
    <w:rsid w:val="00DD70F8"/>
    <w:rsid w:val="00DD7767"/>
    <w:rsid w:val="00DD7F37"/>
    <w:rsid w:val="00DE1478"/>
    <w:rsid w:val="00DE23C2"/>
    <w:rsid w:val="00DE264A"/>
    <w:rsid w:val="00DE2F87"/>
    <w:rsid w:val="00DE4390"/>
    <w:rsid w:val="00DE491A"/>
    <w:rsid w:val="00DE602B"/>
    <w:rsid w:val="00DF2508"/>
    <w:rsid w:val="00DF2B32"/>
    <w:rsid w:val="00DF2B3B"/>
    <w:rsid w:val="00DF31CF"/>
    <w:rsid w:val="00DF3A2B"/>
    <w:rsid w:val="00DF3FAA"/>
    <w:rsid w:val="00DF4A37"/>
    <w:rsid w:val="00DF4D83"/>
    <w:rsid w:val="00DF4E36"/>
    <w:rsid w:val="00E00034"/>
    <w:rsid w:val="00E000B4"/>
    <w:rsid w:val="00E00B34"/>
    <w:rsid w:val="00E041BF"/>
    <w:rsid w:val="00E054EA"/>
    <w:rsid w:val="00E05EA3"/>
    <w:rsid w:val="00E06920"/>
    <w:rsid w:val="00E10A13"/>
    <w:rsid w:val="00E111AE"/>
    <w:rsid w:val="00E115CE"/>
    <w:rsid w:val="00E119BF"/>
    <w:rsid w:val="00E11B18"/>
    <w:rsid w:val="00E15188"/>
    <w:rsid w:val="00E16253"/>
    <w:rsid w:val="00E16F73"/>
    <w:rsid w:val="00E207FA"/>
    <w:rsid w:val="00E22148"/>
    <w:rsid w:val="00E224F3"/>
    <w:rsid w:val="00E23205"/>
    <w:rsid w:val="00E23440"/>
    <w:rsid w:val="00E234FC"/>
    <w:rsid w:val="00E26910"/>
    <w:rsid w:val="00E27B5D"/>
    <w:rsid w:val="00E27E4E"/>
    <w:rsid w:val="00E32F21"/>
    <w:rsid w:val="00E340FA"/>
    <w:rsid w:val="00E34219"/>
    <w:rsid w:val="00E35E01"/>
    <w:rsid w:val="00E36270"/>
    <w:rsid w:val="00E363DF"/>
    <w:rsid w:val="00E3668A"/>
    <w:rsid w:val="00E36BE6"/>
    <w:rsid w:val="00E37168"/>
    <w:rsid w:val="00E37D89"/>
    <w:rsid w:val="00E42CFC"/>
    <w:rsid w:val="00E42ED7"/>
    <w:rsid w:val="00E44F38"/>
    <w:rsid w:val="00E4673A"/>
    <w:rsid w:val="00E46F8A"/>
    <w:rsid w:val="00E47DFD"/>
    <w:rsid w:val="00E50D10"/>
    <w:rsid w:val="00E521A4"/>
    <w:rsid w:val="00E5269D"/>
    <w:rsid w:val="00E537D7"/>
    <w:rsid w:val="00E553F8"/>
    <w:rsid w:val="00E55842"/>
    <w:rsid w:val="00E57E99"/>
    <w:rsid w:val="00E6106A"/>
    <w:rsid w:val="00E613C6"/>
    <w:rsid w:val="00E62CF4"/>
    <w:rsid w:val="00E63860"/>
    <w:rsid w:val="00E6666D"/>
    <w:rsid w:val="00E66E6A"/>
    <w:rsid w:val="00E7095B"/>
    <w:rsid w:val="00E71A7E"/>
    <w:rsid w:val="00E727F8"/>
    <w:rsid w:val="00E72FE5"/>
    <w:rsid w:val="00E74B98"/>
    <w:rsid w:val="00E74F18"/>
    <w:rsid w:val="00E7514C"/>
    <w:rsid w:val="00E75D8F"/>
    <w:rsid w:val="00E772C7"/>
    <w:rsid w:val="00E82550"/>
    <w:rsid w:val="00E82C9B"/>
    <w:rsid w:val="00E84B30"/>
    <w:rsid w:val="00E85B79"/>
    <w:rsid w:val="00E877A2"/>
    <w:rsid w:val="00E87BDD"/>
    <w:rsid w:val="00E87EFF"/>
    <w:rsid w:val="00E91708"/>
    <w:rsid w:val="00E931DD"/>
    <w:rsid w:val="00E93345"/>
    <w:rsid w:val="00E93BFB"/>
    <w:rsid w:val="00E96C78"/>
    <w:rsid w:val="00E9707E"/>
    <w:rsid w:val="00E976E3"/>
    <w:rsid w:val="00EA147A"/>
    <w:rsid w:val="00EA1783"/>
    <w:rsid w:val="00EA327D"/>
    <w:rsid w:val="00EA34A8"/>
    <w:rsid w:val="00EA3A90"/>
    <w:rsid w:val="00EA526B"/>
    <w:rsid w:val="00EA6567"/>
    <w:rsid w:val="00EA698D"/>
    <w:rsid w:val="00EA7E04"/>
    <w:rsid w:val="00EB0145"/>
    <w:rsid w:val="00EB203C"/>
    <w:rsid w:val="00EB2988"/>
    <w:rsid w:val="00EB3219"/>
    <w:rsid w:val="00EB334A"/>
    <w:rsid w:val="00EB451A"/>
    <w:rsid w:val="00EB769F"/>
    <w:rsid w:val="00EB78C4"/>
    <w:rsid w:val="00EC06AA"/>
    <w:rsid w:val="00EC102E"/>
    <w:rsid w:val="00EC524B"/>
    <w:rsid w:val="00EC5D21"/>
    <w:rsid w:val="00EC6669"/>
    <w:rsid w:val="00EC75F2"/>
    <w:rsid w:val="00EC7779"/>
    <w:rsid w:val="00ED3103"/>
    <w:rsid w:val="00ED5085"/>
    <w:rsid w:val="00ED707B"/>
    <w:rsid w:val="00ED7CE6"/>
    <w:rsid w:val="00ED7F45"/>
    <w:rsid w:val="00EE3512"/>
    <w:rsid w:val="00EE36F8"/>
    <w:rsid w:val="00EE3E1E"/>
    <w:rsid w:val="00EE55F1"/>
    <w:rsid w:val="00EE5874"/>
    <w:rsid w:val="00EE69E0"/>
    <w:rsid w:val="00EE7431"/>
    <w:rsid w:val="00EF0AD8"/>
    <w:rsid w:val="00EF1DAE"/>
    <w:rsid w:val="00EF207E"/>
    <w:rsid w:val="00EF2FC7"/>
    <w:rsid w:val="00EF5F52"/>
    <w:rsid w:val="00F0051C"/>
    <w:rsid w:val="00F00CF0"/>
    <w:rsid w:val="00F01C59"/>
    <w:rsid w:val="00F07E11"/>
    <w:rsid w:val="00F10385"/>
    <w:rsid w:val="00F10746"/>
    <w:rsid w:val="00F1189A"/>
    <w:rsid w:val="00F123A4"/>
    <w:rsid w:val="00F12733"/>
    <w:rsid w:val="00F12DF5"/>
    <w:rsid w:val="00F14172"/>
    <w:rsid w:val="00F15322"/>
    <w:rsid w:val="00F156AB"/>
    <w:rsid w:val="00F166BA"/>
    <w:rsid w:val="00F16A6E"/>
    <w:rsid w:val="00F22261"/>
    <w:rsid w:val="00F242DE"/>
    <w:rsid w:val="00F24F6C"/>
    <w:rsid w:val="00F25FF1"/>
    <w:rsid w:val="00F278A2"/>
    <w:rsid w:val="00F310B0"/>
    <w:rsid w:val="00F33592"/>
    <w:rsid w:val="00F34785"/>
    <w:rsid w:val="00F34B06"/>
    <w:rsid w:val="00F35461"/>
    <w:rsid w:val="00F35919"/>
    <w:rsid w:val="00F3663A"/>
    <w:rsid w:val="00F41979"/>
    <w:rsid w:val="00F42D97"/>
    <w:rsid w:val="00F4459B"/>
    <w:rsid w:val="00F45728"/>
    <w:rsid w:val="00F459B2"/>
    <w:rsid w:val="00F45BA8"/>
    <w:rsid w:val="00F472D8"/>
    <w:rsid w:val="00F51A8F"/>
    <w:rsid w:val="00F52710"/>
    <w:rsid w:val="00F53BEE"/>
    <w:rsid w:val="00F546FF"/>
    <w:rsid w:val="00F5571B"/>
    <w:rsid w:val="00F560EE"/>
    <w:rsid w:val="00F56FB0"/>
    <w:rsid w:val="00F603B8"/>
    <w:rsid w:val="00F60A64"/>
    <w:rsid w:val="00F60A8F"/>
    <w:rsid w:val="00F60BA6"/>
    <w:rsid w:val="00F616CC"/>
    <w:rsid w:val="00F61DB6"/>
    <w:rsid w:val="00F62435"/>
    <w:rsid w:val="00F630CF"/>
    <w:rsid w:val="00F64355"/>
    <w:rsid w:val="00F666F0"/>
    <w:rsid w:val="00F668D4"/>
    <w:rsid w:val="00F6737A"/>
    <w:rsid w:val="00F67BA0"/>
    <w:rsid w:val="00F7010D"/>
    <w:rsid w:val="00F71291"/>
    <w:rsid w:val="00F725C7"/>
    <w:rsid w:val="00F72AB3"/>
    <w:rsid w:val="00F73191"/>
    <w:rsid w:val="00F7360E"/>
    <w:rsid w:val="00F768DB"/>
    <w:rsid w:val="00F77FE3"/>
    <w:rsid w:val="00F80551"/>
    <w:rsid w:val="00F8145C"/>
    <w:rsid w:val="00F81474"/>
    <w:rsid w:val="00F81BF2"/>
    <w:rsid w:val="00F839D3"/>
    <w:rsid w:val="00F90C64"/>
    <w:rsid w:val="00F93070"/>
    <w:rsid w:val="00F943A6"/>
    <w:rsid w:val="00F94428"/>
    <w:rsid w:val="00F9491B"/>
    <w:rsid w:val="00F9549A"/>
    <w:rsid w:val="00F96A21"/>
    <w:rsid w:val="00F972C1"/>
    <w:rsid w:val="00F975CA"/>
    <w:rsid w:val="00F97D63"/>
    <w:rsid w:val="00FA26D9"/>
    <w:rsid w:val="00FA47D7"/>
    <w:rsid w:val="00FA4F71"/>
    <w:rsid w:val="00FA56C8"/>
    <w:rsid w:val="00FA57A7"/>
    <w:rsid w:val="00FA63A7"/>
    <w:rsid w:val="00FA7E79"/>
    <w:rsid w:val="00FB017B"/>
    <w:rsid w:val="00FB1E51"/>
    <w:rsid w:val="00FB2268"/>
    <w:rsid w:val="00FB24D2"/>
    <w:rsid w:val="00FB3FE4"/>
    <w:rsid w:val="00FB4988"/>
    <w:rsid w:val="00FB513A"/>
    <w:rsid w:val="00FB5163"/>
    <w:rsid w:val="00FB5223"/>
    <w:rsid w:val="00FB6755"/>
    <w:rsid w:val="00FB6D04"/>
    <w:rsid w:val="00FC18F6"/>
    <w:rsid w:val="00FC2A94"/>
    <w:rsid w:val="00FC4FBE"/>
    <w:rsid w:val="00FC54C5"/>
    <w:rsid w:val="00FC60C3"/>
    <w:rsid w:val="00FC641E"/>
    <w:rsid w:val="00FC7573"/>
    <w:rsid w:val="00FC7BBB"/>
    <w:rsid w:val="00FD0537"/>
    <w:rsid w:val="00FD2C89"/>
    <w:rsid w:val="00FD3359"/>
    <w:rsid w:val="00FD4BD3"/>
    <w:rsid w:val="00FD609B"/>
    <w:rsid w:val="00FD7C44"/>
    <w:rsid w:val="00FE0F57"/>
    <w:rsid w:val="00FE1015"/>
    <w:rsid w:val="00FE1F8A"/>
    <w:rsid w:val="00FE2179"/>
    <w:rsid w:val="00FE3621"/>
    <w:rsid w:val="00FE40E8"/>
    <w:rsid w:val="00FE4989"/>
    <w:rsid w:val="00FE4DB3"/>
    <w:rsid w:val="00FE4E93"/>
    <w:rsid w:val="00FE4F8F"/>
    <w:rsid w:val="00FE705A"/>
    <w:rsid w:val="00FE7087"/>
    <w:rsid w:val="00FF014B"/>
    <w:rsid w:val="00FF363B"/>
    <w:rsid w:val="00FF3F14"/>
    <w:rsid w:val="00FF45A9"/>
    <w:rsid w:val="00FF72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0DA62032"/>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7A92"/>
    <w:rPr>
      <w:sz w:val="20"/>
    </w:rPr>
  </w:style>
  <w:style w:type="paragraph" w:styleId="Heading2">
    <w:name w:val="heading 2"/>
    <w:basedOn w:val="Normal"/>
    <w:next w:val="Normal"/>
    <w:link w:val="Heading2Char"/>
    <w:uiPriority w:val="9"/>
    <w:semiHidden/>
    <w:unhideWhenUsed/>
    <w:qFormat/>
    <w:rsid w:val="00DA113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autoRedefine/>
    <w:qFormat/>
    <w:rsid w:val="002A52EE"/>
    <w:pPr>
      <w:keepNext/>
      <w:outlineLvl w:val="3"/>
    </w:pPr>
    <w:rPr>
      <w:b/>
      <w:bCs/>
      <w:szCs w:val="20"/>
    </w:rPr>
  </w:style>
  <w:style w:type="paragraph" w:styleId="Heading5">
    <w:name w:val="heading 5"/>
    <w:basedOn w:val="Normal"/>
    <w:next w:val="Normal"/>
    <w:link w:val="Heading5Char"/>
    <w:uiPriority w:val="9"/>
    <w:semiHidden/>
    <w:unhideWhenUsed/>
    <w:qFormat/>
    <w:rsid w:val="00A112B2"/>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14FA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1">
    <w:name w:val="Heading1"/>
    <w:basedOn w:val="Normal"/>
    <w:next w:val="Normal"/>
    <w:qFormat/>
    <w:rsid w:val="004D326F"/>
    <w:pPr>
      <w:pageBreakBefore/>
      <w:widowControl w:val="0"/>
      <w:pBdr>
        <w:top w:val="single" w:sz="4" w:space="1" w:color="0000FF"/>
        <w:left w:val="single" w:sz="4" w:space="4" w:color="0000FF"/>
        <w:bottom w:val="single" w:sz="4" w:space="1" w:color="0000FF"/>
        <w:right w:val="single" w:sz="4" w:space="4" w:color="0000FF"/>
      </w:pBdr>
      <w:shd w:val="clear" w:color="auto" w:fill="F7F1FC"/>
      <w:tabs>
        <w:tab w:val="left" w:pos="360"/>
        <w:tab w:val="left" w:pos="920"/>
        <w:tab w:val="left" w:pos="1460"/>
        <w:tab w:val="left" w:pos="2000"/>
        <w:tab w:val="left" w:pos="2520"/>
        <w:tab w:val="left" w:pos="3100"/>
      </w:tabs>
      <w:autoSpaceDE w:val="0"/>
      <w:autoSpaceDN w:val="0"/>
      <w:adjustRightInd w:val="0"/>
      <w:jc w:val="center"/>
    </w:pPr>
    <w:rPr>
      <w:b/>
      <w:bCs/>
      <w:caps/>
    </w:rPr>
  </w:style>
  <w:style w:type="paragraph" w:customStyle="1" w:styleId="Heading20">
    <w:name w:val="Heading2"/>
    <w:basedOn w:val="Normal"/>
    <w:qFormat/>
    <w:rsid w:val="003A5A0D"/>
    <w:pPr>
      <w:widowControl w:val="0"/>
      <w:pBdr>
        <w:bottom w:val="single" w:sz="4" w:space="1" w:color="800000"/>
      </w:pBdr>
      <w:tabs>
        <w:tab w:val="left" w:pos="360"/>
        <w:tab w:val="left" w:pos="920"/>
        <w:tab w:val="left" w:pos="1460"/>
        <w:tab w:val="left" w:pos="2000"/>
        <w:tab w:val="left" w:pos="2520"/>
        <w:tab w:val="left" w:pos="3100"/>
      </w:tabs>
      <w:autoSpaceDE w:val="0"/>
      <w:autoSpaceDN w:val="0"/>
      <w:adjustRightInd w:val="0"/>
      <w:ind w:left="504" w:hanging="504"/>
      <w:outlineLvl w:val="0"/>
    </w:pPr>
    <w:rPr>
      <w:b/>
      <w:bCs/>
      <w:smallCaps/>
      <w:szCs w:val="22"/>
    </w:rPr>
  </w:style>
  <w:style w:type="paragraph" w:customStyle="1" w:styleId="Skool">
    <w:name w:val="Skool"/>
    <w:basedOn w:val="Normal"/>
    <w:qFormat/>
    <w:rsid w:val="0024205C"/>
    <w:pPr>
      <w:widowControl w:val="0"/>
      <w:numPr>
        <w:numId w:val="1"/>
      </w:numPr>
      <w:tabs>
        <w:tab w:val="left" w:pos="920"/>
        <w:tab w:val="left" w:pos="1460"/>
        <w:tab w:val="left" w:pos="2000"/>
        <w:tab w:val="left" w:pos="2520"/>
        <w:tab w:val="left" w:pos="3100"/>
      </w:tabs>
      <w:autoSpaceDE w:val="0"/>
      <w:autoSpaceDN w:val="0"/>
      <w:adjustRightInd w:val="0"/>
      <w:contextualSpacing/>
    </w:pPr>
    <w:rPr>
      <w:bCs/>
      <w:color w:val="008040"/>
    </w:rPr>
  </w:style>
  <w:style w:type="paragraph" w:styleId="ListParagraph">
    <w:name w:val="List Paragraph"/>
    <w:basedOn w:val="Normal"/>
    <w:uiPriority w:val="34"/>
    <w:qFormat/>
    <w:rsid w:val="004B270C"/>
    <w:pPr>
      <w:numPr>
        <w:ilvl w:val="1"/>
        <w:numId w:val="7"/>
      </w:numPr>
      <w:contextualSpacing/>
    </w:pPr>
  </w:style>
  <w:style w:type="character" w:styleId="Hyperlink">
    <w:name w:val="Hyperlink"/>
    <w:basedOn w:val="DefaultParagraphFont"/>
    <w:uiPriority w:val="99"/>
    <w:unhideWhenUsed/>
    <w:rsid w:val="00292C20"/>
    <w:rPr>
      <w:color w:val="0000FF" w:themeColor="hyperlink"/>
      <w:u w:val="single"/>
    </w:rPr>
  </w:style>
  <w:style w:type="paragraph" w:customStyle="1" w:styleId="ex">
    <w:name w:val="ex"/>
    <w:basedOn w:val="Normal"/>
    <w:next w:val="Normal"/>
    <w:qFormat/>
    <w:rsid w:val="003C7407"/>
    <w:pPr>
      <w:widowControl w:val="0"/>
      <w:shd w:val="clear" w:color="auto" w:fill="F5F4F1"/>
      <w:tabs>
        <w:tab w:val="left" w:pos="360"/>
        <w:tab w:val="left" w:pos="920"/>
        <w:tab w:val="left" w:pos="1460"/>
        <w:tab w:val="left" w:pos="2000"/>
        <w:tab w:val="left" w:pos="2520"/>
        <w:tab w:val="left" w:pos="3100"/>
      </w:tabs>
      <w:autoSpaceDE w:val="0"/>
      <w:autoSpaceDN w:val="0"/>
      <w:adjustRightInd w:val="0"/>
      <w:ind w:left="864" w:hanging="504"/>
    </w:pPr>
  </w:style>
  <w:style w:type="paragraph" w:styleId="Header">
    <w:name w:val="header"/>
    <w:basedOn w:val="Normal"/>
    <w:link w:val="HeaderChar"/>
    <w:uiPriority w:val="99"/>
    <w:unhideWhenUsed/>
    <w:rsid w:val="00E7514C"/>
    <w:pPr>
      <w:tabs>
        <w:tab w:val="center" w:pos="4320"/>
        <w:tab w:val="right" w:pos="8640"/>
      </w:tabs>
    </w:pPr>
  </w:style>
  <w:style w:type="character" w:customStyle="1" w:styleId="HeaderChar">
    <w:name w:val="Header Char"/>
    <w:basedOn w:val="DefaultParagraphFont"/>
    <w:link w:val="Header"/>
    <w:uiPriority w:val="99"/>
    <w:rsid w:val="00E7514C"/>
  </w:style>
  <w:style w:type="paragraph" w:styleId="Footer">
    <w:name w:val="footer"/>
    <w:basedOn w:val="Normal"/>
    <w:link w:val="FooterChar"/>
    <w:uiPriority w:val="99"/>
    <w:unhideWhenUsed/>
    <w:rsid w:val="00E7514C"/>
    <w:pPr>
      <w:tabs>
        <w:tab w:val="center" w:pos="4320"/>
        <w:tab w:val="right" w:pos="8640"/>
      </w:tabs>
    </w:pPr>
  </w:style>
  <w:style w:type="character" w:customStyle="1" w:styleId="FooterChar">
    <w:name w:val="Footer Char"/>
    <w:basedOn w:val="DefaultParagraphFont"/>
    <w:link w:val="Footer"/>
    <w:uiPriority w:val="99"/>
    <w:rsid w:val="00E7514C"/>
  </w:style>
  <w:style w:type="paragraph" w:customStyle="1" w:styleId="heading">
    <w:name w:val="heading"/>
    <w:basedOn w:val="Normal"/>
    <w:rsid w:val="00FE705A"/>
    <w:pPr>
      <w:widowControl w:val="0"/>
      <w:tabs>
        <w:tab w:val="left" w:pos="360"/>
        <w:tab w:val="left" w:pos="920"/>
        <w:tab w:val="left" w:pos="1460"/>
        <w:tab w:val="left" w:pos="2000"/>
        <w:tab w:val="left" w:pos="2520"/>
        <w:tab w:val="left" w:pos="3100"/>
      </w:tabs>
      <w:autoSpaceDE w:val="0"/>
      <w:autoSpaceDN w:val="0"/>
      <w:adjustRightInd w:val="0"/>
    </w:pPr>
    <w:rPr>
      <w:b/>
    </w:rPr>
  </w:style>
  <w:style w:type="character" w:styleId="FollowedHyperlink">
    <w:name w:val="FollowedHyperlink"/>
    <w:basedOn w:val="DefaultParagraphFont"/>
    <w:uiPriority w:val="99"/>
    <w:semiHidden/>
    <w:unhideWhenUsed/>
    <w:rsid w:val="000C43EA"/>
    <w:rPr>
      <w:color w:val="800080" w:themeColor="followedHyperlink"/>
      <w:u w:val="single"/>
    </w:rPr>
  </w:style>
  <w:style w:type="paragraph" w:styleId="TOC1">
    <w:name w:val="toc 1"/>
    <w:basedOn w:val="Normal"/>
    <w:next w:val="Normal"/>
    <w:uiPriority w:val="39"/>
    <w:unhideWhenUsed/>
    <w:qFormat/>
    <w:rsid w:val="00C6462C"/>
    <w:pPr>
      <w:spacing w:before="240" w:after="120"/>
    </w:pPr>
    <w:rPr>
      <w:rFonts w:asciiTheme="majorHAnsi" w:hAnsiTheme="majorHAnsi"/>
      <w:b/>
      <w:caps/>
      <w:sz w:val="16"/>
      <w:szCs w:val="22"/>
      <w:u w:val="single"/>
    </w:rPr>
  </w:style>
  <w:style w:type="paragraph" w:styleId="TOC2">
    <w:name w:val="toc 2"/>
    <w:basedOn w:val="Normal"/>
    <w:next w:val="Normal"/>
    <w:uiPriority w:val="39"/>
    <w:unhideWhenUsed/>
    <w:qFormat/>
    <w:rsid w:val="00C6462C"/>
    <w:rPr>
      <w:rFonts w:asciiTheme="majorHAnsi" w:hAnsiTheme="majorHAnsi"/>
      <w:smallCaps/>
      <w:sz w:val="16"/>
      <w:szCs w:val="22"/>
    </w:rPr>
  </w:style>
  <w:style w:type="paragraph" w:styleId="TOC3">
    <w:name w:val="toc 3"/>
    <w:basedOn w:val="Normal"/>
    <w:next w:val="Normal"/>
    <w:uiPriority w:val="39"/>
    <w:unhideWhenUsed/>
    <w:qFormat/>
    <w:rsid w:val="00C6462C"/>
    <w:rPr>
      <w:rFonts w:asciiTheme="minorHAnsi" w:hAnsiTheme="minorHAnsi"/>
      <w:smallCaps/>
      <w:sz w:val="16"/>
      <w:szCs w:val="22"/>
    </w:rPr>
  </w:style>
  <w:style w:type="paragraph" w:styleId="TOC4">
    <w:name w:val="toc 4"/>
    <w:basedOn w:val="Normal"/>
    <w:next w:val="Normal"/>
    <w:autoRedefine/>
    <w:uiPriority w:val="39"/>
    <w:unhideWhenUsed/>
    <w:rsid w:val="007A5AB2"/>
    <w:rPr>
      <w:rFonts w:asciiTheme="minorHAnsi" w:hAnsiTheme="minorHAnsi"/>
      <w:sz w:val="22"/>
      <w:szCs w:val="22"/>
    </w:rPr>
  </w:style>
  <w:style w:type="paragraph" w:styleId="TOC5">
    <w:name w:val="toc 5"/>
    <w:basedOn w:val="Normal"/>
    <w:next w:val="Normal"/>
    <w:autoRedefine/>
    <w:uiPriority w:val="39"/>
    <w:unhideWhenUsed/>
    <w:rsid w:val="007A5AB2"/>
    <w:rPr>
      <w:rFonts w:asciiTheme="minorHAnsi" w:hAnsiTheme="minorHAnsi"/>
      <w:sz w:val="22"/>
      <w:szCs w:val="22"/>
    </w:rPr>
  </w:style>
  <w:style w:type="paragraph" w:styleId="TOC6">
    <w:name w:val="toc 6"/>
    <w:basedOn w:val="Normal"/>
    <w:next w:val="Normal"/>
    <w:autoRedefine/>
    <w:uiPriority w:val="39"/>
    <w:unhideWhenUsed/>
    <w:rsid w:val="007A5AB2"/>
    <w:rPr>
      <w:rFonts w:asciiTheme="minorHAnsi" w:hAnsiTheme="minorHAnsi"/>
      <w:sz w:val="22"/>
      <w:szCs w:val="22"/>
    </w:rPr>
  </w:style>
  <w:style w:type="paragraph" w:styleId="TOC7">
    <w:name w:val="toc 7"/>
    <w:basedOn w:val="Normal"/>
    <w:next w:val="Normal"/>
    <w:autoRedefine/>
    <w:uiPriority w:val="39"/>
    <w:unhideWhenUsed/>
    <w:rsid w:val="007A5AB2"/>
    <w:rPr>
      <w:rFonts w:asciiTheme="minorHAnsi" w:hAnsiTheme="minorHAnsi"/>
      <w:sz w:val="22"/>
      <w:szCs w:val="22"/>
    </w:rPr>
  </w:style>
  <w:style w:type="paragraph" w:styleId="TOC8">
    <w:name w:val="toc 8"/>
    <w:basedOn w:val="Normal"/>
    <w:next w:val="Normal"/>
    <w:autoRedefine/>
    <w:uiPriority w:val="39"/>
    <w:unhideWhenUsed/>
    <w:rsid w:val="007A5AB2"/>
    <w:rPr>
      <w:rFonts w:asciiTheme="minorHAnsi" w:hAnsiTheme="minorHAnsi"/>
      <w:sz w:val="22"/>
      <w:szCs w:val="22"/>
    </w:rPr>
  </w:style>
  <w:style w:type="paragraph" w:styleId="TOC9">
    <w:name w:val="toc 9"/>
    <w:basedOn w:val="Normal"/>
    <w:next w:val="Normal"/>
    <w:autoRedefine/>
    <w:uiPriority w:val="39"/>
    <w:unhideWhenUsed/>
    <w:rsid w:val="007A5AB2"/>
    <w:rPr>
      <w:rFonts w:asciiTheme="minorHAnsi" w:hAnsiTheme="minorHAnsi"/>
      <w:sz w:val="22"/>
      <w:szCs w:val="22"/>
    </w:rPr>
  </w:style>
  <w:style w:type="character" w:styleId="PageNumber">
    <w:name w:val="page number"/>
    <w:basedOn w:val="DefaultParagraphFont"/>
    <w:uiPriority w:val="99"/>
    <w:semiHidden/>
    <w:unhideWhenUsed/>
    <w:rsid w:val="005D1C12"/>
  </w:style>
  <w:style w:type="character" w:styleId="CommentReference">
    <w:name w:val="annotation reference"/>
    <w:basedOn w:val="DefaultParagraphFont"/>
    <w:uiPriority w:val="99"/>
    <w:semiHidden/>
    <w:unhideWhenUsed/>
    <w:rsid w:val="00FC2A94"/>
    <w:rPr>
      <w:sz w:val="18"/>
      <w:szCs w:val="18"/>
    </w:rPr>
  </w:style>
  <w:style w:type="paragraph" w:styleId="CommentText">
    <w:name w:val="annotation text"/>
    <w:basedOn w:val="Normal"/>
    <w:link w:val="CommentTextChar"/>
    <w:uiPriority w:val="99"/>
    <w:semiHidden/>
    <w:unhideWhenUsed/>
    <w:rsid w:val="00FC2A94"/>
  </w:style>
  <w:style w:type="character" w:customStyle="1" w:styleId="CommentTextChar">
    <w:name w:val="Comment Text Char"/>
    <w:basedOn w:val="DefaultParagraphFont"/>
    <w:link w:val="CommentText"/>
    <w:uiPriority w:val="99"/>
    <w:semiHidden/>
    <w:rsid w:val="00FC2A94"/>
    <w:rPr>
      <w:sz w:val="24"/>
      <w:szCs w:val="24"/>
    </w:rPr>
  </w:style>
  <w:style w:type="paragraph" w:styleId="CommentSubject">
    <w:name w:val="annotation subject"/>
    <w:basedOn w:val="CommentText"/>
    <w:next w:val="CommentText"/>
    <w:link w:val="CommentSubjectChar"/>
    <w:uiPriority w:val="99"/>
    <w:semiHidden/>
    <w:unhideWhenUsed/>
    <w:rsid w:val="00FC2A94"/>
    <w:rPr>
      <w:b/>
      <w:bCs/>
      <w:szCs w:val="20"/>
    </w:rPr>
  </w:style>
  <w:style w:type="character" w:customStyle="1" w:styleId="CommentSubjectChar">
    <w:name w:val="Comment Subject Char"/>
    <w:basedOn w:val="CommentTextChar"/>
    <w:link w:val="CommentSubject"/>
    <w:uiPriority w:val="99"/>
    <w:semiHidden/>
    <w:rsid w:val="00FC2A94"/>
    <w:rPr>
      <w:b/>
      <w:bCs/>
      <w:sz w:val="24"/>
      <w:szCs w:val="24"/>
    </w:rPr>
  </w:style>
  <w:style w:type="paragraph" w:styleId="BalloonText">
    <w:name w:val="Balloon Text"/>
    <w:basedOn w:val="Normal"/>
    <w:link w:val="BalloonTextChar"/>
    <w:uiPriority w:val="99"/>
    <w:semiHidden/>
    <w:unhideWhenUsed/>
    <w:rsid w:val="00FC2A9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C2A94"/>
    <w:rPr>
      <w:rFonts w:ascii="Lucida Grande" w:hAnsi="Lucida Grande" w:cs="Lucida Grande"/>
      <w:sz w:val="18"/>
      <w:szCs w:val="18"/>
    </w:rPr>
  </w:style>
  <w:style w:type="paragraph" w:customStyle="1" w:styleId="hedaing2">
    <w:name w:val="hedaing2"/>
    <w:basedOn w:val="ListParagraph"/>
    <w:qFormat/>
    <w:rsid w:val="008962BD"/>
    <w:pPr>
      <w:widowControl w:val="0"/>
      <w:numPr>
        <w:ilvl w:val="0"/>
        <w:numId w:val="2"/>
      </w:numPr>
      <w:autoSpaceDE w:val="0"/>
      <w:autoSpaceDN w:val="0"/>
      <w:adjustRightInd w:val="0"/>
    </w:pPr>
    <w:rPr>
      <w:b/>
    </w:rPr>
  </w:style>
  <w:style w:type="paragraph" w:customStyle="1" w:styleId="jheading3">
    <w:name w:val="jheading3"/>
    <w:basedOn w:val="Normal"/>
    <w:rsid w:val="005616A7"/>
  </w:style>
  <w:style w:type="paragraph" w:customStyle="1" w:styleId="he">
    <w:name w:val="he"/>
    <w:basedOn w:val="ListParagraph"/>
    <w:rsid w:val="00A46D5F"/>
    <w:pPr>
      <w:numPr>
        <w:ilvl w:val="0"/>
        <w:numId w:val="3"/>
      </w:numPr>
    </w:pPr>
    <w:rPr>
      <w:b/>
      <w:bCs/>
    </w:rPr>
  </w:style>
  <w:style w:type="paragraph" w:styleId="NormalWeb">
    <w:name w:val="Normal (Web)"/>
    <w:basedOn w:val="Normal"/>
    <w:uiPriority w:val="99"/>
    <w:semiHidden/>
    <w:unhideWhenUsed/>
    <w:rsid w:val="009244BC"/>
  </w:style>
  <w:style w:type="paragraph" w:customStyle="1" w:styleId="heading3">
    <w:name w:val="heading3"/>
    <w:basedOn w:val="Normal"/>
    <w:qFormat/>
    <w:rsid w:val="00E613C6"/>
    <w:rPr>
      <w:b/>
      <w:bCs/>
      <w:smallCaps/>
      <w:szCs w:val="20"/>
      <w:u w:val="single"/>
    </w:rPr>
  </w:style>
  <w:style w:type="character" w:customStyle="1" w:styleId="Heading4Char">
    <w:name w:val="Heading 4 Char"/>
    <w:basedOn w:val="DefaultParagraphFont"/>
    <w:link w:val="Heading4"/>
    <w:rsid w:val="002A52EE"/>
    <w:rPr>
      <w:b/>
      <w:bCs/>
      <w:sz w:val="20"/>
      <w:szCs w:val="20"/>
    </w:rPr>
  </w:style>
  <w:style w:type="character" w:customStyle="1" w:styleId="Heading5Char">
    <w:name w:val="Heading 5 Char"/>
    <w:basedOn w:val="DefaultParagraphFont"/>
    <w:link w:val="Heading5"/>
    <w:uiPriority w:val="9"/>
    <w:semiHidden/>
    <w:rsid w:val="00A112B2"/>
    <w:rPr>
      <w:rFonts w:asciiTheme="majorHAnsi" w:eastAsiaTheme="majorEastAsia" w:hAnsiTheme="majorHAnsi" w:cstheme="majorBidi"/>
      <w:color w:val="243F60" w:themeColor="accent1" w:themeShade="7F"/>
    </w:rPr>
  </w:style>
  <w:style w:type="paragraph" w:customStyle="1" w:styleId="nomarl">
    <w:name w:val="nomarl"/>
    <w:basedOn w:val="Heading20"/>
    <w:rsid w:val="00DA1137"/>
  </w:style>
  <w:style w:type="character" w:customStyle="1" w:styleId="Heading2Char">
    <w:name w:val="Heading 2 Char"/>
    <w:basedOn w:val="DefaultParagraphFont"/>
    <w:link w:val="Heading2"/>
    <w:rsid w:val="00DA1137"/>
    <w:rPr>
      <w:rFonts w:asciiTheme="majorHAnsi" w:eastAsiaTheme="majorEastAsia" w:hAnsiTheme="majorHAnsi" w:cstheme="majorBidi"/>
      <w:b/>
      <w:bCs/>
      <w:color w:val="4F81BD" w:themeColor="accent1"/>
      <w:sz w:val="26"/>
      <w:szCs w:val="26"/>
    </w:rPr>
  </w:style>
  <w:style w:type="paragraph" w:customStyle="1" w:styleId="headaing2">
    <w:name w:val="headaing2"/>
    <w:basedOn w:val="Normal"/>
    <w:rsid w:val="00300D42"/>
    <w:pPr>
      <w:ind w:left="144" w:hanging="144"/>
    </w:pPr>
    <w:rPr>
      <w:bCs/>
      <w:szCs w:val="20"/>
    </w:rPr>
  </w:style>
  <w:style w:type="paragraph" w:customStyle="1" w:styleId="nomrla">
    <w:name w:val="nomrla"/>
    <w:basedOn w:val="heading3"/>
    <w:rsid w:val="00D17563"/>
  </w:style>
  <w:style w:type="paragraph" w:customStyle="1" w:styleId="ListParagrah">
    <w:name w:val="List Paragrah"/>
    <w:basedOn w:val="ex"/>
    <w:rsid w:val="00B34EE5"/>
  </w:style>
  <w:style w:type="character" w:styleId="Strong">
    <w:name w:val="Strong"/>
    <w:basedOn w:val="DefaultParagraphFont"/>
    <w:uiPriority w:val="22"/>
    <w:qFormat/>
    <w:rsid w:val="006C4CD1"/>
    <w:rPr>
      <w:b/>
      <w:bCs/>
    </w:rPr>
  </w:style>
  <w:style w:type="paragraph" w:customStyle="1" w:styleId="no">
    <w:name w:val="no"/>
    <w:basedOn w:val="heading3"/>
    <w:rsid w:val="00EC5D21"/>
  </w:style>
  <w:style w:type="paragraph" w:customStyle="1" w:styleId="hea">
    <w:name w:val="hea"/>
    <w:basedOn w:val="ListParagraph"/>
    <w:rsid w:val="002B21B7"/>
    <w:pPr>
      <w:numPr>
        <w:ilvl w:val="0"/>
      </w:numPr>
    </w:pPr>
  </w:style>
  <w:style w:type="paragraph" w:styleId="Title">
    <w:name w:val="Title"/>
    <w:basedOn w:val="Normal"/>
    <w:next w:val="Normal"/>
    <w:link w:val="TitleChar"/>
    <w:uiPriority w:val="10"/>
    <w:qFormat/>
    <w:rsid w:val="00FE40E8"/>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E40E8"/>
    <w:rPr>
      <w:rFonts w:asciiTheme="majorHAnsi" w:eastAsiaTheme="majorEastAsia" w:hAnsiTheme="majorHAnsi" w:cstheme="majorBidi"/>
      <w:color w:val="17365D" w:themeColor="text2" w:themeShade="BF"/>
      <w:spacing w:val="5"/>
      <w:kern w:val="28"/>
      <w:sz w:val="52"/>
      <w:szCs w:val="52"/>
    </w:rPr>
  </w:style>
  <w:style w:type="paragraph" w:styleId="Caption">
    <w:name w:val="caption"/>
    <w:basedOn w:val="Normal"/>
    <w:next w:val="Normal"/>
    <w:uiPriority w:val="35"/>
    <w:unhideWhenUsed/>
    <w:qFormat/>
    <w:rsid w:val="00E111AE"/>
    <w:pPr>
      <w:spacing w:after="200"/>
    </w:pPr>
    <w:rPr>
      <w:b/>
      <w:bCs/>
      <w:color w:val="4F81BD" w:themeColor="accent1"/>
      <w:sz w:val="18"/>
      <w:szCs w:val="18"/>
    </w:rPr>
  </w:style>
  <w:style w:type="paragraph" w:customStyle="1" w:styleId="h2">
    <w:name w:val="h2"/>
    <w:basedOn w:val="hea"/>
    <w:rsid w:val="007B05FF"/>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7A92"/>
    <w:rPr>
      <w:sz w:val="20"/>
    </w:rPr>
  </w:style>
  <w:style w:type="paragraph" w:styleId="Heading2">
    <w:name w:val="heading 2"/>
    <w:basedOn w:val="Normal"/>
    <w:next w:val="Normal"/>
    <w:link w:val="Heading2Char"/>
    <w:uiPriority w:val="9"/>
    <w:semiHidden/>
    <w:unhideWhenUsed/>
    <w:qFormat/>
    <w:rsid w:val="00DA113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autoRedefine/>
    <w:qFormat/>
    <w:rsid w:val="002A52EE"/>
    <w:pPr>
      <w:keepNext/>
      <w:outlineLvl w:val="3"/>
    </w:pPr>
    <w:rPr>
      <w:b/>
      <w:bCs/>
      <w:szCs w:val="20"/>
    </w:rPr>
  </w:style>
  <w:style w:type="paragraph" w:styleId="Heading5">
    <w:name w:val="heading 5"/>
    <w:basedOn w:val="Normal"/>
    <w:next w:val="Normal"/>
    <w:link w:val="Heading5Char"/>
    <w:uiPriority w:val="9"/>
    <w:semiHidden/>
    <w:unhideWhenUsed/>
    <w:qFormat/>
    <w:rsid w:val="00A112B2"/>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14FA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1">
    <w:name w:val="Heading1"/>
    <w:basedOn w:val="Normal"/>
    <w:next w:val="Normal"/>
    <w:qFormat/>
    <w:rsid w:val="004D326F"/>
    <w:pPr>
      <w:pageBreakBefore/>
      <w:widowControl w:val="0"/>
      <w:pBdr>
        <w:top w:val="single" w:sz="4" w:space="1" w:color="0000FF"/>
        <w:left w:val="single" w:sz="4" w:space="4" w:color="0000FF"/>
        <w:bottom w:val="single" w:sz="4" w:space="1" w:color="0000FF"/>
        <w:right w:val="single" w:sz="4" w:space="4" w:color="0000FF"/>
      </w:pBdr>
      <w:shd w:val="clear" w:color="auto" w:fill="F7F1FC"/>
      <w:tabs>
        <w:tab w:val="left" w:pos="360"/>
        <w:tab w:val="left" w:pos="920"/>
        <w:tab w:val="left" w:pos="1460"/>
        <w:tab w:val="left" w:pos="2000"/>
        <w:tab w:val="left" w:pos="2520"/>
        <w:tab w:val="left" w:pos="3100"/>
      </w:tabs>
      <w:autoSpaceDE w:val="0"/>
      <w:autoSpaceDN w:val="0"/>
      <w:adjustRightInd w:val="0"/>
      <w:jc w:val="center"/>
    </w:pPr>
    <w:rPr>
      <w:b/>
      <w:bCs/>
      <w:caps/>
    </w:rPr>
  </w:style>
  <w:style w:type="paragraph" w:customStyle="1" w:styleId="Heading20">
    <w:name w:val="Heading2"/>
    <w:basedOn w:val="Normal"/>
    <w:qFormat/>
    <w:rsid w:val="003A5A0D"/>
    <w:pPr>
      <w:widowControl w:val="0"/>
      <w:pBdr>
        <w:bottom w:val="single" w:sz="4" w:space="1" w:color="800000"/>
      </w:pBdr>
      <w:tabs>
        <w:tab w:val="left" w:pos="360"/>
        <w:tab w:val="left" w:pos="920"/>
        <w:tab w:val="left" w:pos="1460"/>
        <w:tab w:val="left" w:pos="2000"/>
        <w:tab w:val="left" w:pos="2520"/>
        <w:tab w:val="left" w:pos="3100"/>
      </w:tabs>
      <w:autoSpaceDE w:val="0"/>
      <w:autoSpaceDN w:val="0"/>
      <w:adjustRightInd w:val="0"/>
      <w:ind w:left="504" w:hanging="504"/>
      <w:outlineLvl w:val="0"/>
    </w:pPr>
    <w:rPr>
      <w:b/>
      <w:bCs/>
      <w:smallCaps/>
      <w:szCs w:val="22"/>
    </w:rPr>
  </w:style>
  <w:style w:type="paragraph" w:customStyle="1" w:styleId="Skool">
    <w:name w:val="Skool"/>
    <w:basedOn w:val="Normal"/>
    <w:qFormat/>
    <w:rsid w:val="0024205C"/>
    <w:pPr>
      <w:widowControl w:val="0"/>
      <w:numPr>
        <w:numId w:val="1"/>
      </w:numPr>
      <w:tabs>
        <w:tab w:val="left" w:pos="920"/>
        <w:tab w:val="left" w:pos="1460"/>
        <w:tab w:val="left" w:pos="2000"/>
        <w:tab w:val="left" w:pos="2520"/>
        <w:tab w:val="left" w:pos="3100"/>
      </w:tabs>
      <w:autoSpaceDE w:val="0"/>
      <w:autoSpaceDN w:val="0"/>
      <w:adjustRightInd w:val="0"/>
      <w:contextualSpacing/>
    </w:pPr>
    <w:rPr>
      <w:bCs/>
      <w:color w:val="008040"/>
    </w:rPr>
  </w:style>
  <w:style w:type="paragraph" w:styleId="ListParagraph">
    <w:name w:val="List Paragraph"/>
    <w:basedOn w:val="Normal"/>
    <w:uiPriority w:val="34"/>
    <w:qFormat/>
    <w:rsid w:val="004B270C"/>
    <w:pPr>
      <w:numPr>
        <w:ilvl w:val="1"/>
        <w:numId w:val="7"/>
      </w:numPr>
      <w:contextualSpacing/>
    </w:pPr>
  </w:style>
  <w:style w:type="character" w:styleId="Hyperlink">
    <w:name w:val="Hyperlink"/>
    <w:basedOn w:val="DefaultParagraphFont"/>
    <w:uiPriority w:val="99"/>
    <w:unhideWhenUsed/>
    <w:rsid w:val="00292C20"/>
    <w:rPr>
      <w:color w:val="0000FF" w:themeColor="hyperlink"/>
      <w:u w:val="single"/>
    </w:rPr>
  </w:style>
  <w:style w:type="paragraph" w:customStyle="1" w:styleId="ex">
    <w:name w:val="ex"/>
    <w:basedOn w:val="Normal"/>
    <w:next w:val="Normal"/>
    <w:qFormat/>
    <w:rsid w:val="003C7407"/>
    <w:pPr>
      <w:widowControl w:val="0"/>
      <w:shd w:val="clear" w:color="auto" w:fill="F5F4F1"/>
      <w:tabs>
        <w:tab w:val="left" w:pos="360"/>
        <w:tab w:val="left" w:pos="920"/>
        <w:tab w:val="left" w:pos="1460"/>
        <w:tab w:val="left" w:pos="2000"/>
        <w:tab w:val="left" w:pos="2520"/>
        <w:tab w:val="left" w:pos="3100"/>
      </w:tabs>
      <w:autoSpaceDE w:val="0"/>
      <w:autoSpaceDN w:val="0"/>
      <w:adjustRightInd w:val="0"/>
      <w:ind w:left="864" w:hanging="504"/>
    </w:pPr>
  </w:style>
  <w:style w:type="paragraph" w:styleId="Header">
    <w:name w:val="header"/>
    <w:basedOn w:val="Normal"/>
    <w:link w:val="HeaderChar"/>
    <w:uiPriority w:val="99"/>
    <w:unhideWhenUsed/>
    <w:rsid w:val="00E7514C"/>
    <w:pPr>
      <w:tabs>
        <w:tab w:val="center" w:pos="4320"/>
        <w:tab w:val="right" w:pos="8640"/>
      </w:tabs>
    </w:pPr>
  </w:style>
  <w:style w:type="character" w:customStyle="1" w:styleId="HeaderChar">
    <w:name w:val="Header Char"/>
    <w:basedOn w:val="DefaultParagraphFont"/>
    <w:link w:val="Header"/>
    <w:uiPriority w:val="99"/>
    <w:rsid w:val="00E7514C"/>
  </w:style>
  <w:style w:type="paragraph" w:styleId="Footer">
    <w:name w:val="footer"/>
    <w:basedOn w:val="Normal"/>
    <w:link w:val="FooterChar"/>
    <w:uiPriority w:val="99"/>
    <w:unhideWhenUsed/>
    <w:rsid w:val="00E7514C"/>
    <w:pPr>
      <w:tabs>
        <w:tab w:val="center" w:pos="4320"/>
        <w:tab w:val="right" w:pos="8640"/>
      </w:tabs>
    </w:pPr>
  </w:style>
  <w:style w:type="character" w:customStyle="1" w:styleId="FooterChar">
    <w:name w:val="Footer Char"/>
    <w:basedOn w:val="DefaultParagraphFont"/>
    <w:link w:val="Footer"/>
    <w:uiPriority w:val="99"/>
    <w:rsid w:val="00E7514C"/>
  </w:style>
  <w:style w:type="paragraph" w:customStyle="1" w:styleId="heading">
    <w:name w:val="heading"/>
    <w:basedOn w:val="Normal"/>
    <w:rsid w:val="00FE705A"/>
    <w:pPr>
      <w:widowControl w:val="0"/>
      <w:tabs>
        <w:tab w:val="left" w:pos="360"/>
        <w:tab w:val="left" w:pos="920"/>
        <w:tab w:val="left" w:pos="1460"/>
        <w:tab w:val="left" w:pos="2000"/>
        <w:tab w:val="left" w:pos="2520"/>
        <w:tab w:val="left" w:pos="3100"/>
      </w:tabs>
      <w:autoSpaceDE w:val="0"/>
      <w:autoSpaceDN w:val="0"/>
      <w:adjustRightInd w:val="0"/>
    </w:pPr>
    <w:rPr>
      <w:b/>
    </w:rPr>
  </w:style>
  <w:style w:type="character" w:styleId="FollowedHyperlink">
    <w:name w:val="FollowedHyperlink"/>
    <w:basedOn w:val="DefaultParagraphFont"/>
    <w:uiPriority w:val="99"/>
    <w:semiHidden/>
    <w:unhideWhenUsed/>
    <w:rsid w:val="000C43EA"/>
    <w:rPr>
      <w:color w:val="800080" w:themeColor="followedHyperlink"/>
      <w:u w:val="single"/>
    </w:rPr>
  </w:style>
  <w:style w:type="paragraph" w:styleId="TOC1">
    <w:name w:val="toc 1"/>
    <w:basedOn w:val="Normal"/>
    <w:next w:val="Normal"/>
    <w:uiPriority w:val="39"/>
    <w:unhideWhenUsed/>
    <w:qFormat/>
    <w:rsid w:val="00C6462C"/>
    <w:pPr>
      <w:spacing w:before="240" w:after="120"/>
    </w:pPr>
    <w:rPr>
      <w:rFonts w:asciiTheme="majorHAnsi" w:hAnsiTheme="majorHAnsi"/>
      <w:b/>
      <w:caps/>
      <w:sz w:val="16"/>
      <w:szCs w:val="22"/>
      <w:u w:val="single"/>
    </w:rPr>
  </w:style>
  <w:style w:type="paragraph" w:styleId="TOC2">
    <w:name w:val="toc 2"/>
    <w:basedOn w:val="Normal"/>
    <w:next w:val="Normal"/>
    <w:uiPriority w:val="39"/>
    <w:unhideWhenUsed/>
    <w:qFormat/>
    <w:rsid w:val="00C6462C"/>
    <w:rPr>
      <w:rFonts w:asciiTheme="majorHAnsi" w:hAnsiTheme="majorHAnsi"/>
      <w:smallCaps/>
      <w:sz w:val="16"/>
      <w:szCs w:val="22"/>
    </w:rPr>
  </w:style>
  <w:style w:type="paragraph" w:styleId="TOC3">
    <w:name w:val="toc 3"/>
    <w:basedOn w:val="Normal"/>
    <w:next w:val="Normal"/>
    <w:uiPriority w:val="39"/>
    <w:unhideWhenUsed/>
    <w:qFormat/>
    <w:rsid w:val="00C6462C"/>
    <w:rPr>
      <w:rFonts w:asciiTheme="minorHAnsi" w:hAnsiTheme="minorHAnsi"/>
      <w:smallCaps/>
      <w:sz w:val="16"/>
      <w:szCs w:val="22"/>
    </w:rPr>
  </w:style>
  <w:style w:type="paragraph" w:styleId="TOC4">
    <w:name w:val="toc 4"/>
    <w:basedOn w:val="Normal"/>
    <w:next w:val="Normal"/>
    <w:autoRedefine/>
    <w:uiPriority w:val="39"/>
    <w:unhideWhenUsed/>
    <w:rsid w:val="007A5AB2"/>
    <w:rPr>
      <w:rFonts w:asciiTheme="minorHAnsi" w:hAnsiTheme="minorHAnsi"/>
      <w:sz w:val="22"/>
      <w:szCs w:val="22"/>
    </w:rPr>
  </w:style>
  <w:style w:type="paragraph" w:styleId="TOC5">
    <w:name w:val="toc 5"/>
    <w:basedOn w:val="Normal"/>
    <w:next w:val="Normal"/>
    <w:autoRedefine/>
    <w:uiPriority w:val="39"/>
    <w:unhideWhenUsed/>
    <w:rsid w:val="007A5AB2"/>
    <w:rPr>
      <w:rFonts w:asciiTheme="minorHAnsi" w:hAnsiTheme="minorHAnsi"/>
      <w:sz w:val="22"/>
      <w:szCs w:val="22"/>
    </w:rPr>
  </w:style>
  <w:style w:type="paragraph" w:styleId="TOC6">
    <w:name w:val="toc 6"/>
    <w:basedOn w:val="Normal"/>
    <w:next w:val="Normal"/>
    <w:autoRedefine/>
    <w:uiPriority w:val="39"/>
    <w:unhideWhenUsed/>
    <w:rsid w:val="007A5AB2"/>
    <w:rPr>
      <w:rFonts w:asciiTheme="minorHAnsi" w:hAnsiTheme="minorHAnsi"/>
      <w:sz w:val="22"/>
      <w:szCs w:val="22"/>
    </w:rPr>
  </w:style>
  <w:style w:type="paragraph" w:styleId="TOC7">
    <w:name w:val="toc 7"/>
    <w:basedOn w:val="Normal"/>
    <w:next w:val="Normal"/>
    <w:autoRedefine/>
    <w:uiPriority w:val="39"/>
    <w:unhideWhenUsed/>
    <w:rsid w:val="007A5AB2"/>
    <w:rPr>
      <w:rFonts w:asciiTheme="minorHAnsi" w:hAnsiTheme="minorHAnsi"/>
      <w:sz w:val="22"/>
      <w:szCs w:val="22"/>
    </w:rPr>
  </w:style>
  <w:style w:type="paragraph" w:styleId="TOC8">
    <w:name w:val="toc 8"/>
    <w:basedOn w:val="Normal"/>
    <w:next w:val="Normal"/>
    <w:autoRedefine/>
    <w:uiPriority w:val="39"/>
    <w:unhideWhenUsed/>
    <w:rsid w:val="007A5AB2"/>
    <w:rPr>
      <w:rFonts w:asciiTheme="minorHAnsi" w:hAnsiTheme="minorHAnsi"/>
      <w:sz w:val="22"/>
      <w:szCs w:val="22"/>
    </w:rPr>
  </w:style>
  <w:style w:type="paragraph" w:styleId="TOC9">
    <w:name w:val="toc 9"/>
    <w:basedOn w:val="Normal"/>
    <w:next w:val="Normal"/>
    <w:autoRedefine/>
    <w:uiPriority w:val="39"/>
    <w:unhideWhenUsed/>
    <w:rsid w:val="007A5AB2"/>
    <w:rPr>
      <w:rFonts w:asciiTheme="minorHAnsi" w:hAnsiTheme="minorHAnsi"/>
      <w:sz w:val="22"/>
      <w:szCs w:val="22"/>
    </w:rPr>
  </w:style>
  <w:style w:type="character" w:styleId="PageNumber">
    <w:name w:val="page number"/>
    <w:basedOn w:val="DefaultParagraphFont"/>
    <w:uiPriority w:val="99"/>
    <w:semiHidden/>
    <w:unhideWhenUsed/>
    <w:rsid w:val="005D1C12"/>
  </w:style>
  <w:style w:type="character" w:styleId="CommentReference">
    <w:name w:val="annotation reference"/>
    <w:basedOn w:val="DefaultParagraphFont"/>
    <w:uiPriority w:val="99"/>
    <w:semiHidden/>
    <w:unhideWhenUsed/>
    <w:rsid w:val="00FC2A94"/>
    <w:rPr>
      <w:sz w:val="18"/>
      <w:szCs w:val="18"/>
    </w:rPr>
  </w:style>
  <w:style w:type="paragraph" w:styleId="CommentText">
    <w:name w:val="annotation text"/>
    <w:basedOn w:val="Normal"/>
    <w:link w:val="CommentTextChar"/>
    <w:uiPriority w:val="99"/>
    <w:semiHidden/>
    <w:unhideWhenUsed/>
    <w:rsid w:val="00FC2A94"/>
  </w:style>
  <w:style w:type="character" w:customStyle="1" w:styleId="CommentTextChar">
    <w:name w:val="Comment Text Char"/>
    <w:basedOn w:val="DefaultParagraphFont"/>
    <w:link w:val="CommentText"/>
    <w:uiPriority w:val="99"/>
    <w:semiHidden/>
    <w:rsid w:val="00FC2A94"/>
    <w:rPr>
      <w:sz w:val="24"/>
      <w:szCs w:val="24"/>
    </w:rPr>
  </w:style>
  <w:style w:type="paragraph" w:styleId="CommentSubject">
    <w:name w:val="annotation subject"/>
    <w:basedOn w:val="CommentText"/>
    <w:next w:val="CommentText"/>
    <w:link w:val="CommentSubjectChar"/>
    <w:uiPriority w:val="99"/>
    <w:semiHidden/>
    <w:unhideWhenUsed/>
    <w:rsid w:val="00FC2A94"/>
    <w:rPr>
      <w:b/>
      <w:bCs/>
      <w:szCs w:val="20"/>
    </w:rPr>
  </w:style>
  <w:style w:type="character" w:customStyle="1" w:styleId="CommentSubjectChar">
    <w:name w:val="Comment Subject Char"/>
    <w:basedOn w:val="CommentTextChar"/>
    <w:link w:val="CommentSubject"/>
    <w:uiPriority w:val="99"/>
    <w:semiHidden/>
    <w:rsid w:val="00FC2A94"/>
    <w:rPr>
      <w:b/>
      <w:bCs/>
      <w:sz w:val="24"/>
      <w:szCs w:val="24"/>
    </w:rPr>
  </w:style>
  <w:style w:type="paragraph" w:styleId="BalloonText">
    <w:name w:val="Balloon Text"/>
    <w:basedOn w:val="Normal"/>
    <w:link w:val="BalloonTextChar"/>
    <w:uiPriority w:val="99"/>
    <w:semiHidden/>
    <w:unhideWhenUsed/>
    <w:rsid w:val="00FC2A9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C2A94"/>
    <w:rPr>
      <w:rFonts w:ascii="Lucida Grande" w:hAnsi="Lucida Grande" w:cs="Lucida Grande"/>
      <w:sz w:val="18"/>
      <w:szCs w:val="18"/>
    </w:rPr>
  </w:style>
  <w:style w:type="paragraph" w:customStyle="1" w:styleId="hedaing2">
    <w:name w:val="hedaing2"/>
    <w:basedOn w:val="ListParagraph"/>
    <w:qFormat/>
    <w:rsid w:val="008962BD"/>
    <w:pPr>
      <w:widowControl w:val="0"/>
      <w:numPr>
        <w:ilvl w:val="0"/>
        <w:numId w:val="2"/>
      </w:numPr>
      <w:autoSpaceDE w:val="0"/>
      <w:autoSpaceDN w:val="0"/>
      <w:adjustRightInd w:val="0"/>
    </w:pPr>
    <w:rPr>
      <w:b/>
    </w:rPr>
  </w:style>
  <w:style w:type="paragraph" w:customStyle="1" w:styleId="jheading3">
    <w:name w:val="jheading3"/>
    <w:basedOn w:val="Normal"/>
    <w:rsid w:val="005616A7"/>
  </w:style>
  <w:style w:type="paragraph" w:customStyle="1" w:styleId="he">
    <w:name w:val="he"/>
    <w:basedOn w:val="ListParagraph"/>
    <w:rsid w:val="00A46D5F"/>
    <w:pPr>
      <w:numPr>
        <w:ilvl w:val="0"/>
        <w:numId w:val="3"/>
      </w:numPr>
    </w:pPr>
    <w:rPr>
      <w:b/>
      <w:bCs/>
    </w:rPr>
  </w:style>
  <w:style w:type="paragraph" w:styleId="NormalWeb">
    <w:name w:val="Normal (Web)"/>
    <w:basedOn w:val="Normal"/>
    <w:uiPriority w:val="99"/>
    <w:semiHidden/>
    <w:unhideWhenUsed/>
    <w:rsid w:val="009244BC"/>
  </w:style>
  <w:style w:type="paragraph" w:customStyle="1" w:styleId="heading3">
    <w:name w:val="heading3"/>
    <w:basedOn w:val="Normal"/>
    <w:qFormat/>
    <w:rsid w:val="00E613C6"/>
    <w:rPr>
      <w:b/>
      <w:bCs/>
      <w:smallCaps/>
      <w:szCs w:val="20"/>
      <w:u w:val="single"/>
    </w:rPr>
  </w:style>
  <w:style w:type="character" w:customStyle="1" w:styleId="Heading4Char">
    <w:name w:val="Heading 4 Char"/>
    <w:basedOn w:val="DefaultParagraphFont"/>
    <w:link w:val="Heading4"/>
    <w:rsid w:val="002A52EE"/>
    <w:rPr>
      <w:b/>
      <w:bCs/>
      <w:sz w:val="20"/>
      <w:szCs w:val="20"/>
    </w:rPr>
  </w:style>
  <w:style w:type="character" w:customStyle="1" w:styleId="Heading5Char">
    <w:name w:val="Heading 5 Char"/>
    <w:basedOn w:val="DefaultParagraphFont"/>
    <w:link w:val="Heading5"/>
    <w:uiPriority w:val="9"/>
    <w:semiHidden/>
    <w:rsid w:val="00A112B2"/>
    <w:rPr>
      <w:rFonts w:asciiTheme="majorHAnsi" w:eastAsiaTheme="majorEastAsia" w:hAnsiTheme="majorHAnsi" w:cstheme="majorBidi"/>
      <w:color w:val="243F60" w:themeColor="accent1" w:themeShade="7F"/>
    </w:rPr>
  </w:style>
  <w:style w:type="paragraph" w:customStyle="1" w:styleId="nomarl">
    <w:name w:val="nomarl"/>
    <w:basedOn w:val="Heading20"/>
    <w:rsid w:val="00DA1137"/>
  </w:style>
  <w:style w:type="character" w:customStyle="1" w:styleId="Heading2Char">
    <w:name w:val="Heading 2 Char"/>
    <w:basedOn w:val="DefaultParagraphFont"/>
    <w:link w:val="Heading2"/>
    <w:rsid w:val="00DA1137"/>
    <w:rPr>
      <w:rFonts w:asciiTheme="majorHAnsi" w:eastAsiaTheme="majorEastAsia" w:hAnsiTheme="majorHAnsi" w:cstheme="majorBidi"/>
      <w:b/>
      <w:bCs/>
      <w:color w:val="4F81BD" w:themeColor="accent1"/>
      <w:sz w:val="26"/>
      <w:szCs w:val="26"/>
    </w:rPr>
  </w:style>
  <w:style w:type="paragraph" w:customStyle="1" w:styleId="headaing2">
    <w:name w:val="headaing2"/>
    <w:basedOn w:val="Normal"/>
    <w:rsid w:val="00300D42"/>
    <w:pPr>
      <w:ind w:left="144" w:hanging="144"/>
    </w:pPr>
    <w:rPr>
      <w:bCs/>
      <w:szCs w:val="20"/>
    </w:rPr>
  </w:style>
  <w:style w:type="paragraph" w:customStyle="1" w:styleId="nomrla">
    <w:name w:val="nomrla"/>
    <w:basedOn w:val="heading3"/>
    <w:rsid w:val="00D17563"/>
  </w:style>
  <w:style w:type="paragraph" w:customStyle="1" w:styleId="ListParagrah">
    <w:name w:val="List Paragrah"/>
    <w:basedOn w:val="ex"/>
    <w:rsid w:val="00B34EE5"/>
  </w:style>
  <w:style w:type="character" w:styleId="Strong">
    <w:name w:val="Strong"/>
    <w:basedOn w:val="DefaultParagraphFont"/>
    <w:uiPriority w:val="22"/>
    <w:qFormat/>
    <w:rsid w:val="006C4CD1"/>
    <w:rPr>
      <w:b/>
      <w:bCs/>
    </w:rPr>
  </w:style>
  <w:style w:type="paragraph" w:customStyle="1" w:styleId="no">
    <w:name w:val="no"/>
    <w:basedOn w:val="heading3"/>
    <w:rsid w:val="00EC5D21"/>
  </w:style>
  <w:style w:type="paragraph" w:customStyle="1" w:styleId="hea">
    <w:name w:val="hea"/>
    <w:basedOn w:val="ListParagraph"/>
    <w:rsid w:val="002B21B7"/>
    <w:pPr>
      <w:numPr>
        <w:ilvl w:val="0"/>
      </w:numPr>
    </w:pPr>
  </w:style>
  <w:style w:type="paragraph" w:styleId="Title">
    <w:name w:val="Title"/>
    <w:basedOn w:val="Normal"/>
    <w:next w:val="Normal"/>
    <w:link w:val="TitleChar"/>
    <w:uiPriority w:val="10"/>
    <w:qFormat/>
    <w:rsid w:val="00FE40E8"/>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E40E8"/>
    <w:rPr>
      <w:rFonts w:asciiTheme="majorHAnsi" w:eastAsiaTheme="majorEastAsia" w:hAnsiTheme="majorHAnsi" w:cstheme="majorBidi"/>
      <w:color w:val="17365D" w:themeColor="text2" w:themeShade="BF"/>
      <w:spacing w:val="5"/>
      <w:kern w:val="28"/>
      <w:sz w:val="52"/>
      <w:szCs w:val="52"/>
    </w:rPr>
  </w:style>
  <w:style w:type="paragraph" w:styleId="Caption">
    <w:name w:val="caption"/>
    <w:basedOn w:val="Normal"/>
    <w:next w:val="Normal"/>
    <w:uiPriority w:val="35"/>
    <w:unhideWhenUsed/>
    <w:qFormat/>
    <w:rsid w:val="00E111AE"/>
    <w:pPr>
      <w:spacing w:after="200"/>
    </w:pPr>
    <w:rPr>
      <w:b/>
      <w:bCs/>
      <w:color w:val="4F81BD" w:themeColor="accent1"/>
      <w:sz w:val="18"/>
      <w:szCs w:val="18"/>
    </w:rPr>
  </w:style>
  <w:style w:type="paragraph" w:customStyle="1" w:styleId="h2">
    <w:name w:val="h2"/>
    <w:basedOn w:val="hea"/>
    <w:rsid w:val="007B05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97172">
      <w:bodyDiv w:val="1"/>
      <w:marLeft w:val="0"/>
      <w:marRight w:val="0"/>
      <w:marTop w:val="0"/>
      <w:marBottom w:val="0"/>
      <w:divBdr>
        <w:top w:val="none" w:sz="0" w:space="0" w:color="auto"/>
        <w:left w:val="none" w:sz="0" w:space="0" w:color="auto"/>
        <w:bottom w:val="none" w:sz="0" w:space="0" w:color="auto"/>
        <w:right w:val="none" w:sz="0" w:space="0" w:color="auto"/>
      </w:divBdr>
    </w:div>
    <w:div w:id="128474901">
      <w:bodyDiv w:val="1"/>
      <w:marLeft w:val="0"/>
      <w:marRight w:val="0"/>
      <w:marTop w:val="0"/>
      <w:marBottom w:val="0"/>
      <w:divBdr>
        <w:top w:val="none" w:sz="0" w:space="0" w:color="auto"/>
        <w:left w:val="none" w:sz="0" w:space="0" w:color="auto"/>
        <w:bottom w:val="none" w:sz="0" w:space="0" w:color="auto"/>
        <w:right w:val="none" w:sz="0" w:space="0" w:color="auto"/>
      </w:divBdr>
      <w:divsChild>
        <w:div w:id="212354044">
          <w:marLeft w:val="965"/>
          <w:marRight w:val="0"/>
          <w:marTop w:val="120"/>
          <w:marBottom w:val="140"/>
          <w:divBdr>
            <w:top w:val="none" w:sz="0" w:space="0" w:color="auto"/>
            <w:left w:val="none" w:sz="0" w:space="0" w:color="auto"/>
            <w:bottom w:val="none" w:sz="0" w:space="0" w:color="auto"/>
            <w:right w:val="none" w:sz="0" w:space="0" w:color="auto"/>
          </w:divBdr>
        </w:div>
        <w:div w:id="897663617">
          <w:marLeft w:val="965"/>
          <w:marRight w:val="0"/>
          <w:marTop w:val="120"/>
          <w:marBottom w:val="140"/>
          <w:divBdr>
            <w:top w:val="none" w:sz="0" w:space="0" w:color="auto"/>
            <w:left w:val="none" w:sz="0" w:space="0" w:color="auto"/>
            <w:bottom w:val="none" w:sz="0" w:space="0" w:color="auto"/>
            <w:right w:val="none" w:sz="0" w:space="0" w:color="auto"/>
          </w:divBdr>
        </w:div>
        <w:div w:id="1005326674">
          <w:marLeft w:val="965"/>
          <w:marRight w:val="0"/>
          <w:marTop w:val="120"/>
          <w:marBottom w:val="140"/>
          <w:divBdr>
            <w:top w:val="none" w:sz="0" w:space="0" w:color="auto"/>
            <w:left w:val="none" w:sz="0" w:space="0" w:color="auto"/>
            <w:bottom w:val="none" w:sz="0" w:space="0" w:color="auto"/>
            <w:right w:val="none" w:sz="0" w:space="0" w:color="auto"/>
          </w:divBdr>
        </w:div>
        <w:div w:id="1252423607">
          <w:marLeft w:val="965"/>
          <w:marRight w:val="0"/>
          <w:marTop w:val="120"/>
          <w:marBottom w:val="140"/>
          <w:divBdr>
            <w:top w:val="none" w:sz="0" w:space="0" w:color="auto"/>
            <w:left w:val="none" w:sz="0" w:space="0" w:color="auto"/>
            <w:bottom w:val="none" w:sz="0" w:space="0" w:color="auto"/>
            <w:right w:val="none" w:sz="0" w:space="0" w:color="auto"/>
          </w:divBdr>
        </w:div>
        <w:div w:id="1853228859">
          <w:marLeft w:val="965"/>
          <w:marRight w:val="0"/>
          <w:marTop w:val="120"/>
          <w:marBottom w:val="140"/>
          <w:divBdr>
            <w:top w:val="none" w:sz="0" w:space="0" w:color="auto"/>
            <w:left w:val="none" w:sz="0" w:space="0" w:color="auto"/>
            <w:bottom w:val="none" w:sz="0" w:space="0" w:color="auto"/>
            <w:right w:val="none" w:sz="0" w:space="0" w:color="auto"/>
          </w:divBdr>
        </w:div>
        <w:div w:id="2067138313">
          <w:marLeft w:val="965"/>
          <w:marRight w:val="0"/>
          <w:marTop w:val="120"/>
          <w:marBottom w:val="140"/>
          <w:divBdr>
            <w:top w:val="none" w:sz="0" w:space="0" w:color="auto"/>
            <w:left w:val="none" w:sz="0" w:space="0" w:color="auto"/>
            <w:bottom w:val="none" w:sz="0" w:space="0" w:color="auto"/>
            <w:right w:val="none" w:sz="0" w:space="0" w:color="auto"/>
          </w:divBdr>
        </w:div>
      </w:divsChild>
    </w:div>
    <w:div w:id="128712978">
      <w:bodyDiv w:val="1"/>
      <w:marLeft w:val="0"/>
      <w:marRight w:val="0"/>
      <w:marTop w:val="0"/>
      <w:marBottom w:val="0"/>
      <w:divBdr>
        <w:top w:val="none" w:sz="0" w:space="0" w:color="auto"/>
        <w:left w:val="none" w:sz="0" w:space="0" w:color="auto"/>
        <w:bottom w:val="none" w:sz="0" w:space="0" w:color="auto"/>
        <w:right w:val="none" w:sz="0" w:space="0" w:color="auto"/>
      </w:divBdr>
      <w:divsChild>
        <w:div w:id="253174308">
          <w:marLeft w:val="0"/>
          <w:marRight w:val="0"/>
          <w:marTop w:val="288"/>
          <w:marBottom w:val="0"/>
          <w:divBdr>
            <w:top w:val="none" w:sz="0" w:space="0" w:color="auto"/>
            <w:left w:val="none" w:sz="0" w:space="0" w:color="auto"/>
            <w:bottom w:val="none" w:sz="0" w:space="0" w:color="auto"/>
            <w:right w:val="none" w:sz="0" w:space="0" w:color="auto"/>
          </w:divBdr>
        </w:div>
        <w:div w:id="1463378990">
          <w:marLeft w:val="0"/>
          <w:marRight w:val="0"/>
          <w:marTop w:val="288"/>
          <w:marBottom w:val="0"/>
          <w:divBdr>
            <w:top w:val="none" w:sz="0" w:space="0" w:color="auto"/>
            <w:left w:val="none" w:sz="0" w:space="0" w:color="auto"/>
            <w:bottom w:val="none" w:sz="0" w:space="0" w:color="auto"/>
            <w:right w:val="none" w:sz="0" w:space="0" w:color="auto"/>
          </w:divBdr>
        </w:div>
        <w:div w:id="1705980238">
          <w:marLeft w:val="0"/>
          <w:marRight w:val="0"/>
          <w:marTop w:val="288"/>
          <w:marBottom w:val="0"/>
          <w:divBdr>
            <w:top w:val="none" w:sz="0" w:space="0" w:color="auto"/>
            <w:left w:val="none" w:sz="0" w:space="0" w:color="auto"/>
            <w:bottom w:val="none" w:sz="0" w:space="0" w:color="auto"/>
            <w:right w:val="none" w:sz="0" w:space="0" w:color="auto"/>
          </w:divBdr>
        </w:div>
      </w:divsChild>
    </w:div>
    <w:div w:id="136799182">
      <w:bodyDiv w:val="1"/>
      <w:marLeft w:val="0"/>
      <w:marRight w:val="0"/>
      <w:marTop w:val="0"/>
      <w:marBottom w:val="0"/>
      <w:divBdr>
        <w:top w:val="none" w:sz="0" w:space="0" w:color="auto"/>
        <w:left w:val="none" w:sz="0" w:space="0" w:color="auto"/>
        <w:bottom w:val="none" w:sz="0" w:space="0" w:color="auto"/>
        <w:right w:val="none" w:sz="0" w:space="0" w:color="auto"/>
      </w:divBdr>
    </w:div>
    <w:div w:id="146869697">
      <w:bodyDiv w:val="1"/>
      <w:marLeft w:val="0"/>
      <w:marRight w:val="0"/>
      <w:marTop w:val="0"/>
      <w:marBottom w:val="0"/>
      <w:divBdr>
        <w:top w:val="none" w:sz="0" w:space="0" w:color="auto"/>
        <w:left w:val="none" w:sz="0" w:space="0" w:color="auto"/>
        <w:bottom w:val="none" w:sz="0" w:space="0" w:color="auto"/>
        <w:right w:val="none" w:sz="0" w:space="0" w:color="auto"/>
      </w:divBdr>
      <w:divsChild>
        <w:div w:id="358238245">
          <w:marLeft w:val="0"/>
          <w:marRight w:val="0"/>
          <w:marTop w:val="120"/>
          <w:marBottom w:val="120"/>
          <w:divBdr>
            <w:top w:val="none" w:sz="0" w:space="0" w:color="auto"/>
            <w:left w:val="none" w:sz="0" w:space="0" w:color="auto"/>
            <w:bottom w:val="none" w:sz="0" w:space="0" w:color="auto"/>
            <w:right w:val="none" w:sz="0" w:space="0" w:color="auto"/>
          </w:divBdr>
        </w:div>
        <w:div w:id="488719339">
          <w:marLeft w:val="0"/>
          <w:marRight w:val="0"/>
          <w:marTop w:val="120"/>
          <w:marBottom w:val="120"/>
          <w:divBdr>
            <w:top w:val="none" w:sz="0" w:space="0" w:color="auto"/>
            <w:left w:val="none" w:sz="0" w:space="0" w:color="auto"/>
            <w:bottom w:val="none" w:sz="0" w:space="0" w:color="auto"/>
            <w:right w:val="none" w:sz="0" w:space="0" w:color="auto"/>
          </w:divBdr>
        </w:div>
        <w:div w:id="1361853828">
          <w:marLeft w:val="0"/>
          <w:marRight w:val="0"/>
          <w:marTop w:val="120"/>
          <w:marBottom w:val="120"/>
          <w:divBdr>
            <w:top w:val="none" w:sz="0" w:space="0" w:color="auto"/>
            <w:left w:val="none" w:sz="0" w:space="0" w:color="auto"/>
            <w:bottom w:val="none" w:sz="0" w:space="0" w:color="auto"/>
            <w:right w:val="none" w:sz="0" w:space="0" w:color="auto"/>
          </w:divBdr>
        </w:div>
        <w:div w:id="2064744103">
          <w:marLeft w:val="0"/>
          <w:marRight w:val="0"/>
          <w:marTop w:val="120"/>
          <w:marBottom w:val="120"/>
          <w:divBdr>
            <w:top w:val="none" w:sz="0" w:space="0" w:color="auto"/>
            <w:left w:val="none" w:sz="0" w:space="0" w:color="auto"/>
            <w:bottom w:val="none" w:sz="0" w:space="0" w:color="auto"/>
            <w:right w:val="none" w:sz="0" w:space="0" w:color="auto"/>
          </w:divBdr>
        </w:div>
      </w:divsChild>
    </w:div>
    <w:div w:id="163054703">
      <w:bodyDiv w:val="1"/>
      <w:marLeft w:val="0"/>
      <w:marRight w:val="0"/>
      <w:marTop w:val="0"/>
      <w:marBottom w:val="0"/>
      <w:divBdr>
        <w:top w:val="none" w:sz="0" w:space="0" w:color="auto"/>
        <w:left w:val="none" w:sz="0" w:space="0" w:color="auto"/>
        <w:bottom w:val="none" w:sz="0" w:space="0" w:color="auto"/>
        <w:right w:val="none" w:sz="0" w:space="0" w:color="auto"/>
      </w:divBdr>
      <w:divsChild>
        <w:div w:id="132910539">
          <w:marLeft w:val="547"/>
          <w:marRight w:val="0"/>
          <w:marTop w:val="115"/>
          <w:marBottom w:val="0"/>
          <w:divBdr>
            <w:top w:val="none" w:sz="0" w:space="0" w:color="auto"/>
            <w:left w:val="none" w:sz="0" w:space="0" w:color="auto"/>
            <w:bottom w:val="none" w:sz="0" w:space="0" w:color="auto"/>
            <w:right w:val="none" w:sz="0" w:space="0" w:color="auto"/>
          </w:divBdr>
        </w:div>
        <w:div w:id="85007075">
          <w:marLeft w:val="547"/>
          <w:marRight w:val="0"/>
          <w:marTop w:val="115"/>
          <w:marBottom w:val="0"/>
          <w:divBdr>
            <w:top w:val="none" w:sz="0" w:space="0" w:color="auto"/>
            <w:left w:val="none" w:sz="0" w:space="0" w:color="auto"/>
            <w:bottom w:val="none" w:sz="0" w:space="0" w:color="auto"/>
            <w:right w:val="none" w:sz="0" w:space="0" w:color="auto"/>
          </w:divBdr>
        </w:div>
      </w:divsChild>
    </w:div>
    <w:div w:id="172036046">
      <w:bodyDiv w:val="1"/>
      <w:marLeft w:val="0"/>
      <w:marRight w:val="0"/>
      <w:marTop w:val="0"/>
      <w:marBottom w:val="0"/>
      <w:divBdr>
        <w:top w:val="none" w:sz="0" w:space="0" w:color="auto"/>
        <w:left w:val="none" w:sz="0" w:space="0" w:color="auto"/>
        <w:bottom w:val="none" w:sz="0" w:space="0" w:color="auto"/>
        <w:right w:val="none" w:sz="0" w:space="0" w:color="auto"/>
      </w:divBdr>
      <w:divsChild>
        <w:div w:id="1227258995">
          <w:marLeft w:val="0"/>
          <w:marRight w:val="0"/>
          <w:marTop w:val="192"/>
          <w:marBottom w:val="0"/>
          <w:divBdr>
            <w:top w:val="none" w:sz="0" w:space="0" w:color="auto"/>
            <w:left w:val="none" w:sz="0" w:space="0" w:color="auto"/>
            <w:bottom w:val="none" w:sz="0" w:space="0" w:color="auto"/>
            <w:right w:val="none" w:sz="0" w:space="0" w:color="auto"/>
          </w:divBdr>
        </w:div>
        <w:div w:id="798573755">
          <w:marLeft w:val="0"/>
          <w:marRight w:val="0"/>
          <w:marTop w:val="192"/>
          <w:marBottom w:val="0"/>
          <w:divBdr>
            <w:top w:val="none" w:sz="0" w:space="0" w:color="auto"/>
            <w:left w:val="none" w:sz="0" w:space="0" w:color="auto"/>
            <w:bottom w:val="none" w:sz="0" w:space="0" w:color="auto"/>
            <w:right w:val="none" w:sz="0" w:space="0" w:color="auto"/>
          </w:divBdr>
        </w:div>
        <w:div w:id="90399473">
          <w:marLeft w:val="0"/>
          <w:marRight w:val="0"/>
          <w:marTop w:val="192"/>
          <w:marBottom w:val="0"/>
          <w:divBdr>
            <w:top w:val="none" w:sz="0" w:space="0" w:color="auto"/>
            <w:left w:val="none" w:sz="0" w:space="0" w:color="auto"/>
            <w:bottom w:val="none" w:sz="0" w:space="0" w:color="auto"/>
            <w:right w:val="none" w:sz="0" w:space="0" w:color="auto"/>
          </w:divBdr>
        </w:div>
        <w:div w:id="551117554">
          <w:marLeft w:val="0"/>
          <w:marRight w:val="0"/>
          <w:marTop w:val="192"/>
          <w:marBottom w:val="0"/>
          <w:divBdr>
            <w:top w:val="none" w:sz="0" w:space="0" w:color="auto"/>
            <w:left w:val="none" w:sz="0" w:space="0" w:color="auto"/>
            <w:bottom w:val="none" w:sz="0" w:space="0" w:color="auto"/>
            <w:right w:val="none" w:sz="0" w:space="0" w:color="auto"/>
          </w:divBdr>
        </w:div>
      </w:divsChild>
    </w:div>
    <w:div w:id="180976319">
      <w:bodyDiv w:val="1"/>
      <w:marLeft w:val="0"/>
      <w:marRight w:val="0"/>
      <w:marTop w:val="0"/>
      <w:marBottom w:val="0"/>
      <w:divBdr>
        <w:top w:val="none" w:sz="0" w:space="0" w:color="auto"/>
        <w:left w:val="none" w:sz="0" w:space="0" w:color="auto"/>
        <w:bottom w:val="none" w:sz="0" w:space="0" w:color="auto"/>
        <w:right w:val="none" w:sz="0" w:space="0" w:color="auto"/>
      </w:divBdr>
      <w:divsChild>
        <w:div w:id="1614824643">
          <w:marLeft w:val="547"/>
          <w:marRight w:val="0"/>
          <w:marTop w:val="120"/>
          <w:marBottom w:val="120"/>
          <w:divBdr>
            <w:top w:val="none" w:sz="0" w:space="0" w:color="auto"/>
            <w:left w:val="none" w:sz="0" w:space="0" w:color="auto"/>
            <w:bottom w:val="none" w:sz="0" w:space="0" w:color="auto"/>
            <w:right w:val="none" w:sz="0" w:space="0" w:color="auto"/>
          </w:divBdr>
        </w:div>
        <w:div w:id="1478912292">
          <w:marLeft w:val="547"/>
          <w:marRight w:val="0"/>
          <w:marTop w:val="120"/>
          <w:marBottom w:val="120"/>
          <w:divBdr>
            <w:top w:val="none" w:sz="0" w:space="0" w:color="auto"/>
            <w:left w:val="none" w:sz="0" w:space="0" w:color="auto"/>
            <w:bottom w:val="none" w:sz="0" w:space="0" w:color="auto"/>
            <w:right w:val="none" w:sz="0" w:space="0" w:color="auto"/>
          </w:divBdr>
        </w:div>
        <w:div w:id="476848112">
          <w:marLeft w:val="547"/>
          <w:marRight w:val="0"/>
          <w:marTop w:val="120"/>
          <w:marBottom w:val="120"/>
          <w:divBdr>
            <w:top w:val="none" w:sz="0" w:space="0" w:color="auto"/>
            <w:left w:val="none" w:sz="0" w:space="0" w:color="auto"/>
            <w:bottom w:val="none" w:sz="0" w:space="0" w:color="auto"/>
            <w:right w:val="none" w:sz="0" w:space="0" w:color="auto"/>
          </w:divBdr>
        </w:div>
        <w:div w:id="1127813455">
          <w:marLeft w:val="547"/>
          <w:marRight w:val="0"/>
          <w:marTop w:val="120"/>
          <w:marBottom w:val="120"/>
          <w:divBdr>
            <w:top w:val="none" w:sz="0" w:space="0" w:color="auto"/>
            <w:left w:val="none" w:sz="0" w:space="0" w:color="auto"/>
            <w:bottom w:val="none" w:sz="0" w:space="0" w:color="auto"/>
            <w:right w:val="none" w:sz="0" w:space="0" w:color="auto"/>
          </w:divBdr>
        </w:div>
      </w:divsChild>
    </w:div>
    <w:div w:id="227886400">
      <w:bodyDiv w:val="1"/>
      <w:marLeft w:val="0"/>
      <w:marRight w:val="0"/>
      <w:marTop w:val="0"/>
      <w:marBottom w:val="0"/>
      <w:divBdr>
        <w:top w:val="none" w:sz="0" w:space="0" w:color="auto"/>
        <w:left w:val="none" w:sz="0" w:space="0" w:color="auto"/>
        <w:bottom w:val="none" w:sz="0" w:space="0" w:color="auto"/>
        <w:right w:val="none" w:sz="0" w:space="0" w:color="auto"/>
      </w:divBdr>
    </w:div>
    <w:div w:id="281693556">
      <w:bodyDiv w:val="1"/>
      <w:marLeft w:val="0"/>
      <w:marRight w:val="0"/>
      <w:marTop w:val="0"/>
      <w:marBottom w:val="0"/>
      <w:divBdr>
        <w:top w:val="none" w:sz="0" w:space="0" w:color="auto"/>
        <w:left w:val="none" w:sz="0" w:space="0" w:color="auto"/>
        <w:bottom w:val="none" w:sz="0" w:space="0" w:color="auto"/>
        <w:right w:val="none" w:sz="0" w:space="0" w:color="auto"/>
      </w:divBdr>
      <w:divsChild>
        <w:div w:id="287785305">
          <w:marLeft w:val="965"/>
          <w:marRight w:val="0"/>
          <w:marTop w:val="120"/>
          <w:marBottom w:val="120"/>
          <w:divBdr>
            <w:top w:val="none" w:sz="0" w:space="0" w:color="auto"/>
            <w:left w:val="none" w:sz="0" w:space="0" w:color="auto"/>
            <w:bottom w:val="none" w:sz="0" w:space="0" w:color="auto"/>
            <w:right w:val="none" w:sz="0" w:space="0" w:color="auto"/>
          </w:divBdr>
        </w:div>
        <w:div w:id="330834109">
          <w:marLeft w:val="965"/>
          <w:marRight w:val="0"/>
          <w:marTop w:val="120"/>
          <w:marBottom w:val="120"/>
          <w:divBdr>
            <w:top w:val="none" w:sz="0" w:space="0" w:color="auto"/>
            <w:left w:val="none" w:sz="0" w:space="0" w:color="auto"/>
            <w:bottom w:val="none" w:sz="0" w:space="0" w:color="auto"/>
            <w:right w:val="none" w:sz="0" w:space="0" w:color="auto"/>
          </w:divBdr>
        </w:div>
        <w:div w:id="1609241892">
          <w:marLeft w:val="965"/>
          <w:marRight w:val="0"/>
          <w:marTop w:val="120"/>
          <w:marBottom w:val="120"/>
          <w:divBdr>
            <w:top w:val="none" w:sz="0" w:space="0" w:color="auto"/>
            <w:left w:val="none" w:sz="0" w:space="0" w:color="auto"/>
            <w:bottom w:val="none" w:sz="0" w:space="0" w:color="auto"/>
            <w:right w:val="none" w:sz="0" w:space="0" w:color="auto"/>
          </w:divBdr>
        </w:div>
        <w:div w:id="1922331115">
          <w:marLeft w:val="965"/>
          <w:marRight w:val="0"/>
          <w:marTop w:val="120"/>
          <w:marBottom w:val="120"/>
          <w:divBdr>
            <w:top w:val="none" w:sz="0" w:space="0" w:color="auto"/>
            <w:left w:val="none" w:sz="0" w:space="0" w:color="auto"/>
            <w:bottom w:val="none" w:sz="0" w:space="0" w:color="auto"/>
            <w:right w:val="none" w:sz="0" w:space="0" w:color="auto"/>
          </w:divBdr>
        </w:div>
      </w:divsChild>
    </w:div>
    <w:div w:id="314455078">
      <w:bodyDiv w:val="1"/>
      <w:marLeft w:val="0"/>
      <w:marRight w:val="0"/>
      <w:marTop w:val="0"/>
      <w:marBottom w:val="0"/>
      <w:divBdr>
        <w:top w:val="none" w:sz="0" w:space="0" w:color="auto"/>
        <w:left w:val="none" w:sz="0" w:space="0" w:color="auto"/>
        <w:bottom w:val="none" w:sz="0" w:space="0" w:color="auto"/>
        <w:right w:val="none" w:sz="0" w:space="0" w:color="auto"/>
      </w:divBdr>
      <w:divsChild>
        <w:div w:id="329450133">
          <w:marLeft w:val="0"/>
          <w:marRight w:val="0"/>
          <w:marTop w:val="240"/>
          <w:marBottom w:val="0"/>
          <w:divBdr>
            <w:top w:val="none" w:sz="0" w:space="0" w:color="auto"/>
            <w:left w:val="none" w:sz="0" w:space="0" w:color="auto"/>
            <w:bottom w:val="none" w:sz="0" w:space="0" w:color="auto"/>
            <w:right w:val="none" w:sz="0" w:space="0" w:color="auto"/>
          </w:divBdr>
        </w:div>
        <w:div w:id="1018965723">
          <w:marLeft w:val="0"/>
          <w:marRight w:val="0"/>
          <w:marTop w:val="240"/>
          <w:marBottom w:val="0"/>
          <w:divBdr>
            <w:top w:val="none" w:sz="0" w:space="0" w:color="auto"/>
            <w:left w:val="none" w:sz="0" w:space="0" w:color="auto"/>
            <w:bottom w:val="none" w:sz="0" w:space="0" w:color="auto"/>
            <w:right w:val="none" w:sz="0" w:space="0" w:color="auto"/>
          </w:divBdr>
        </w:div>
        <w:div w:id="1185092994">
          <w:marLeft w:val="0"/>
          <w:marRight w:val="0"/>
          <w:marTop w:val="240"/>
          <w:marBottom w:val="0"/>
          <w:divBdr>
            <w:top w:val="none" w:sz="0" w:space="0" w:color="auto"/>
            <w:left w:val="none" w:sz="0" w:space="0" w:color="auto"/>
            <w:bottom w:val="none" w:sz="0" w:space="0" w:color="auto"/>
            <w:right w:val="none" w:sz="0" w:space="0" w:color="auto"/>
          </w:divBdr>
        </w:div>
        <w:div w:id="2074616009">
          <w:marLeft w:val="0"/>
          <w:marRight w:val="0"/>
          <w:marTop w:val="240"/>
          <w:marBottom w:val="0"/>
          <w:divBdr>
            <w:top w:val="none" w:sz="0" w:space="0" w:color="auto"/>
            <w:left w:val="none" w:sz="0" w:space="0" w:color="auto"/>
            <w:bottom w:val="none" w:sz="0" w:space="0" w:color="auto"/>
            <w:right w:val="none" w:sz="0" w:space="0" w:color="auto"/>
          </w:divBdr>
        </w:div>
      </w:divsChild>
    </w:div>
    <w:div w:id="327438688">
      <w:bodyDiv w:val="1"/>
      <w:marLeft w:val="0"/>
      <w:marRight w:val="0"/>
      <w:marTop w:val="0"/>
      <w:marBottom w:val="0"/>
      <w:divBdr>
        <w:top w:val="none" w:sz="0" w:space="0" w:color="auto"/>
        <w:left w:val="none" w:sz="0" w:space="0" w:color="auto"/>
        <w:bottom w:val="none" w:sz="0" w:space="0" w:color="auto"/>
        <w:right w:val="none" w:sz="0" w:space="0" w:color="auto"/>
      </w:divBdr>
    </w:div>
    <w:div w:id="376586689">
      <w:bodyDiv w:val="1"/>
      <w:marLeft w:val="0"/>
      <w:marRight w:val="0"/>
      <w:marTop w:val="0"/>
      <w:marBottom w:val="0"/>
      <w:divBdr>
        <w:top w:val="none" w:sz="0" w:space="0" w:color="auto"/>
        <w:left w:val="none" w:sz="0" w:space="0" w:color="auto"/>
        <w:bottom w:val="none" w:sz="0" w:space="0" w:color="auto"/>
        <w:right w:val="none" w:sz="0" w:space="0" w:color="auto"/>
      </w:divBdr>
    </w:div>
    <w:div w:id="433134592">
      <w:bodyDiv w:val="1"/>
      <w:marLeft w:val="0"/>
      <w:marRight w:val="0"/>
      <w:marTop w:val="0"/>
      <w:marBottom w:val="0"/>
      <w:divBdr>
        <w:top w:val="none" w:sz="0" w:space="0" w:color="auto"/>
        <w:left w:val="none" w:sz="0" w:space="0" w:color="auto"/>
        <w:bottom w:val="none" w:sz="0" w:space="0" w:color="auto"/>
        <w:right w:val="none" w:sz="0" w:space="0" w:color="auto"/>
      </w:divBdr>
    </w:div>
    <w:div w:id="445738568">
      <w:bodyDiv w:val="1"/>
      <w:marLeft w:val="0"/>
      <w:marRight w:val="0"/>
      <w:marTop w:val="0"/>
      <w:marBottom w:val="0"/>
      <w:divBdr>
        <w:top w:val="none" w:sz="0" w:space="0" w:color="auto"/>
        <w:left w:val="none" w:sz="0" w:space="0" w:color="auto"/>
        <w:bottom w:val="none" w:sz="0" w:space="0" w:color="auto"/>
        <w:right w:val="none" w:sz="0" w:space="0" w:color="auto"/>
      </w:divBdr>
    </w:div>
    <w:div w:id="494885279">
      <w:bodyDiv w:val="1"/>
      <w:marLeft w:val="0"/>
      <w:marRight w:val="0"/>
      <w:marTop w:val="0"/>
      <w:marBottom w:val="0"/>
      <w:divBdr>
        <w:top w:val="none" w:sz="0" w:space="0" w:color="auto"/>
        <w:left w:val="none" w:sz="0" w:space="0" w:color="auto"/>
        <w:bottom w:val="none" w:sz="0" w:space="0" w:color="auto"/>
        <w:right w:val="none" w:sz="0" w:space="0" w:color="auto"/>
      </w:divBdr>
    </w:div>
    <w:div w:id="509804996">
      <w:bodyDiv w:val="1"/>
      <w:marLeft w:val="0"/>
      <w:marRight w:val="0"/>
      <w:marTop w:val="0"/>
      <w:marBottom w:val="0"/>
      <w:divBdr>
        <w:top w:val="none" w:sz="0" w:space="0" w:color="auto"/>
        <w:left w:val="none" w:sz="0" w:space="0" w:color="auto"/>
        <w:bottom w:val="none" w:sz="0" w:space="0" w:color="auto"/>
        <w:right w:val="none" w:sz="0" w:space="0" w:color="auto"/>
      </w:divBdr>
      <w:divsChild>
        <w:div w:id="27268315">
          <w:marLeft w:val="965"/>
          <w:marRight w:val="0"/>
          <w:marTop w:val="120"/>
          <w:marBottom w:val="120"/>
          <w:divBdr>
            <w:top w:val="none" w:sz="0" w:space="0" w:color="auto"/>
            <w:left w:val="none" w:sz="0" w:space="0" w:color="auto"/>
            <w:bottom w:val="none" w:sz="0" w:space="0" w:color="auto"/>
            <w:right w:val="none" w:sz="0" w:space="0" w:color="auto"/>
          </w:divBdr>
        </w:div>
        <w:div w:id="1419673179">
          <w:marLeft w:val="965"/>
          <w:marRight w:val="0"/>
          <w:marTop w:val="120"/>
          <w:marBottom w:val="120"/>
          <w:divBdr>
            <w:top w:val="none" w:sz="0" w:space="0" w:color="auto"/>
            <w:left w:val="none" w:sz="0" w:space="0" w:color="auto"/>
            <w:bottom w:val="none" w:sz="0" w:space="0" w:color="auto"/>
            <w:right w:val="none" w:sz="0" w:space="0" w:color="auto"/>
          </w:divBdr>
        </w:div>
        <w:div w:id="1613896107">
          <w:marLeft w:val="965"/>
          <w:marRight w:val="0"/>
          <w:marTop w:val="120"/>
          <w:marBottom w:val="120"/>
          <w:divBdr>
            <w:top w:val="none" w:sz="0" w:space="0" w:color="auto"/>
            <w:left w:val="none" w:sz="0" w:space="0" w:color="auto"/>
            <w:bottom w:val="none" w:sz="0" w:space="0" w:color="auto"/>
            <w:right w:val="none" w:sz="0" w:space="0" w:color="auto"/>
          </w:divBdr>
        </w:div>
        <w:div w:id="2144809806">
          <w:marLeft w:val="965"/>
          <w:marRight w:val="0"/>
          <w:marTop w:val="120"/>
          <w:marBottom w:val="120"/>
          <w:divBdr>
            <w:top w:val="none" w:sz="0" w:space="0" w:color="auto"/>
            <w:left w:val="none" w:sz="0" w:space="0" w:color="auto"/>
            <w:bottom w:val="none" w:sz="0" w:space="0" w:color="auto"/>
            <w:right w:val="none" w:sz="0" w:space="0" w:color="auto"/>
          </w:divBdr>
        </w:div>
      </w:divsChild>
    </w:div>
    <w:div w:id="520317697">
      <w:bodyDiv w:val="1"/>
      <w:marLeft w:val="0"/>
      <w:marRight w:val="0"/>
      <w:marTop w:val="0"/>
      <w:marBottom w:val="0"/>
      <w:divBdr>
        <w:top w:val="none" w:sz="0" w:space="0" w:color="auto"/>
        <w:left w:val="none" w:sz="0" w:space="0" w:color="auto"/>
        <w:bottom w:val="none" w:sz="0" w:space="0" w:color="auto"/>
        <w:right w:val="none" w:sz="0" w:space="0" w:color="auto"/>
      </w:divBdr>
    </w:div>
    <w:div w:id="559481540">
      <w:bodyDiv w:val="1"/>
      <w:marLeft w:val="0"/>
      <w:marRight w:val="0"/>
      <w:marTop w:val="0"/>
      <w:marBottom w:val="0"/>
      <w:divBdr>
        <w:top w:val="none" w:sz="0" w:space="0" w:color="auto"/>
        <w:left w:val="none" w:sz="0" w:space="0" w:color="auto"/>
        <w:bottom w:val="none" w:sz="0" w:space="0" w:color="auto"/>
        <w:right w:val="none" w:sz="0" w:space="0" w:color="auto"/>
      </w:divBdr>
    </w:div>
    <w:div w:id="610674752">
      <w:bodyDiv w:val="1"/>
      <w:marLeft w:val="0"/>
      <w:marRight w:val="0"/>
      <w:marTop w:val="0"/>
      <w:marBottom w:val="0"/>
      <w:divBdr>
        <w:top w:val="none" w:sz="0" w:space="0" w:color="auto"/>
        <w:left w:val="none" w:sz="0" w:space="0" w:color="auto"/>
        <w:bottom w:val="none" w:sz="0" w:space="0" w:color="auto"/>
        <w:right w:val="none" w:sz="0" w:space="0" w:color="auto"/>
      </w:divBdr>
    </w:div>
    <w:div w:id="626087130">
      <w:bodyDiv w:val="1"/>
      <w:marLeft w:val="0"/>
      <w:marRight w:val="0"/>
      <w:marTop w:val="0"/>
      <w:marBottom w:val="0"/>
      <w:divBdr>
        <w:top w:val="none" w:sz="0" w:space="0" w:color="auto"/>
        <w:left w:val="none" w:sz="0" w:space="0" w:color="auto"/>
        <w:bottom w:val="none" w:sz="0" w:space="0" w:color="auto"/>
        <w:right w:val="none" w:sz="0" w:space="0" w:color="auto"/>
      </w:divBdr>
    </w:div>
    <w:div w:id="656542200">
      <w:bodyDiv w:val="1"/>
      <w:marLeft w:val="0"/>
      <w:marRight w:val="0"/>
      <w:marTop w:val="0"/>
      <w:marBottom w:val="0"/>
      <w:divBdr>
        <w:top w:val="none" w:sz="0" w:space="0" w:color="auto"/>
        <w:left w:val="none" w:sz="0" w:space="0" w:color="auto"/>
        <w:bottom w:val="none" w:sz="0" w:space="0" w:color="auto"/>
        <w:right w:val="none" w:sz="0" w:space="0" w:color="auto"/>
      </w:divBdr>
    </w:div>
    <w:div w:id="698749324">
      <w:bodyDiv w:val="1"/>
      <w:marLeft w:val="0"/>
      <w:marRight w:val="0"/>
      <w:marTop w:val="0"/>
      <w:marBottom w:val="0"/>
      <w:divBdr>
        <w:top w:val="none" w:sz="0" w:space="0" w:color="auto"/>
        <w:left w:val="none" w:sz="0" w:space="0" w:color="auto"/>
        <w:bottom w:val="none" w:sz="0" w:space="0" w:color="auto"/>
        <w:right w:val="none" w:sz="0" w:space="0" w:color="auto"/>
      </w:divBdr>
      <w:divsChild>
        <w:div w:id="1992980594">
          <w:marLeft w:val="965"/>
          <w:marRight w:val="0"/>
          <w:marTop w:val="120"/>
          <w:marBottom w:val="120"/>
          <w:divBdr>
            <w:top w:val="none" w:sz="0" w:space="0" w:color="auto"/>
            <w:left w:val="none" w:sz="0" w:space="0" w:color="auto"/>
            <w:bottom w:val="none" w:sz="0" w:space="0" w:color="auto"/>
            <w:right w:val="none" w:sz="0" w:space="0" w:color="auto"/>
          </w:divBdr>
        </w:div>
        <w:div w:id="1006633217">
          <w:marLeft w:val="965"/>
          <w:marRight w:val="0"/>
          <w:marTop w:val="120"/>
          <w:marBottom w:val="120"/>
          <w:divBdr>
            <w:top w:val="none" w:sz="0" w:space="0" w:color="auto"/>
            <w:left w:val="none" w:sz="0" w:space="0" w:color="auto"/>
            <w:bottom w:val="none" w:sz="0" w:space="0" w:color="auto"/>
            <w:right w:val="none" w:sz="0" w:space="0" w:color="auto"/>
          </w:divBdr>
        </w:div>
        <w:div w:id="60718870">
          <w:marLeft w:val="965"/>
          <w:marRight w:val="0"/>
          <w:marTop w:val="120"/>
          <w:marBottom w:val="120"/>
          <w:divBdr>
            <w:top w:val="none" w:sz="0" w:space="0" w:color="auto"/>
            <w:left w:val="none" w:sz="0" w:space="0" w:color="auto"/>
            <w:bottom w:val="none" w:sz="0" w:space="0" w:color="auto"/>
            <w:right w:val="none" w:sz="0" w:space="0" w:color="auto"/>
          </w:divBdr>
        </w:div>
        <w:div w:id="1593314526">
          <w:marLeft w:val="965"/>
          <w:marRight w:val="0"/>
          <w:marTop w:val="120"/>
          <w:marBottom w:val="120"/>
          <w:divBdr>
            <w:top w:val="none" w:sz="0" w:space="0" w:color="auto"/>
            <w:left w:val="none" w:sz="0" w:space="0" w:color="auto"/>
            <w:bottom w:val="none" w:sz="0" w:space="0" w:color="auto"/>
            <w:right w:val="none" w:sz="0" w:space="0" w:color="auto"/>
          </w:divBdr>
        </w:div>
      </w:divsChild>
    </w:div>
    <w:div w:id="704214667">
      <w:bodyDiv w:val="1"/>
      <w:marLeft w:val="0"/>
      <w:marRight w:val="0"/>
      <w:marTop w:val="0"/>
      <w:marBottom w:val="0"/>
      <w:divBdr>
        <w:top w:val="none" w:sz="0" w:space="0" w:color="auto"/>
        <w:left w:val="none" w:sz="0" w:space="0" w:color="auto"/>
        <w:bottom w:val="none" w:sz="0" w:space="0" w:color="auto"/>
        <w:right w:val="none" w:sz="0" w:space="0" w:color="auto"/>
      </w:divBdr>
    </w:div>
    <w:div w:id="707492155">
      <w:bodyDiv w:val="1"/>
      <w:marLeft w:val="0"/>
      <w:marRight w:val="0"/>
      <w:marTop w:val="0"/>
      <w:marBottom w:val="0"/>
      <w:divBdr>
        <w:top w:val="none" w:sz="0" w:space="0" w:color="auto"/>
        <w:left w:val="none" w:sz="0" w:space="0" w:color="auto"/>
        <w:bottom w:val="none" w:sz="0" w:space="0" w:color="auto"/>
        <w:right w:val="none" w:sz="0" w:space="0" w:color="auto"/>
      </w:divBdr>
    </w:div>
    <w:div w:id="744765406">
      <w:bodyDiv w:val="1"/>
      <w:marLeft w:val="0"/>
      <w:marRight w:val="0"/>
      <w:marTop w:val="0"/>
      <w:marBottom w:val="0"/>
      <w:divBdr>
        <w:top w:val="none" w:sz="0" w:space="0" w:color="auto"/>
        <w:left w:val="none" w:sz="0" w:space="0" w:color="auto"/>
        <w:bottom w:val="none" w:sz="0" w:space="0" w:color="auto"/>
        <w:right w:val="none" w:sz="0" w:space="0" w:color="auto"/>
      </w:divBdr>
      <w:divsChild>
        <w:div w:id="877398430">
          <w:marLeft w:val="0"/>
          <w:marRight w:val="0"/>
          <w:marTop w:val="120"/>
          <w:marBottom w:val="120"/>
          <w:divBdr>
            <w:top w:val="none" w:sz="0" w:space="0" w:color="auto"/>
            <w:left w:val="none" w:sz="0" w:space="0" w:color="auto"/>
            <w:bottom w:val="none" w:sz="0" w:space="0" w:color="auto"/>
            <w:right w:val="none" w:sz="0" w:space="0" w:color="auto"/>
          </w:divBdr>
        </w:div>
        <w:div w:id="1380937835">
          <w:marLeft w:val="0"/>
          <w:marRight w:val="0"/>
          <w:marTop w:val="120"/>
          <w:marBottom w:val="120"/>
          <w:divBdr>
            <w:top w:val="none" w:sz="0" w:space="0" w:color="auto"/>
            <w:left w:val="none" w:sz="0" w:space="0" w:color="auto"/>
            <w:bottom w:val="none" w:sz="0" w:space="0" w:color="auto"/>
            <w:right w:val="none" w:sz="0" w:space="0" w:color="auto"/>
          </w:divBdr>
        </w:div>
        <w:div w:id="2035305343">
          <w:marLeft w:val="0"/>
          <w:marRight w:val="0"/>
          <w:marTop w:val="120"/>
          <w:marBottom w:val="120"/>
          <w:divBdr>
            <w:top w:val="none" w:sz="0" w:space="0" w:color="auto"/>
            <w:left w:val="none" w:sz="0" w:space="0" w:color="auto"/>
            <w:bottom w:val="none" w:sz="0" w:space="0" w:color="auto"/>
            <w:right w:val="none" w:sz="0" w:space="0" w:color="auto"/>
          </w:divBdr>
        </w:div>
        <w:div w:id="289022279">
          <w:marLeft w:val="0"/>
          <w:marRight w:val="0"/>
          <w:marTop w:val="120"/>
          <w:marBottom w:val="120"/>
          <w:divBdr>
            <w:top w:val="none" w:sz="0" w:space="0" w:color="auto"/>
            <w:left w:val="none" w:sz="0" w:space="0" w:color="auto"/>
            <w:bottom w:val="none" w:sz="0" w:space="0" w:color="auto"/>
            <w:right w:val="none" w:sz="0" w:space="0" w:color="auto"/>
          </w:divBdr>
        </w:div>
      </w:divsChild>
    </w:div>
    <w:div w:id="746732601">
      <w:bodyDiv w:val="1"/>
      <w:marLeft w:val="0"/>
      <w:marRight w:val="0"/>
      <w:marTop w:val="0"/>
      <w:marBottom w:val="0"/>
      <w:divBdr>
        <w:top w:val="none" w:sz="0" w:space="0" w:color="auto"/>
        <w:left w:val="none" w:sz="0" w:space="0" w:color="auto"/>
        <w:bottom w:val="none" w:sz="0" w:space="0" w:color="auto"/>
        <w:right w:val="none" w:sz="0" w:space="0" w:color="auto"/>
      </w:divBdr>
    </w:div>
    <w:div w:id="761298221">
      <w:bodyDiv w:val="1"/>
      <w:marLeft w:val="0"/>
      <w:marRight w:val="0"/>
      <w:marTop w:val="0"/>
      <w:marBottom w:val="0"/>
      <w:divBdr>
        <w:top w:val="none" w:sz="0" w:space="0" w:color="auto"/>
        <w:left w:val="none" w:sz="0" w:space="0" w:color="auto"/>
        <w:bottom w:val="none" w:sz="0" w:space="0" w:color="auto"/>
        <w:right w:val="none" w:sz="0" w:space="0" w:color="auto"/>
      </w:divBdr>
    </w:div>
    <w:div w:id="822548433">
      <w:bodyDiv w:val="1"/>
      <w:marLeft w:val="0"/>
      <w:marRight w:val="0"/>
      <w:marTop w:val="0"/>
      <w:marBottom w:val="0"/>
      <w:divBdr>
        <w:top w:val="none" w:sz="0" w:space="0" w:color="auto"/>
        <w:left w:val="none" w:sz="0" w:space="0" w:color="auto"/>
        <w:bottom w:val="none" w:sz="0" w:space="0" w:color="auto"/>
        <w:right w:val="none" w:sz="0" w:space="0" w:color="auto"/>
      </w:divBdr>
      <w:divsChild>
        <w:div w:id="687098156">
          <w:marLeft w:val="0"/>
          <w:marRight w:val="0"/>
          <w:marTop w:val="120"/>
          <w:marBottom w:val="120"/>
          <w:divBdr>
            <w:top w:val="none" w:sz="0" w:space="0" w:color="auto"/>
            <w:left w:val="none" w:sz="0" w:space="0" w:color="auto"/>
            <w:bottom w:val="none" w:sz="0" w:space="0" w:color="auto"/>
            <w:right w:val="none" w:sz="0" w:space="0" w:color="auto"/>
          </w:divBdr>
        </w:div>
        <w:div w:id="905722788">
          <w:marLeft w:val="0"/>
          <w:marRight w:val="0"/>
          <w:marTop w:val="120"/>
          <w:marBottom w:val="120"/>
          <w:divBdr>
            <w:top w:val="none" w:sz="0" w:space="0" w:color="auto"/>
            <w:left w:val="none" w:sz="0" w:space="0" w:color="auto"/>
            <w:bottom w:val="none" w:sz="0" w:space="0" w:color="auto"/>
            <w:right w:val="none" w:sz="0" w:space="0" w:color="auto"/>
          </w:divBdr>
        </w:div>
        <w:div w:id="1270967451">
          <w:marLeft w:val="0"/>
          <w:marRight w:val="0"/>
          <w:marTop w:val="120"/>
          <w:marBottom w:val="120"/>
          <w:divBdr>
            <w:top w:val="none" w:sz="0" w:space="0" w:color="auto"/>
            <w:left w:val="none" w:sz="0" w:space="0" w:color="auto"/>
            <w:bottom w:val="none" w:sz="0" w:space="0" w:color="auto"/>
            <w:right w:val="none" w:sz="0" w:space="0" w:color="auto"/>
          </w:divBdr>
        </w:div>
        <w:div w:id="1380713713">
          <w:marLeft w:val="0"/>
          <w:marRight w:val="0"/>
          <w:marTop w:val="120"/>
          <w:marBottom w:val="120"/>
          <w:divBdr>
            <w:top w:val="none" w:sz="0" w:space="0" w:color="auto"/>
            <w:left w:val="none" w:sz="0" w:space="0" w:color="auto"/>
            <w:bottom w:val="none" w:sz="0" w:space="0" w:color="auto"/>
            <w:right w:val="none" w:sz="0" w:space="0" w:color="auto"/>
          </w:divBdr>
        </w:div>
      </w:divsChild>
    </w:div>
    <w:div w:id="823929688">
      <w:bodyDiv w:val="1"/>
      <w:marLeft w:val="0"/>
      <w:marRight w:val="0"/>
      <w:marTop w:val="0"/>
      <w:marBottom w:val="0"/>
      <w:divBdr>
        <w:top w:val="none" w:sz="0" w:space="0" w:color="auto"/>
        <w:left w:val="none" w:sz="0" w:space="0" w:color="auto"/>
        <w:bottom w:val="none" w:sz="0" w:space="0" w:color="auto"/>
        <w:right w:val="none" w:sz="0" w:space="0" w:color="auto"/>
      </w:divBdr>
      <w:divsChild>
        <w:div w:id="116877898">
          <w:marLeft w:val="0"/>
          <w:marRight w:val="0"/>
          <w:marTop w:val="120"/>
          <w:marBottom w:val="120"/>
          <w:divBdr>
            <w:top w:val="none" w:sz="0" w:space="0" w:color="auto"/>
            <w:left w:val="none" w:sz="0" w:space="0" w:color="auto"/>
            <w:bottom w:val="none" w:sz="0" w:space="0" w:color="auto"/>
            <w:right w:val="none" w:sz="0" w:space="0" w:color="auto"/>
          </w:divBdr>
        </w:div>
        <w:div w:id="323748621">
          <w:marLeft w:val="0"/>
          <w:marRight w:val="0"/>
          <w:marTop w:val="120"/>
          <w:marBottom w:val="120"/>
          <w:divBdr>
            <w:top w:val="none" w:sz="0" w:space="0" w:color="auto"/>
            <w:left w:val="none" w:sz="0" w:space="0" w:color="auto"/>
            <w:bottom w:val="none" w:sz="0" w:space="0" w:color="auto"/>
            <w:right w:val="none" w:sz="0" w:space="0" w:color="auto"/>
          </w:divBdr>
        </w:div>
        <w:div w:id="1326203794">
          <w:marLeft w:val="0"/>
          <w:marRight w:val="0"/>
          <w:marTop w:val="120"/>
          <w:marBottom w:val="120"/>
          <w:divBdr>
            <w:top w:val="none" w:sz="0" w:space="0" w:color="auto"/>
            <w:left w:val="none" w:sz="0" w:space="0" w:color="auto"/>
            <w:bottom w:val="none" w:sz="0" w:space="0" w:color="auto"/>
            <w:right w:val="none" w:sz="0" w:space="0" w:color="auto"/>
          </w:divBdr>
        </w:div>
        <w:div w:id="1680695140">
          <w:marLeft w:val="0"/>
          <w:marRight w:val="0"/>
          <w:marTop w:val="120"/>
          <w:marBottom w:val="120"/>
          <w:divBdr>
            <w:top w:val="none" w:sz="0" w:space="0" w:color="auto"/>
            <w:left w:val="none" w:sz="0" w:space="0" w:color="auto"/>
            <w:bottom w:val="none" w:sz="0" w:space="0" w:color="auto"/>
            <w:right w:val="none" w:sz="0" w:space="0" w:color="auto"/>
          </w:divBdr>
        </w:div>
      </w:divsChild>
    </w:div>
    <w:div w:id="854265192">
      <w:bodyDiv w:val="1"/>
      <w:marLeft w:val="0"/>
      <w:marRight w:val="0"/>
      <w:marTop w:val="0"/>
      <w:marBottom w:val="0"/>
      <w:divBdr>
        <w:top w:val="none" w:sz="0" w:space="0" w:color="auto"/>
        <w:left w:val="none" w:sz="0" w:space="0" w:color="auto"/>
        <w:bottom w:val="none" w:sz="0" w:space="0" w:color="auto"/>
        <w:right w:val="none" w:sz="0" w:space="0" w:color="auto"/>
      </w:divBdr>
      <w:divsChild>
        <w:div w:id="940333812">
          <w:marLeft w:val="0"/>
          <w:marRight w:val="0"/>
          <w:marTop w:val="120"/>
          <w:marBottom w:val="120"/>
          <w:divBdr>
            <w:top w:val="none" w:sz="0" w:space="0" w:color="auto"/>
            <w:left w:val="none" w:sz="0" w:space="0" w:color="auto"/>
            <w:bottom w:val="none" w:sz="0" w:space="0" w:color="auto"/>
            <w:right w:val="none" w:sz="0" w:space="0" w:color="auto"/>
          </w:divBdr>
        </w:div>
        <w:div w:id="220479748">
          <w:marLeft w:val="0"/>
          <w:marRight w:val="0"/>
          <w:marTop w:val="120"/>
          <w:marBottom w:val="120"/>
          <w:divBdr>
            <w:top w:val="none" w:sz="0" w:space="0" w:color="auto"/>
            <w:left w:val="none" w:sz="0" w:space="0" w:color="auto"/>
            <w:bottom w:val="none" w:sz="0" w:space="0" w:color="auto"/>
            <w:right w:val="none" w:sz="0" w:space="0" w:color="auto"/>
          </w:divBdr>
        </w:div>
        <w:div w:id="1418868662">
          <w:marLeft w:val="0"/>
          <w:marRight w:val="0"/>
          <w:marTop w:val="120"/>
          <w:marBottom w:val="120"/>
          <w:divBdr>
            <w:top w:val="none" w:sz="0" w:space="0" w:color="auto"/>
            <w:left w:val="none" w:sz="0" w:space="0" w:color="auto"/>
            <w:bottom w:val="none" w:sz="0" w:space="0" w:color="auto"/>
            <w:right w:val="none" w:sz="0" w:space="0" w:color="auto"/>
          </w:divBdr>
        </w:div>
        <w:div w:id="2016417618">
          <w:marLeft w:val="0"/>
          <w:marRight w:val="0"/>
          <w:marTop w:val="120"/>
          <w:marBottom w:val="120"/>
          <w:divBdr>
            <w:top w:val="none" w:sz="0" w:space="0" w:color="auto"/>
            <w:left w:val="none" w:sz="0" w:space="0" w:color="auto"/>
            <w:bottom w:val="none" w:sz="0" w:space="0" w:color="auto"/>
            <w:right w:val="none" w:sz="0" w:space="0" w:color="auto"/>
          </w:divBdr>
        </w:div>
      </w:divsChild>
    </w:div>
    <w:div w:id="860775482">
      <w:bodyDiv w:val="1"/>
      <w:marLeft w:val="0"/>
      <w:marRight w:val="0"/>
      <w:marTop w:val="0"/>
      <w:marBottom w:val="0"/>
      <w:divBdr>
        <w:top w:val="none" w:sz="0" w:space="0" w:color="auto"/>
        <w:left w:val="none" w:sz="0" w:space="0" w:color="auto"/>
        <w:bottom w:val="none" w:sz="0" w:space="0" w:color="auto"/>
        <w:right w:val="none" w:sz="0" w:space="0" w:color="auto"/>
      </w:divBdr>
      <w:divsChild>
        <w:div w:id="190845991">
          <w:marLeft w:val="547"/>
          <w:marRight w:val="0"/>
          <w:marTop w:val="120"/>
          <w:marBottom w:val="100"/>
          <w:divBdr>
            <w:top w:val="none" w:sz="0" w:space="0" w:color="auto"/>
            <w:left w:val="none" w:sz="0" w:space="0" w:color="auto"/>
            <w:bottom w:val="none" w:sz="0" w:space="0" w:color="auto"/>
            <w:right w:val="none" w:sz="0" w:space="0" w:color="auto"/>
          </w:divBdr>
        </w:div>
        <w:div w:id="1556812385">
          <w:marLeft w:val="547"/>
          <w:marRight w:val="0"/>
          <w:marTop w:val="120"/>
          <w:marBottom w:val="100"/>
          <w:divBdr>
            <w:top w:val="none" w:sz="0" w:space="0" w:color="auto"/>
            <w:left w:val="none" w:sz="0" w:space="0" w:color="auto"/>
            <w:bottom w:val="none" w:sz="0" w:space="0" w:color="auto"/>
            <w:right w:val="none" w:sz="0" w:space="0" w:color="auto"/>
          </w:divBdr>
        </w:div>
        <w:div w:id="1613051430">
          <w:marLeft w:val="547"/>
          <w:marRight w:val="0"/>
          <w:marTop w:val="120"/>
          <w:marBottom w:val="100"/>
          <w:divBdr>
            <w:top w:val="none" w:sz="0" w:space="0" w:color="auto"/>
            <w:left w:val="none" w:sz="0" w:space="0" w:color="auto"/>
            <w:bottom w:val="none" w:sz="0" w:space="0" w:color="auto"/>
            <w:right w:val="none" w:sz="0" w:space="0" w:color="auto"/>
          </w:divBdr>
        </w:div>
        <w:div w:id="2089574154">
          <w:marLeft w:val="547"/>
          <w:marRight w:val="0"/>
          <w:marTop w:val="120"/>
          <w:marBottom w:val="100"/>
          <w:divBdr>
            <w:top w:val="none" w:sz="0" w:space="0" w:color="auto"/>
            <w:left w:val="none" w:sz="0" w:space="0" w:color="auto"/>
            <w:bottom w:val="none" w:sz="0" w:space="0" w:color="auto"/>
            <w:right w:val="none" w:sz="0" w:space="0" w:color="auto"/>
          </w:divBdr>
        </w:div>
      </w:divsChild>
    </w:div>
    <w:div w:id="866600247">
      <w:bodyDiv w:val="1"/>
      <w:marLeft w:val="0"/>
      <w:marRight w:val="0"/>
      <w:marTop w:val="0"/>
      <w:marBottom w:val="0"/>
      <w:divBdr>
        <w:top w:val="none" w:sz="0" w:space="0" w:color="auto"/>
        <w:left w:val="none" w:sz="0" w:space="0" w:color="auto"/>
        <w:bottom w:val="none" w:sz="0" w:space="0" w:color="auto"/>
        <w:right w:val="none" w:sz="0" w:space="0" w:color="auto"/>
      </w:divBdr>
    </w:div>
    <w:div w:id="894392212">
      <w:bodyDiv w:val="1"/>
      <w:marLeft w:val="0"/>
      <w:marRight w:val="0"/>
      <w:marTop w:val="0"/>
      <w:marBottom w:val="0"/>
      <w:divBdr>
        <w:top w:val="none" w:sz="0" w:space="0" w:color="auto"/>
        <w:left w:val="none" w:sz="0" w:space="0" w:color="auto"/>
        <w:bottom w:val="none" w:sz="0" w:space="0" w:color="auto"/>
        <w:right w:val="none" w:sz="0" w:space="0" w:color="auto"/>
      </w:divBdr>
    </w:div>
    <w:div w:id="911816415">
      <w:bodyDiv w:val="1"/>
      <w:marLeft w:val="0"/>
      <w:marRight w:val="0"/>
      <w:marTop w:val="0"/>
      <w:marBottom w:val="0"/>
      <w:divBdr>
        <w:top w:val="none" w:sz="0" w:space="0" w:color="auto"/>
        <w:left w:val="none" w:sz="0" w:space="0" w:color="auto"/>
        <w:bottom w:val="none" w:sz="0" w:space="0" w:color="auto"/>
        <w:right w:val="none" w:sz="0" w:space="0" w:color="auto"/>
      </w:divBdr>
    </w:div>
    <w:div w:id="936523965">
      <w:bodyDiv w:val="1"/>
      <w:marLeft w:val="0"/>
      <w:marRight w:val="0"/>
      <w:marTop w:val="0"/>
      <w:marBottom w:val="0"/>
      <w:divBdr>
        <w:top w:val="none" w:sz="0" w:space="0" w:color="auto"/>
        <w:left w:val="none" w:sz="0" w:space="0" w:color="auto"/>
        <w:bottom w:val="none" w:sz="0" w:space="0" w:color="auto"/>
        <w:right w:val="none" w:sz="0" w:space="0" w:color="auto"/>
      </w:divBdr>
    </w:div>
    <w:div w:id="948781840">
      <w:bodyDiv w:val="1"/>
      <w:marLeft w:val="0"/>
      <w:marRight w:val="0"/>
      <w:marTop w:val="0"/>
      <w:marBottom w:val="0"/>
      <w:divBdr>
        <w:top w:val="none" w:sz="0" w:space="0" w:color="auto"/>
        <w:left w:val="none" w:sz="0" w:space="0" w:color="auto"/>
        <w:bottom w:val="none" w:sz="0" w:space="0" w:color="auto"/>
        <w:right w:val="none" w:sz="0" w:space="0" w:color="auto"/>
      </w:divBdr>
    </w:div>
    <w:div w:id="1013796983">
      <w:bodyDiv w:val="1"/>
      <w:marLeft w:val="0"/>
      <w:marRight w:val="0"/>
      <w:marTop w:val="0"/>
      <w:marBottom w:val="0"/>
      <w:divBdr>
        <w:top w:val="none" w:sz="0" w:space="0" w:color="auto"/>
        <w:left w:val="none" w:sz="0" w:space="0" w:color="auto"/>
        <w:bottom w:val="none" w:sz="0" w:space="0" w:color="auto"/>
        <w:right w:val="none" w:sz="0" w:space="0" w:color="auto"/>
      </w:divBdr>
    </w:div>
    <w:div w:id="1016005959">
      <w:bodyDiv w:val="1"/>
      <w:marLeft w:val="0"/>
      <w:marRight w:val="0"/>
      <w:marTop w:val="0"/>
      <w:marBottom w:val="0"/>
      <w:divBdr>
        <w:top w:val="none" w:sz="0" w:space="0" w:color="auto"/>
        <w:left w:val="none" w:sz="0" w:space="0" w:color="auto"/>
        <w:bottom w:val="none" w:sz="0" w:space="0" w:color="auto"/>
        <w:right w:val="none" w:sz="0" w:space="0" w:color="auto"/>
      </w:divBdr>
    </w:div>
    <w:div w:id="1052998885">
      <w:bodyDiv w:val="1"/>
      <w:marLeft w:val="0"/>
      <w:marRight w:val="0"/>
      <w:marTop w:val="0"/>
      <w:marBottom w:val="0"/>
      <w:divBdr>
        <w:top w:val="none" w:sz="0" w:space="0" w:color="auto"/>
        <w:left w:val="none" w:sz="0" w:space="0" w:color="auto"/>
        <w:bottom w:val="none" w:sz="0" w:space="0" w:color="auto"/>
        <w:right w:val="none" w:sz="0" w:space="0" w:color="auto"/>
      </w:divBdr>
    </w:div>
    <w:div w:id="1075514339">
      <w:bodyDiv w:val="1"/>
      <w:marLeft w:val="0"/>
      <w:marRight w:val="0"/>
      <w:marTop w:val="0"/>
      <w:marBottom w:val="0"/>
      <w:divBdr>
        <w:top w:val="none" w:sz="0" w:space="0" w:color="auto"/>
        <w:left w:val="none" w:sz="0" w:space="0" w:color="auto"/>
        <w:bottom w:val="none" w:sz="0" w:space="0" w:color="auto"/>
        <w:right w:val="none" w:sz="0" w:space="0" w:color="auto"/>
      </w:divBdr>
    </w:div>
    <w:div w:id="1079710408">
      <w:bodyDiv w:val="1"/>
      <w:marLeft w:val="0"/>
      <w:marRight w:val="0"/>
      <w:marTop w:val="0"/>
      <w:marBottom w:val="0"/>
      <w:divBdr>
        <w:top w:val="none" w:sz="0" w:space="0" w:color="auto"/>
        <w:left w:val="none" w:sz="0" w:space="0" w:color="auto"/>
        <w:bottom w:val="none" w:sz="0" w:space="0" w:color="auto"/>
        <w:right w:val="none" w:sz="0" w:space="0" w:color="auto"/>
      </w:divBdr>
      <w:divsChild>
        <w:div w:id="2008359857">
          <w:marLeft w:val="0"/>
          <w:marRight w:val="0"/>
          <w:marTop w:val="120"/>
          <w:marBottom w:val="120"/>
          <w:divBdr>
            <w:top w:val="none" w:sz="0" w:space="0" w:color="auto"/>
            <w:left w:val="none" w:sz="0" w:space="0" w:color="auto"/>
            <w:bottom w:val="none" w:sz="0" w:space="0" w:color="auto"/>
            <w:right w:val="none" w:sz="0" w:space="0" w:color="auto"/>
          </w:divBdr>
        </w:div>
        <w:div w:id="78841990">
          <w:marLeft w:val="0"/>
          <w:marRight w:val="0"/>
          <w:marTop w:val="120"/>
          <w:marBottom w:val="120"/>
          <w:divBdr>
            <w:top w:val="none" w:sz="0" w:space="0" w:color="auto"/>
            <w:left w:val="none" w:sz="0" w:space="0" w:color="auto"/>
            <w:bottom w:val="none" w:sz="0" w:space="0" w:color="auto"/>
            <w:right w:val="none" w:sz="0" w:space="0" w:color="auto"/>
          </w:divBdr>
        </w:div>
        <w:div w:id="45571367">
          <w:marLeft w:val="0"/>
          <w:marRight w:val="0"/>
          <w:marTop w:val="120"/>
          <w:marBottom w:val="120"/>
          <w:divBdr>
            <w:top w:val="none" w:sz="0" w:space="0" w:color="auto"/>
            <w:left w:val="none" w:sz="0" w:space="0" w:color="auto"/>
            <w:bottom w:val="none" w:sz="0" w:space="0" w:color="auto"/>
            <w:right w:val="none" w:sz="0" w:space="0" w:color="auto"/>
          </w:divBdr>
        </w:div>
      </w:divsChild>
    </w:div>
    <w:div w:id="1093740468">
      <w:bodyDiv w:val="1"/>
      <w:marLeft w:val="0"/>
      <w:marRight w:val="0"/>
      <w:marTop w:val="0"/>
      <w:marBottom w:val="0"/>
      <w:divBdr>
        <w:top w:val="none" w:sz="0" w:space="0" w:color="auto"/>
        <w:left w:val="none" w:sz="0" w:space="0" w:color="auto"/>
        <w:bottom w:val="none" w:sz="0" w:space="0" w:color="auto"/>
        <w:right w:val="none" w:sz="0" w:space="0" w:color="auto"/>
      </w:divBdr>
    </w:div>
    <w:div w:id="1095370291">
      <w:bodyDiv w:val="1"/>
      <w:marLeft w:val="0"/>
      <w:marRight w:val="0"/>
      <w:marTop w:val="0"/>
      <w:marBottom w:val="0"/>
      <w:divBdr>
        <w:top w:val="none" w:sz="0" w:space="0" w:color="auto"/>
        <w:left w:val="none" w:sz="0" w:space="0" w:color="auto"/>
        <w:bottom w:val="none" w:sz="0" w:space="0" w:color="auto"/>
        <w:right w:val="none" w:sz="0" w:space="0" w:color="auto"/>
      </w:divBdr>
    </w:div>
    <w:div w:id="1103191470">
      <w:bodyDiv w:val="1"/>
      <w:marLeft w:val="0"/>
      <w:marRight w:val="0"/>
      <w:marTop w:val="0"/>
      <w:marBottom w:val="0"/>
      <w:divBdr>
        <w:top w:val="none" w:sz="0" w:space="0" w:color="auto"/>
        <w:left w:val="none" w:sz="0" w:space="0" w:color="auto"/>
        <w:bottom w:val="none" w:sz="0" w:space="0" w:color="auto"/>
        <w:right w:val="none" w:sz="0" w:space="0" w:color="auto"/>
      </w:divBdr>
      <w:divsChild>
        <w:div w:id="102965669">
          <w:marLeft w:val="547"/>
          <w:marRight w:val="0"/>
          <w:marTop w:val="154"/>
          <w:marBottom w:val="0"/>
          <w:divBdr>
            <w:top w:val="none" w:sz="0" w:space="0" w:color="auto"/>
            <w:left w:val="none" w:sz="0" w:space="0" w:color="auto"/>
            <w:bottom w:val="none" w:sz="0" w:space="0" w:color="auto"/>
            <w:right w:val="none" w:sz="0" w:space="0" w:color="auto"/>
          </w:divBdr>
        </w:div>
      </w:divsChild>
    </w:div>
    <w:div w:id="1134566600">
      <w:bodyDiv w:val="1"/>
      <w:marLeft w:val="0"/>
      <w:marRight w:val="0"/>
      <w:marTop w:val="0"/>
      <w:marBottom w:val="0"/>
      <w:divBdr>
        <w:top w:val="none" w:sz="0" w:space="0" w:color="auto"/>
        <w:left w:val="none" w:sz="0" w:space="0" w:color="auto"/>
        <w:bottom w:val="none" w:sz="0" w:space="0" w:color="auto"/>
        <w:right w:val="none" w:sz="0" w:space="0" w:color="auto"/>
      </w:divBdr>
    </w:div>
    <w:div w:id="1180853601">
      <w:bodyDiv w:val="1"/>
      <w:marLeft w:val="0"/>
      <w:marRight w:val="0"/>
      <w:marTop w:val="0"/>
      <w:marBottom w:val="0"/>
      <w:divBdr>
        <w:top w:val="none" w:sz="0" w:space="0" w:color="auto"/>
        <w:left w:val="none" w:sz="0" w:space="0" w:color="auto"/>
        <w:bottom w:val="none" w:sz="0" w:space="0" w:color="auto"/>
        <w:right w:val="none" w:sz="0" w:space="0" w:color="auto"/>
      </w:divBdr>
      <w:divsChild>
        <w:div w:id="922177875">
          <w:marLeft w:val="0"/>
          <w:marRight w:val="0"/>
          <w:marTop w:val="120"/>
          <w:marBottom w:val="0"/>
          <w:divBdr>
            <w:top w:val="none" w:sz="0" w:space="0" w:color="auto"/>
            <w:left w:val="none" w:sz="0" w:space="0" w:color="auto"/>
            <w:bottom w:val="none" w:sz="0" w:space="0" w:color="auto"/>
            <w:right w:val="none" w:sz="0" w:space="0" w:color="auto"/>
          </w:divBdr>
        </w:div>
        <w:div w:id="1415932787">
          <w:marLeft w:val="0"/>
          <w:marRight w:val="0"/>
          <w:marTop w:val="120"/>
          <w:marBottom w:val="0"/>
          <w:divBdr>
            <w:top w:val="none" w:sz="0" w:space="0" w:color="auto"/>
            <w:left w:val="none" w:sz="0" w:space="0" w:color="auto"/>
            <w:bottom w:val="none" w:sz="0" w:space="0" w:color="auto"/>
            <w:right w:val="none" w:sz="0" w:space="0" w:color="auto"/>
          </w:divBdr>
        </w:div>
      </w:divsChild>
    </w:div>
    <w:div w:id="1181118910">
      <w:bodyDiv w:val="1"/>
      <w:marLeft w:val="0"/>
      <w:marRight w:val="0"/>
      <w:marTop w:val="0"/>
      <w:marBottom w:val="0"/>
      <w:divBdr>
        <w:top w:val="none" w:sz="0" w:space="0" w:color="auto"/>
        <w:left w:val="none" w:sz="0" w:space="0" w:color="auto"/>
        <w:bottom w:val="none" w:sz="0" w:space="0" w:color="auto"/>
        <w:right w:val="none" w:sz="0" w:space="0" w:color="auto"/>
      </w:divBdr>
    </w:div>
    <w:div w:id="1190680682">
      <w:bodyDiv w:val="1"/>
      <w:marLeft w:val="0"/>
      <w:marRight w:val="0"/>
      <w:marTop w:val="0"/>
      <w:marBottom w:val="0"/>
      <w:divBdr>
        <w:top w:val="none" w:sz="0" w:space="0" w:color="auto"/>
        <w:left w:val="none" w:sz="0" w:space="0" w:color="auto"/>
        <w:bottom w:val="none" w:sz="0" w:space="0" w:color="auto"/>
        <w:right w:val="none" w:sz="0" w:space="0" w:color="auto"/>
      </w:divBdr>
      <w:divsChild>
        <w:div w:id="74128375">
          <w:marLeft w:val="0"/>
          <w:marRight w:val="0"/>
          <w:marTop w:val="288"/>
          <w:marBottom w:val="0"/>
          <w:divBdr>
            <w:top w:val="none" w:sz="0" w:space="0" w:color="auto"/>
            <w:left w:val="none" w:sz="0" w:space="0" w:color="auto"/>
            <w:bottom w:val="none" w:sz="0" w:space="0" w:color="auto"/>
            <w:right w:val="none" w:sz="0" w:space="0" w:color="auto"/>
          </w:divBdr>
        </w:div>
        <w:div w:id="619915865">
          <w:marLeft w:val="0"/>
          <w:marRight w:val="0"/>
          <w:marTop w:val="288"/>
          <w:marBottom w:val="0"/>
          <w:divBdr>
            <w:top w:val="none" w:sz="0" w:space="0" w:color="auto"/>
            <w:left w:val="none" w:sz="0" w:space="0" w:color="auto"/>
            <w:bottom w:val="none" w:sz="0" w:space="0" w:color="auto"/>
            <w:right w:val="none" w:sz="0" w:space="0" w:color="auto"/>
          </w:divBdr>
        </w:div>
        <w:div w:id="983965670">
          <w:marLeft w:val="0"/>
          <w:marRight w:val="0"/>
          <w:marTop w:val="288"/>
          <w:marBottom w:val="0"/>
          <w:divBdr>
            <w:top w:val="none" w:sz="0" w:space="0" w:color="auto"/>
            <w:left w:val="none" w:sz="0" w:space="0" w:color="auto"/>
            <w:bottom w:val="none" w:sz="0" w:space="0" w:color="auto"/>
            <w:right w:val="none" w:sz="0" w:space="0" w:color="auto"/>
          </w:divBdr>
        </w:div>
      </w:divsChild>
    </w:div>
    <w:div w:id="1212352285">
      <w:bodyDiv w:val="1"/>
      <w:marLeft w:val="0"/>
      <w:marRight w:val="0"/>
      <w:marTop w:val="0"/>
      <w:marBottom w:val="0"/>
      <w:divBdr>
        <w:top w:val="none" w:sz="0" w:space="0" w:color="auto"/>
        <w:left w:val="none" w:sz="0" w:space="0" w:color="auto"/>
        <w:bottom w:val="none" w:sz="0" w:space="0" w:color="auto"/>
        <w:right w:val="none" w:sz="0" w:space="0" w:color="auto"/>
      </w:divBdr>
    </w:div>
    <w:div w:id="1240410301">
      <w:bodyDiv w:val="1"/>
      <w:marLeft w:val="0"/>
      <w:marRight w:val="0"/>
      <w:marTop w:val="0"/>
      <w:marBottom w:val="0"/>
      <w:divBdr>
        <w:top w:val="none" w:sz="0" w:space="0" w:color="auto"/>
        <w:left w:val="none" w:sz="0" w:space="0" w:color="auto"/>
        <w:bottom w:val="none" w:sz="0" w:space="0" w:color="auto"/>
        <w:right w:val="none" w:sz="0" w:space="0" w:color="auto"/>
      </w:divBdr>
      <w:divsChild>
        <w:div w:id="2137750675">
          <w:marLeft w:val="878"/>
          <w:marRight w:val="0"/>
          <w:marTop w:val="96"/>
          <w:marBottom w:val="0"/>
          <w:divBdr>
            <w:top w:val="none" w:sz="0" w:space="0" w:color="auto"/>
            <w:left w:val="none" w:sz="0" w:space="0" w:color="auto"/>
            <w:bottom w:val="none" w:sz="0" w:space="0" w:color="auto"/>
            <w:right w:val="none" w:sz="0" w:space="0" w:color="auto"/>
          </w:divBdr>
        </w:div>
      </w:divsChild>
    </w:div>
    <w:div w:id="1257056793">
      <w:bodyDiv w:val="1"/>
      <w:marLeft w:val="0"/>
      <w:marRight w:val="0"/>
      <w:marTop w:val="0"/>
      <w:marBottom w:val="0"/>
      <w:divBdr>
        <w:top w:val="none" w:sz="0" w:space="0" w:color="auto"/>
        <w:left w:val="none" w:sz="0" w:space="0" w:color="auto"/>
        <w:bottom w:val="none" w:sz="0" w:space="0" w:color="auto"/>
        <w:right w:val="none" w:sz="0" w:space="0" w:color="auto"/>
      </w:divBdr>
      <w:divsChild>
        <w:div w:id="2101834636">
          <w:marLeft w:val="0"/>
          <w:marRight w:val="0"/>
          <w:marTop w:val="120"/>
          <w:marBottom w:val="120"/>
          <w:divBdr>
            <w:top w:val="none" w:sz="0" w:space="0" w:color="auto"/>
            <w:left w:val="none" w:sz="0" w:space="0" w:color="auto"/>
            <w:bottom w:val="none" w:sz="0" w:space="0" w:color="auto"/>
            <w:right w:val="none" w:sz="0" w:space="0" w:color="auto"/>
          </w:divBdr>
        </w:div>
        <w:div w:id="623924408">
          <w:marLeft w:val="0"/>
          <w:marRight w:val="0"/>
          <w:marTop w:val="120"/>
          <w:marBottom w:val="120"/>
          <w:divBdr>
            <w:top w:val="none" w:sz="0" w:space="0" w:color="auto"/>
            <w:left w:val="none" w:sz="0" w:space="0" w:color="auto"/>
            <w:bottom w:val="none" w:sz="0" w:space="0" w:color="auto"/>
            <w:right w:val="none" w:sz="0" w:space="0" w:color="auto"/>
          </w:divBdr>
        </w:div>
        <w:div w:id="880173657">
          <w:marLeft w:val="0"/>
          <w:marRight w:val="0"/>
          <w:marTop w:val="120"/>
          <w:marBottom w:val="120"/>
          <w:divBdr>
            <w:top w:val="none" w:sz="0" w:space="0" w:color="auto"/>
            <w:left w:val="none" w:sz="0" w:space="0" w:color="auto"/>
            <w:bottom w:val="none" w:sz="0" w:space="0" w:color="auto"/>
            <w:right w:val="none" w:sz="0" w:space="0" w:color="auto"/>
          </w:divBdr>
        </w:div>
        <w:div w:id="1147430207">
          <w:marLeft w:val="0"/>
          <w:marRight w:val="0"/>
          <w:marTop w:val="120"/>
          <w:marBottom w:val="120"/>
          <w:divBdr>
            <w:top w:val="none" w:sz="0" w:space="0" w:color="auto"/>
            <w:left w:val="none" w:sz="0" w:space="0" w:color="auto"/>
            <w:bottom w:val="none" w:sz="0" w:space="0" w:color="auto"/>
            <w:right w:val="none" w:sz="0" w:space="0" w:color="auto"/>
          </w:divBdr>
        </w:div>
      </w:divsChild>
    </w:div>
    <w:div w:id="1259211549">
      <w:bodyDiv w:val="1"/>
      <w:marLeft w:val="0"/>
      <w:marRight w:val="0"/>
      <w:marTop w:val="0"/>
      <w:marBottom w:val="0"/>
      <w:divBdr>
        <w:top w:val="none" w:sz="0" w:space="0" w:color="auto"/>
        <w:left w:val="none" w:sz="0" w:space="0" w:color="auto"/>
        <w:bottom w:val="none" w:sz="0" w:space="0" w:color="auto"/>
        <w:right w:val="none" w:sz="0" w:space="0" w:color="auto"/>
      </w:divBdr>
    </w:div>
    <w:div w:id="1269698420">
      <w:bodyDiv w:val="1"/>
      <w:marLeft w:val="0"/>
      <w:marRight w:val="0"/>
      <w:marTop w:val="0"/>
      <w:marBottom w:val="0"/>
      <w:divBdr>
        <w:top w:val="none" w:sz="0" w:space="0" w:color="auto"/>
        <w:left w:val="none" w:sz="0" w:space="0" w:color="auto"/>
        <w:bottom w:val="none" w:sz="0" w:space="0" w:color="auto"/>
        <w:right w:val="none" w:sz="0" w:space="0" w:color="auto"/>
      </w:divBdr>
    </w:div>
    <w:div w:id="1274168124">
      <w:bodyDiv w:val="1"/>
      <w:marLeft w:val="0"/>
      <w:marRight w:val="0"/>
      <w:marTop w:val="0"/>
      <w:marBottom w:val="0"/>
      <w:divBdr>
        <w:top w:val="none" w:sz="0" w:space="0" w:color="auto"/>
        <w:left w:val="none" w:sz="0" w:space="0" w:color="auto"/>
        <w:bottom w:val="none" w:sz="0" w:space="0" w:color="auto"/>
        <w:right w:val="none" w:sz="0" w:space="0" w:color="auto"/>
      </w:divBdr>
    </w:div>
    <w:div w:id="1280795811">
      <w:bodyDiv w:val="1"/>
      <w:marLeft w:val="0"/>
      <w:marRight w:val="0"/>
      <w:marTop w:val="0"/>
      <w:marBottom w:val="0"/>
      <w:divBdr>
        <w:top w:val="none" w:sz="0" w:space="0" w:color="auto"/>
        <w:left w:val="none" w:sz="0" w:space="0" w:color="auto"/>
        <w:bottom w:val="none" w:sz="0" w:space="0" w:color="auto"/>
        <w:right w:val="none" w:sz="0" w:space="0" w:color="auto"/>
      </w:divBdr>
      <w:divsChild>
        <w:div w:id="1078677730">
          <w:marLeft w:val="547"/>
          <w:marRight w:val="0"/>
          <w:marTop w:val="134"/>
          <w:marBottom w:val="0"/>
          <w:divBdr>
            <w:top w:val="none" w:sz="0" w:space="0" w:color="auto"/>
            <w:left w:val="none" w:sz="0" w:space="0" w:color="auto"/>
            <w:bottom w:val="none" w:sz="0" w:space="0" w:color="auto"/>
            <w:right w:val="none" w:sz="0" w:space="0" w:color="auto"/>
          </w:divBdr>
        </w:div>
        <w:div w:id="1947425334">
          <w:marLeft w:val="547"/>
          <w:marRight w:val="0"/>
          <w:marTop w:val="134"/>
          <w:marBottom w:val="0"/>
          <w:divBdr>
            <w:top w:val="none" w:sz="0" w:space="0" w:color="auto"/>
            <w:left w:val="none" w:sz="0" w:space="0" w:color="auto"/>
            <w:bottom w:val="none" w:sz="0" w:space="0" w:color="auto"/>
            <w:right w:val="none" w:sz="0" w:space="0" w:color="auto"/>
          </w:divBdr>
        </w:div>
        <w:div w:id="471337710">
          <w:marLeft w:val="547"/>
          <w:marRight w:val="0"/>
          <w:marTop w:val="134"/>
          <w:marBottom w:val="0"/>
          <w:divBdr>
            <w:top w:val="none" w:sz="0" w:space="0" w:color="auto"/>
            <w:left w:val="none" w:sz="0" w:space="0" w:color="auto"/>
            <w:bottom w:val="none" w:sz="0" w:space="0" w:color="auto"/>
            <w:right w:val="none" w:sz="0" w:space="0" w:color="auto"/>
          </w:divBdr>
        </w:div>
      </w:divsChild>
    </w:div>
    <w:div w:id="1300955317">
      <w:bodyDiv w:val="1"/>
      <w:marLeft w:val="0"/>
      <w:marRight w:val="0"/>
      <w:marTop w:val="0"/>
      <w:marBottom w:val="0"/>
      <w:divBdr>
        <w:top w:val="none" w:sz="0" w:space="0" w:color="auto"/>
        <w:left w:val="none" w:sz="0" w:space="0" w:color="auto"/>
        <w:bottom w:val="none" w:sz="0" w:space="0" w:color="auto"/>
        <w:right w:val="none" w:sz="0" w:space="0" w:color="auto"/>
      </w:divBdr>
    </w:div>
    <w:div w:id="1333602411">
      <w:bodyDiv w:val="1"/>
      <w:marLeft w:val="0"/>
      <w:marRight w:val="0"/>
      <w:marTop w:val="0"/>
      <w:marBottom w:val="0"/>
      <w:divBdr>
        <w:top w:val="none" w:sz="0" w:space="0" w:color="auto"/>
        <w:left w:val="none" w:sz="0" w:space="0" w:color="auto"/>
        <w:bottom w:val="none" w:sz="0" w:space="0" w:color="auto"/>
        <w:right w:val="none" w:sz="0" w:space="0" w:color="auto"/>
      </w:divBdr>
      <w:divsChild>
        <w:div w:id="142892362">
          <w:marLeft w:val="547"/>
          <w:marRight w:val="0"/>
          <w:marTop w:val="120"/>
          <w:marBottom w:val="120"/>
          <w:divBdr>
            <w:top w:val="none" w:sz="0" w:space="0" w:color="auto"/>
            <w:left w:val="none" w:sz="0" w:space="0" w:color="auto"/>
            <w:bottom w:val="none" w:sz="0" w:space="0" w:color="auto"/>
            <w:right w:val="none" w:sz="0" w:space="0" w:color="auto"/>
          </w:divBdr>
        </w:div>
        <w:div w:id="800927797">
          <w:marLeft w:val="547"/>
          <w:marRight w:val="0"/>
          <w:marTop w:val="120"/>
          <w:marBottom w:val="120"/>
          <w:divBdr>
            <w:top w:val="none" w:sz="0" w:space="0" w:color="auto"/>
            <w:left w:val="none" w:sz="0" w:space="0" w:color="auto"/>
            <w:bottom w:val="none" w:sz="0" w:space="0" w:color="auto"/>
            <w:right w:val="none" w:sz="0" w:space="0" w:color="auto"/>
          </w:divBdr>
        </w:div>
        <w:div w:id="1279095865">
          <w:marLeft w:val="547"/>
          <w:marRight w:val="0"/>
          <w:marTop w:val="120"/>
          <w:marBottom w:val="120"/>
          <w:divBdr>
            <w:top w:val="none" w:sz="0" w:space="0" w:color="auto"/>
            <w:left w:val="none" w:sz="0" w:space="0" w:color="auto"/>
            <w:bottom w:val="none" w:sz="0" w:space="0" w:color="auto"/>
            <w:right w:val="none" w:sz="0" w:space="0" w:color="auto"/>
          </w:divBdr>
        </w:div>
      </w:divsChild>
    </w:div>
    <w:div w:id="1345935379">
      <w:bodyDiv w:val="1"/>
      <w:marLeft w:val="0"/>
      <w:marRight w:val="0"/>
      <w:marTop w:val="0"/>
      <w:marBottom w:val="0"/>
      <w:divBdr>
        <w:top w:val="none" w:sz="0" w:space="0" w:color="auto"/>
        <w:left w:val="none" w:sz="0" w:space="0" w:color="auto"/>
        <w:bottom w:val="none" w:sz="0" w:space="0" w:color="auto"/>
        <w:right w:val="none" w:sz="0" w:space="0" w:color="auto"/>
      </w:divBdr>
    </w:div>
    <w:div w:id="1377462563">
      <w:bodyDiv w:val="1"/>
      <w:marLeft w:val="0"/>
      <w:marRight w:val="0"/>
      <w:marTop w:val="0"/>
      <w:marBottom w:val="0"/>
      <w:divBdr>
        <w:top w:val="none" w:sz="0" w:space="0" w:color="auto"/>
        <w:left w:val="none" w:sz="0" w:space="0" w:color="auto"/>
        <w:bottom w:val="none" w:sz="0" w:space="0" w:color="auto"/>
        <w:right w:val="none" w:sz="0" w:space="0" w:color="auto"/>
      </w:divBdr>
      <w:divsChild>
        <w:div w:id="302932215">
          <w:marLeft w:val="547"/>
          <w:marRight w:val="0"/>
          <w:marTop w:val="120"/>
          <w:marBottom w:val="120"/>
          <w:divBdr>
            <w:top w:val="none" w:sz="0" w:space="0" w:color="auto"/>
            <w:left w:val="none" w:sz="0" w:space="0" w:color="auto"/>
            <w:bottom w:val="none" w:sz="0" w:space="0" w:color="auto"/>
            <w:right w:val="none" w:sz="0" w:space="0" w:color="auto"/>
          </w:divBdr>
        </w:div>
        <w:div w:id="775322296">
          <w:marLeft w:val="547"/>
          <w:marRight w:val="0"/>
          <w:marTop w:val="120"/>
          <w:marBottom w:val="120"/>
          <w:divBdr>
            <w:top w:val="none" w:sz="0" w:space="0" w:color="auto"/>
            <w:left w:val="none" w:sz="0" w:space="0" w:color="auto"/>
            <w:bottom w:val="none" w:sz="0" w:space="0" w:color="auto"/>
            <w:right w:val="none" w:sz="0" w:space="0" w:color="auto"/>
          </w:divBdr>
        </w:div>
        <w:div w:id="649023119">
          <w:marLeft w:val="547"/>
          <w:marRight w:val="0"/>
          <w:marTop w:val="120"/>
          <w:marBottom w:val="120"/>
          <w:divBdr>
            <w:top w:val="none" w:sz="0" w:space="0" w:color="auto"/>
            <w:left w:val="none" w:sz="0" w:space="0" w:color="auto"/>
            <w:bottom w:val="none" w:sz="0" w:space="0" w:color="auto"/>
            <w:right w:val="none" w:sz="0" w:space="0" w:color="auto"/>
          </w:divBdr>
        </w:div>
      </w:divsChild>
    </w:div>
    <w:div w:id="1378897686">
      <w:bodyDiv w:val="1"/>
      <w:marLeft w:val="0"/>
      <w:marRight w:val="0"/>
      <w:marTop w:val="0"/>
      <w:marBottom w:val="0"/>
      <w:divBdr>
        <w:top w:val="none" w:sz="0" w:space="0" w:color="auto"/>
        <w:left w:val="none" w:sz="0" w:space="0" w:color="auto"/>
        <w:bottom w:val="none" w:sz="0" w:space="0" w:color="auto"/>
        <w:right w:val="none" w:sz="0" w:space="0" w:color="auto"/>
      </w:divBdr>
    </w:div>
    <w:div w:id="1417508856">
      <w:bodyDiv w:val="1"/>
      <w:marLeft w:val="0"/>
      <w:marRight w:val="0"/>
      <w:marTop w:val="0"/>
      <w:marBottom w:val="0"/>
      <w:divBdr>
        <w:top w:val="none" w:sz="0" w:space="0" w:color="auto"/>
        <w:left w:val="none" w:sz="0" w:space="0" w:color="auto"/>
        <w:bottom w:val="none" w:sz="0" w:space="0" w:color="auto"/>
        <w:right w:val="none" w:sz="0" w:space="0" w:color="auto"/>
      </w:divBdr>
    </w:div>
    <w:div w:id="1516455245">
      <w:bodyDiv w:val="1"/>
      <w:marLeft w:val="0"/>
      <w:marRight w:val="0"/>
      <w:marTop w:val="0"/>
      <w:marBottom w:val="0"/>
      <w:divBdr>
        <w:top w:val="none" w:sz="0" w:space="0" w:color="auto"/>
        <w:left w:val="none" w:sz="0" w:space="0" w:color="auto"/>
        <w:bottom w:val="none" w:sz="0" w:space="0" w:color="auto"/>
        <w:right w:val="none" w:sz="0" w:space="0" w:color="auto"/>
      </w:divBdr>
    </w:div>
    <w:div w:id="1524662006">
      <w:bodyDiv w:val="1"/>
      <w:marLeft w:val="0"/>
      <w:marRight w:val="0"/>
      <w:marTop w:val="0"/>
      <w:marBottom w:val="0"/>
      <w:divBdr>
        <w:top w:val="none" w:sz="0" w:space="0" w:color="auto"/>
        <w:left w:val="none" w:sz="0" w:space="0" w:color="auto"/>
        <w:bottom w:val="none" w:sz="0" w:space="0" w:color="auto"/>
        <w:right w:val="none" w:sz="0" w:space="0" w:color="auto"/>
      </w:divBdr>
      <w:divsChild>
        <w:div w:id="358047991">
          <w:marLeft w:val="0"/>
          <w:marRight w:val="0"/>
          <w:marTop w:val="120"/>
          <w:marBottom w:val="120"/>
          <w:divBdr>
            <w:top w:val="none" w:sz="0" w:space="0" w:color="auto"/>
            <w:left w:val="none" w:sz="0" w:space="0" w:color="auto"/>
            <w:bottom w:val="none" w:sz="0" w:space="0" w:color="auto"/>
            <w:right w:val="none" w:sz="0" w:space="0" w:color="auto"/>
          </w:divBdr>
        </w:div>
        <w:div w:id="1159034770">
          <w:marLeft w:val="0"/>
          <w:marRight w:val="0"/>
          <w:marTop w:val="120"/>
          <w:marBottom w:val="120"/>
          <w:divBdr>
            <w:top w:val="none" w:sz="0" w:space="0" w:color="auto"/>
            <w:left w:val="none" w:sz="0" w:space="0" w:color="auto"/>
            <w:bottom w:val="none" w:sz="0" w:space="0" w:color="auto"/>
            <w:right w:val="none" w:sz="0" w:space="0" w:color="auto"/>
          </w:divBdr>
        </w:div>
      </w:divsChild>
    </w:div>
    <w:div w:id="1544826242">
      <w:bodyDiv w:val="1"/>
      <w:marLeft w:val="0"/>
      <w:marRight w:val="0"/>
      <w:marTop w:val="0"/>
      <w:marBottom w:val="0"/>
      <w:divBdr>
        <w:top w:val="none" w:sz="0" w:space="0" w:color="auto"/>
        <w:left w:val="none" w:sz="0" w:space="0" w:color="auto"/>
        <w:bottom w:val="none" w:sz="0" w:space="0" w:color="auto"/>
        <w:right w:val="none" w:sz="0" w:space="0" w:color="auto"/>
      </w:divBdr>
    </w:div>
    <w:div w:id="1552418054">
      <w:bodyDiv w:val="1"/>
      <w:marLeft w:val="0"/>
      <w:marRight w:val="0"/>
      <w:marTop w:val="0"/>
      <w:marBottom w:val="0"/>
      <w:divBdr>
        <w:top w:val="none" w:sz="0" w:space="0" w:color="auto"/>
        <w:left w:val="none" w:sz="0" w:space="0" w:color="auto"/>
        <w:bottom w:val="none" w:sz="0" w:space="0" w:color="auto"/>
        <w:right w:val="none" w:sz="0" w:space="0" w:color="auto"/>
      </w:divBdr>
    </w:div>
    <w:div w:id="1553930148">
      <w:bodyDiv w:val="1"/>
      <w:marLeft w:val="0"/>
      <w:marRight w:val="0"/>
      <w:marTop w:val="0"/>
      <w:marBottom w:val="0"/>
      <w:divBdr>
        <w:top w:val="none" w:sz="0" w:space="0" w:color="auto"/>
        <w:left w:val="none" w:sz="0" w:space="0" w:color="auto"/>
        <w:bottom w:val="none" w:sz="0" w:space="0" w:color="auto"/>
        <w:right w:val="none" w:sz="0" w:space="0" w:color="auto"/>
      </w:divBdr>
    </w:div>
    <w:div w:id="1554659260">
      <w:bodyDiv w:val="1"/>
      <w:marLeft w:val="0"/>
      <w:marRight w:val="0"/>
      <w:marTop w:val="0"/>
      <w:marBottom w:val="0"/>
      <w:divBdr>
        <w:top w:val="none" w:sz="0" w:space="0" w:color="auto"/>
        <w:left w:val="none" w:sz="0" w:space="0" w:color="auto"/>
        <w:bottom w:val="none" w:sz="0" w:space="0" w:color="auto"/>
        <w:right w:val="none" w:sz="0" w:space="0" w:color="auto"/>
      </w:divBdr>
      <w:divsChild>
        <w:div w:id="303587670">
          <w:marLeft w:val="0"/>
          <w:marRight w:val="0"/>
          <w:marTop w:val="192"/>
          <w:marBottom w:val="0"/>
          <w:divBdr>
            <w:top w:val="none" w:sz="0" w:space="0" w:color="auto"/>
            <w:left w:val="none" w:sz="0" w:space="0" w:color="auto"/>
            <w:bottom w:val="none" w:sz="0" w:space="0" w:color="auto"/>
            <w:right w:val="none" w:sz="0" w:space="0" w:color="auto"/>
          </w:divBdr>
        </w:div>
        <w:div w:id="202595703">
          <w:marLeft w:val="0"/>
          <w:marRight w:val="0"/>
          <w:marTop w:val="192"/>
          <w:marBottom w:val="0"/>
          <w:divBdr>
            <w:top w:val="none" w:sz="0" w:space="0" w:color="auto"/>
            <w:left w:val="none" w:sz="0" w:space="0" w:color="auto"/>
            <w:bottom w:val="none" w:sz="0" w:space="0" w:color="auto"/>
            <w:right w:val="none" w:sz="0" w:space="0" w:color="auto"/>
          </w:divBdr>
        </w:div>
        <w:div w:id="208147418">
          <w:marLeft w:val="0"/>
          <w:marRight w:val="0"/>
          <w:marTop w:val="192"/>
          <w:marBottom w:val="0"/>
          <w:divBdr>
            <w:top w:val="none" w:sz="0" w:space="0" w:color="auto"/>
            <w:left w:val="none" w:sz="0" w:space="0" w:color="auto"/>
            <w:bottom w:val="none" w:sz="0" w:space="0" w:color="auto"/>
            <w:right w:val="none" w:sz="0" w:space="0" w:color="auto"/>
          </w:divBdr>
        </w:div>
        <w:div w:id="1185679840">
          <w:marLeft w:val="0"/>
          <w:marRight w:val="0"/>
          <w:marTop w:val="192"/>
          <w:marBottom w:val="0"/>
          <w:divBdr>
            <w:top w:val="none" w:sz="0" w:space="0" w:color="auto"/>
            <w:left w:val="none" w:sz="0" w:space="0" w:color="auto"/>
            <w:bottom w:val="none" w:sz="0" w:space="0" w:color="auto"/>
            <w:right w:val="none" w:sz="0" w:space="0" w:color="auto"/>
          </w:divBdr>
        </w:div>
      </w:divsChild>
    </w:div>
    <w:div w:id="1626812971">
      <w:bodyDiv w:val="1"/>
      <w:marLeft w:val="0"/>
      <w:marRight w:val="0"/>
      <w:marTop w:val="0"/>
      <w:marBottom w:val="0"/>
      <w:divBdr>
        <w:top w:val="none" w:sz="0" w:space="0" w:color="auto"/>
        <w:left w:val="none" w:sz="0" w:space="0" w:color="auto"/>
        <w:bottom w:val="none" w:sz="0" w:space="0" w:color="auto"/>
        <w:right w:val="none" w:sz="0" w:space="0" w:color="auto"/>
      </w:divBdr>
    </w:div>
    <w:div w:id="1648394067">
      <w:bodyDiv w:val="1"/>
      <w:marLeft w:val="0"/>
      <w:marRight w:val="0"/>
      <w:marTop w:val="0"/>
      <w:marBottom w:val="0"/>
      <w:divBdr>
        <w:top w:val="none" w:sz="0" w:space="0" w:color="auto"/>
        <w:left w:val="none" w:sz="0" w:space="0" w:color="auto"/>
        <w:bottom w:val="none" w:sz="0" w:space="0" w:color="auto"/>
        <w:right w:val="none" w:sz="0" w:space="0" w:color="auto"/>
      </w:divBdr>
      <w:divsChild>
        <w:div w:id="811599631">
          <w:marLeft w:val="547"/>
          <w:marRight w:val="0"/>
          <w:marTop w:val="120"/>
          <w:marBottom w:val="120"/>
          <w:divBdr>
            <w:top w:val="none" w:sz="0" w:space="0" w:color="auto"/>
            <w:left w:val="none" w:sz="0" w:space="0" w:color="auto"/>
            <w:bottom w:val="none" w:sz="0" w:space="0" w:color="auto"/>
            <w:right w:val="none" w:sz="0" w:space="0" w:color="auto"/>
          </w:divBdr>
        </w:div>
      </w:divsChild>
    </w:div>
    <w:div w:id="1671132204">
      <w:bodyDiv w:val="1"/>
      <w:marLeft w:val="0"/>
      <w:marRight w:val="0"/>
      <w:marTop w:val="0"/>
      <w:marBottom w:val="0"/>
      <w:divBdr>
        <w:top w:val="none" w:sz="0" w:space="0" w:color="auto"/>
        <w:left w:val="none" w:sz="0" w:space="0" w:color="auto"/>
        <w:bottom w:val="none" w:sz="0" w:space="0" w:color="auto"/>
        <w:right w:val="none" w:sz="0" w:space="0" w:color="auto"/>
      </w:divBdr>
      <w:divsChild>
        <w:div w:id="515654988">
          <w:marLeft w:val="965"/>
          <w:marRight w:val="0"/>
          <w:marTop w:val="120"/>
          <w:marBottom w:val="120"/>
          <w:divBdr>
            <w:top w:val="none" w:sz="0" w:space="0" w:color="auto"/>
            <w:left w:val="none" w:sz="0" w:space="0" w:color="auto"/>
            <w:bottom w:val="none" w:sz="0" w:space="0" w:color="auto"/>
            <w:right w:val="none" w:sz="0" w:space="0" w:color="auto"/>
          </w:divBdr>
        </w:div>
        <w:div w:id="2026327227">
          <w:marLeft w:val="965"/>
          <w:marRight w:val="0"/>
          <w:marTop w:val="120"/>
          <w:marBottom w:val="120"/>
          <w:divBdr>
            <w:top w:val="none" w:sz="0" w:space="0" w:color="auto"/>
            <w:left w:val="none" w:sz="0" w:space="0" w:color="auto"/>
            <w:bottom w:val="none" w:sz="0" w:space="0" w:color="auto"/>
            <w:right w:val="none" w:sz="0" w:space="0" w:color="auto"/>
          </w:divBdr>
        </w:div>
        <w:div w:id="1546722386">
          <w:marLeft w:val="965"/>
          <w:marRight w:val="0"/>
          <w:marTop w:val="120"/>
          <w:marBottom w:val="120"/>
          <w:divBdr>
            <w:top w:val="none" w:sz="0" w:space="0" w:color="auto"/>
            <w:left w:val="none" w:sz="0" w:space="0" w:color="auto"/>
            <w:bottom w:val="none" w:sz="0" w:space="0" w:color="auto"/>
            <w:right w:val="none" w:sz="0" w:space="0" w:color="auto"/>
          </w:divBdr>
        </w:div>
        <w:div w:id="1813711028">
          <w:marLeft w:val="965"/>
          <w:marRight w:val="0"/>
          <w:marTop w:val="120"/>
          <w:marBottom w:val="120"/>
          <w:divBdr>
            <w:top w:val="none" w:sz="0" w:space="0" w:color="auto"/>
            <w:left w:val="none" w:sz="0" w:space="0" w:color="auto"/>
            <w:bottom w:val="none" w:sz="0" w:space="0" w:color="auto"/>
            <w:right w:val="none" w:sz="0" w:space="0" w:color="auto"/>
          </w:divBdr>
        </w:div>
      </w:divsChild>
    </w:div>
    <w:div w:id="1778016736">
      <w:bodyDiv w:val="1"/>
      <w:marLeft w:val="0"/>
      <w:marRight w:val="0"/>
      <w:marTop w:val="0"/>
      <w:marBottom w:val="0"/>
      <w:divBdr>
        <w:top w:val="none" w:sz="0" w:space="0" w:color="auto"/>
        <w:left w:val="none" w:sz="0" w:space="0" w:color="auto"/>
        <w:bottom w:val="none" w:sz="0" w:space="0" w:color="auto"/>
        <w:right w:val="none" w:sz="0" w:space="0" w:color="auto"/>
      </w:divBdr>
      <w:divsChild>
        <w:div w:id="1075471463">
          <w:marLeft w:val="878"/>
          <w:marRight w:val="0"/>
          <w:marTop w:val="96"/>
          <w:marBottom w:val="0"/>
          <w:divBdr>
            <w:top w:val="none" w:sz="0" w:space="0" w:color="auto"/>
            <w:left w:val="none" w:sz="0" w:space="0" w:color="auto"/>
            <w:bottom w:val="none" w:sz="0" w:space="0" w:color="auto"/>
            <w:right w:val="none" w:sz="0" w:space="0" w:color="auto"/>
          </w:divBdr>
        </w:div>
      </w:divsChild>
    </w:div>
    <w:div w:id="1789927763">
      <w:bodyDiv w:val="1"/>
      <w:marLeft w:val="0"/>
      <w:marRight w:val="0"/>
      <w:marTop w:val="0"/>
      <w:marBottom w:val="0"/>
      <w:divBdr>
        <w:top w:val="none" w:sz="0" w:space="0" w:color="auto"/>
        <w:left w:val="none" w:sz="0" w:space="0" w:color="auto"/>
        <w:bottom w:val="none" w:sz="0" w:space="0" w:color="auto"/>
        <w:right w:val="none" w:sz="0" w:space="0" w:color="auto"/>
      </w:divBdr>
    </w:div>
    <w:div w:id="1859537242">
      <w:bodyDiv w:val="1"/>
      <w:marLeft w:val="0"/>
      <w:marRight w:val="0"/>
      <w:marTop w:val="0"/>
      <w:marBottom w:val="0"/>
      <w:divBdr>
        <w:top w:val="none" w:sz="0" w:space="0" w:color="auto"/>
        <w:left w:val="none" w:sz="0" w:space="0" w:color="auto"/>
        <w:bottom w:val="none" w:sz="0" w:space="0" w:color="auto"/>
        <w:right w:val="none" w:sz="0" w:space="0" w:color="auto"/>
      </w:divBdr>
    </w:div>
    <w:div w:id="1865169288">
      <w:bodyDiv w:val="1"/>
      <w:marLeft w:val="0"/>
      <w:marRight w:val="0"/>
      <w:marTop w:val="0"/>
      <w:marBottom w:val="0"/>
      <w:divBdr>
        <w:top w:val="none" w:sz="0" w:space="0" w:color="auto"/>
        <w:left w:val="none" w:sz="0" w:space="0" w:color="auto"/>
        <w:bottom w:val="none" w:sz="0" w:space="0" w:color="auto"/>
        <w:right w:val="none" w:sz="0" w:space="0" w:color="auto"/>
      </w:divBdr>
      <w:divsChild>
        <w:div w:id="379987085">
          <w:marLeft w:val="0"/>
          <w:marRight w:val="0"/>
          <w:marTop w:val="80"/>
          <w:marBottom w:val="0"/>
          <w:divBdr>
            <w:top w:val="none" w:sz="0" w:space="0" w:color="auto"/>
            <w:left w:val="none" w:sz="0" w:space="0" w:color="auto"/>
            <w:bottom w:val="none" w:sz="0" w:space="0" w:color="auto"/>
            <w:right w:val="none" w:sz="0" w:space="0" w:color="auto"/>
          </w:divBdr>
        </w:div>
        <w:div w:id="2117602327">
          <w:marLeft w:val="0"/>
          <w:marRight w:val="0"/>
          <w:marTop w:val="80"/>
          <w:marBottom w:val="0"/>
          <w:divBdr>
            <w:top w:val="none" w:sz="0" w:space="0" w:color="auto"/>
            <w:left w:val="none" w:sz="0" w:space="0" w:color="auto"/>
            <w:bottom w:val="none" w:sz="0" w:space="0" w:color="auto"/>
            <w:right w:val="none" w:sz="0" w:space="0" w:color="auto"/>
          </w:divBdr>
        </w:div>
        <w:div w:id="994644287">
          <w:marLeft w:val="0"/>
          <w:marRight w:val="0"/>
          <w:marTop w:val="80"/>
          <w:marBottom w:val="0"/>
          <w:divBdr>
            <w:top w:val="none" w:sz="0" w:space="0" w:color="auto"/>
            <w:left w:val="none" w:sz="0" w:space="0" w:color="auto"/>
            <w:bottom w:val="none" w:sz="0" w:space="0" w:color="auto"/>
            <w:right w:val="none" w:sz="0" w:space="0" w:color="auto"/>
          </w:divBdr>
        </w:div>
        <w:div w:id="1858810159">
          <w:marLeft w:val="0"/>
          <w:marRight w:val="0"/>
          <w:marTop w:val="80"/>
          <w:marBottom w:val="0"/>
          <w:divBdr>
            <w:top w:val="none" w:sz="0" w:space="0" w:color="auto"/>
            <w:left w:val="none" w:sz="0" w:space="0" w:color="auto"/>
            <w:bottom w:val="none" w:sz="0" w:space="0" w:color="auto"/>
            <w:right w:val="none" w:sz="0" w:space="0" w:color="auto"/>
          </w:divBdr>
        </w:div>
      </w:divsChild>
    </w:div>
    <w:div w:id="1868640872">
      <w:bodyDiv w:val="1"/>
      <w:marLeft w:val="0"/>
      <w:marRight w:val="0"/>
      <w:marTop w:val="0"/>
      <w:marBottom w:val="0"/>
      <w:divBdr>
        <w:top w:val="none" w:sz="0" w:space="0" w:color="auto"/>
        <w:left w:val="none" w:sz="0" w:space="0" w:color="auto"/>
        <w:bottom w:val="none" w:sz="0" w:space="0" w:color="auto"/>
        <w:right w:val="none" w:sz="0" w:space="0" w:color="auto"/>
      </w:divBdr>
    </w:div>
    <w:div w:id="1879976887">
      <w:bodyDiv w:val="1"/>
      <w:marLeft w:val="0"/>
      <w:marRight w:val="0"/>
      <w:marTop w:val="0"/>
      <w:marBottom w:val="0"/>
      <w:divBdr>
        <w:top w:val="none" w:sz="0" w:space="0" w:color="auto"/>
        <w:left w:val="none" w:sz="0" w:space="0" w:color="auto"/>
        <w:bottom w:val="none" w:sz="0" w:space="0" w:color="auto"/>
        <w:right w:val="none" w:sz="0" w:space="0" w:color="auto"/>
      </w:divBdr>
    </w:div>
    <w:div w:id="1888102509">
      <w:bodyDiv w:val="1"/>
      <w:marLeft w:val="0"/>
      <w:marRight w:val="0"/>
      <w:marTop w:val="0"/>
      <w:marBottom w:val="0"/>
      <w:divBdr>
        <w:top w:val="none" w:sz="0" w:space="0" w:color="auto"/>
        <w:left w:val="none" w:sz="0" w:space="0" w:color="auto"/>
        <w:bottom w:val="none" w:sz="0" w:space="0" w:color="auto"/>
        <w:right w:val="none" w:sz="0" w:space="0" w:color="auto"/>
      </w:divBdr>
    </w:div>
    <w:div w:id="1904175631">
      <w:bodyDiv w:val="1"/>
      <w:marLeft w:val="0"/>
      <w:marRight w:val="0"/>
      <w:marTop w:val="0"/>
      <w:marBottom w:val="0"/>
      <w:divBdr>
        <w:top w:val="none" w:sz="0" w:space="0" w:color="auto"/>
        <w:left w:val="none" w:sz="0" w:space="0" w:color="auto"/>
        <w:bottom w:val="none" w:sz="0" w:space="0" w:color="auto"/>
        <w:right w:val="none" w:sz="0" w:space="0" w:color="auto"/>
      </w:divBdr>
      <w:divsChild>
        <w:div w:id="482083520">
          <w:marLeft w:val="0"/>
          <w:marRight w:val="0"/>
          <w:marTop w:val="192"/>
          <w:marBottom w:val="0"/>
          <w:divBdr>
            <w:top w:val="none" w:sz="0" w:space="0" w:color="auto"/>
            <w:left w:val="none" w:sz="0" w:space="0" w:color="auto"/>
            <w:bottom w:val="none" w:sz="0" w:space="0" w:color="auto"/>
            <w:right w:val="none" w:sz="0" w:space="0" w:color="auto"/>
          </w:divBdr>
        </w:div>
        <w:div w:id="1217281442">
          <w:marLeft w:val="0"/>
          <w:marRight w:val="0"/>
          <w:marTop w:val="192"/>
          <w:marBottom w:val="0"/>
          <w:divBdr>
            <w:top w:val="none" w:sz="0" w:space="0" w:color="auto"/>
            <w:left w:val="none" w:sz="0" w:space="0" w:color="auto"/>
            <w:bottom w:val="none" w:sz="0" w:space="0" w:color="auto"/>
            <w:right w:val="none" w:sz="0" w:space="0" w:color="auto"/>
          </w:divBdr>
        </w:div>
        <w:div w:id="193275814">
          <w:marLeft w:val="0"/>
          <w:marRight w:val="0"/>
          <w:marTop w:val="192"/>
          <w:marBottom w:val="0"/>
          <w:divBdr>
            <w:top w:val="none" w:sz="0" w:space="0" w:color="auto"/>
            <w:left w:val="none" w:sz="0" w:space="0" w:color="auto"/>
            <w:bottom w:val="none" w:sz="0" w:space="0" w:color="auto"/>
            <w:right w:val="none" w:sz="0" w:space="0" w:color="auto"/>
          </w:divBdr>
        </w:div>
        <w:div w:id="1037123935">
          <w:marLeft w:val="0"/>
          <w:marRight w:val="0"/>
          <w:marTop w:val="192"/>
          <w:marBottom w:val="0"/>
          <w:divBdr>
            <w:top w:val="none" w:sz="0" w:space="0" w:color="auto"/>
            <w:left w:val="none" w:sz="0" w:space="0" w:color="auto"/>
            <w:bottom w:val="none" w:sz="0" w:space="0" w:color="auto"/>
            <w:right w:val="none" w:sz="0" w:space="0" w:color="auto"/>
          </w:divBdr>
        </w:div>
      </w:divsChild>
    </w:div>
    <w:div w:id="1926183907">
      <w:bodyDiv w:val="1"/>
      <w:marLeft w:val="0"/>
      <w:marRight w:val="0"/>
      <w:marTop w:val="0"/>
      <w:marBottom w:val="0"/>
      <w:divBdr>
        <w:top w:val="none" w:sz="0" w:space="0" w:color="auto"/>
        <w:left w:val="none" w:sz="0" w:space="0" w:color="auto"/>
        <w:bottom w:val="none" w:sz="0" w:space="0" w:color="auto"/>
        <w:right w:val="none" w:sz="0" w:space="0" w:color="auto"/>
      </w:divBdr>
    </w:div>
    <w:div w:id="1949966345">
      <w:bodyDiv w:val="1"/>
      <w:marLeft w:val="0"/>
      <w:marRight w:val="0"/>
      <w:marTop w:val="0"/>
      <w:marBottom w:val="0"/>
      <w:divBdr>
        <w:top w:val="none" w:sz="0" w:space="0" w:color="auto"/>
        <w:left w:val="none" w:sz="0" w:space="0" w:color="auto"/>
        <w:bottom w:val="none" w:sz="0" w:space="0" w:color="auto"/>
        <w:right w:val="none" w:sz="0" w:space="0" w:color="auto"/>
      </w:divBdr>
    </w:div>
    <w:div w:id="1956709136">
      <w:bodyDiv w:val="1"/>
      <w:marLeft w:val="0"/>
      <w:marRight w:val="0"/>
      <w:marTop w:val="0"/>
      <w:marBottom w:val="0"/>
      <w:divBdr>
        <w:top w:val="none" w:sz="0" w:space="0" w:color="auto"/>
        <w:left w:val="none" w:sz="0" w:space="0" w:color="auto"/>
        <w:bottom w:val="none" w:sz="0" w:space="0" w:color="auto"/>
        <w:right w:val="none" w:sz="0" w:space="0" w:color="auto"/>
      </w:divBdr>
      <w:divsChild>
        <w:div w:id="356784089">
          <w:marLeft w:val="0"/>
          <w:marRight w:val="0"/>
          <w:marTop w:val="120"/>
          <w:marBottom w:val="120"/>
          <w:divBdr>
            <w:top w:val="none" w:sz="0" w:space="0" w:color="auto"/>
            <w:left w:val="none" w:sz="0" w:space="0" w:color="auto"/>
            <w:bottom w:val="none" w:sz="0" w:space="0" w:color="auto"/>
            <w:right w:val="none" w:sz="0" w:space="0" w:color="auto"/>
          </w:divBdr>
        </w:div>
        <w:div w:id="1062563551">
          <w:marLeft w:val="0"/>
          <w:marRight w:val="0"/>
          <w:marTop w:val="120"/>
          <w:marBottom w:val="120"/>
          <w:divBdr>
            <w:top w:val="none" w:sz="0" w:space="0" w:color="auto"/>
            <w:left w:val="none" w:sz="0" w:space="0" w:color="auto"/>
            <w:bottom w:val="none" w:sz="0" w:space="0" w:color="auto"/>
            <w:right w:val="none" w:sz="0" w:space="0" w:color="auto"/>
          </w:divBdr>
        </w:div>
        <w:div w:id="1399866182">
          <w:marLeft w:val="0"/>
          <w:marRight w:val="0"/>
          <w:marTop w:val="120"/>
          <w:marBottom w:val="120"/>
          <w:divBdr>
            <w:top w:val="none" w:sz="0" w:space="0" w:color="auto"/>
            <w:left w:val="none" w:sz="0" w:space="0" w:color="auto"/>
            <w:bottom w:val="none" w:sz="0" w:space="0" w:color="auto"/>
            <w:right w:val="none" w:sz="0" w:space="0" w:color="auto"/>
          </w:divBdr>
        </w:div>
        <w:div w:id="1609922420">
          <w:marLeft w:val="0"/>
          <w:marRight w:val="0"/>
          <w:marTop w:val="120"/>
          <w:marBottom w:val="120"/>
          <w:divBdr>
            <w:top w:val="none" w:sz="0" w:space="0" w:color="auto"/>
            <w:left w:val="none" w:sz="0" w:space="0" w:color="auto"/>
            <w:bottom w:val="none" w:sz="0" w:space="0" w:color="auto"/>
            <w:right w:val="none" w:sz="0" w:space="0" w:color="auto"/>
          </w:divBdr>
        </w:div>
      </w:divsChild>
    </w:div>
    <w:div w:id="1979146885">
      <w:bodyDiv w:val="1"/>
      <w:marLeft w:val="0"/>
      <w:marRight w:val="0"/>
      <w:marTop w:val="0"/>
      <w:marBottom w:val="0"/>
      <w:divBdr>
        <w:top w:val="none" w:sz="0" w:space="0" w:color="auto"/>
        <w:left w:val="none" w:sz="0" w:space="0" w:color="auto"/>
        <w:bottom w:val="none" w:sz="0" w:space="0" w:color="auto"/>
        <w:right w:val="none" w:sz="0" w:space="0" w:color="auto"/>
      </w:divBdr>
      <w:divsChild>
        <w:div w:id="349182221">
          <w:marLeft w:val="547"/>
          <w:marRight w:val="0"/>
          <w:marTop w:val="140"/>
          <w:marBottom w:val="140"/>
          <w:divBdr>
            <w:top w:val="none" w:sz="0" w:space="0" w:color="auto"/>
            <w:left w:val="none" w:sz="0" w:space="0" w:color="auto"/>
            <w:bottom w:val="none" w:sz="0" w:space="0" w:color="auto"/>
            <w:right w:val="none" w:sz="0" w:space="0" w:color="auto"/>
          </w:divBdr>
        </w:div>
        <w:div w:id="656418565">
          <w:marLeft w:val="547"/>
          <w:marRight w:val="0"/>
          <w:marTop w:val="140"/>
          <w:marBottom w:val="140"/>
          <w:divBdr>
            <w:top w:val="none" w:sz="0" w:space="0" w:color="auto"/>
            <w:left w:val="none" w:sz="0" w:space="0" w:color="auto"/>
            <w:bottom w:val="none" w:sz="0" w:space="0" w:color="auto"/>
            <w:right w:val="none" w:sz="0" w:space="0" w:color="auto"/>
          </w:divBdr>
        </w:div>
        <w:div w:id="745537703">
          <w:marLeft w:val="547"/>
          <w:marRight w:val="0"/>
          <w:marTop w:val="140"/>
          <w:marBottom w:val="140"/>
          <w:divBdr>
            <w:top w:val="none" w:sz="0" w:space="0" w:color="auto"/>
            <w:left w:val="none" w:sz="0" w:space="0" w:color="auto"/>
            <w:bottom w:val="none" w:sz="0" w:space="0" w:color="auto"/>
            <w:right w:val="none" w:sz="0" w:space="0" w:color="auto"/>
          </w:divBdr>
        </w:div>
        <w:div w:id="900142060">
          <w:marLeft w:val="547"/>
          <w:marRight w:val="0"/>
          <w:marTop w:val="140"/>
          <w:marBottom w:val="140"/>
          <w:divBdr>
            <w:top w:val="none" w:sz="0" w:space="0" w:color="auto"/>
            <w:left w:val="none" w:sz="0" w:space="0" w:color="auto"/>
            <w:bottom w:val="none" w:sz="0" w:space="0" w:color="auto"/>
            <w:right w:val="none" w:sz="0" w:space="0" w:color="auto"/>
          </w:divBdr>
        </w:div>
        <w:div w:id="2004771290">
          <w:marLeft w:val="547"/>
          <w:marRight w:val="0"/>
          <w:marTop w:val="140"/>
          <w:marBottom w:val="140"/>
          <w:divBdr>
            <w:top w:val="none" w:sz="0" w:space="0" w:color="auto"/>
            <w:left w:val="none" w:sz="0" w:space="0" w:color="auto"/>
            <w:bottom w:val="none" w:sz="0" w:space="0" w:color="auto"/>
            <w:right w:val="none" w:sz="0" w:space="0" w:color="auto"/>
          </w:divBdr>
        </w:div>
      </w:divsChild>
    </w:div>
    <w:div w:id="1989435636">
      <w:bodyDiv w:val="1"/>
      <w:marLeft w:val="0"/>
      <w:marRight w:val="0"/>
      <w:marTop w:val="0"/>
      <w:marBottom w:val="0"/>
      <w:divBdr>
        <w:top w:val="none" w:sz="0" w:space="0" w:color="auto"/>
        <w:left w:val="none" w:sz="0" w:space="0" w:color="auto"/>
        <w:bottom w:val="none" w:sz="0" w:space="0" w:color="auto"/>
        <w:right w:val="none" w:sz="0" w:space="0" w:color="auto"/>
      </w:divBdr>
    </w:div>
    <w:div w:id="1999965193">
      <w:bodyDiv w:val="1"/>
      <w:marLeft w:val="0"/>
      <w:marRight w:val="0"/>
      <w:marTop w:val="0"/>
      <w:marBottom w:val="0"/>
      <w:divBdr>
        <w:top w:val="none" w:sz="0" w:space="0" w:color="auto"/>
        <w:left w:val="none" w:sz="0" w:space="0" w:color="auto"/>
        <w:bottom w:val="none" w:sz="0" w:space="0" w:color="auto"/>
        <w:right w:val="none" w:sz="0" w:space="0" w:color="auto"/>
      </w:divBdr>
      <w:divsChild>
        <w:div w:id="1227765722">
          <w:marLeft w:val="0"/>
          <w:marRight w:val="0"/>
          <w:marTop w:val="120"/>
          <w:marBottom w:val="120"/>
          <w:divBdr>
            <w:top w:val="none" w:sz="0" w:space="0" w:color="auto"/>
            <w:left w:val="none" w:sz="0" w:space="0" w:color="auto"/>
            <w:bottom w:val="none" w:sz="0" w:space="0" w:color="auto"/>
            <w:right w:val="none" w:sz="0" w:space="0" w:color="auto"/>
          </w:divBdr>
        </w:div>
        <w:div w:id="700546008">
          <w:marLeft w:val="0"/>
          <w:marRight w:val="0"/>
          <w:marTop w:val="120"/>
          <w:marBottom w:val="120"/>
          <w:divBdr>
            <w:top w:val="none" w:sz="0" w:space="0" w:color="auto"/>
            <w:left w:val="none" w:sz="0" w:space="0" w:color="auto"/>
            <w:bottom w:val="none" w:sz="0" w:space="0" w:color="auto"/>
            <w:right w:val="none" w:sz="0" w:space="0" w:color="auto"/>
          </w:divBdr>
        </w:div>
        <w:div w:id="527455702">
          <w:marLeft w:val="0"/>
          <w:marRight w:val="0"/>
          <w:marTop w:val="120"/>
          <w:marBottom w:val="120"/>
          <w:divBdr>
            <w:top w:val="none" w:sz="0" w:space="0" w:color="auto"/>
            <w:left w:val="none" w:sz="0" w:space="0" w:color="auto"/>
            <w:bottom w:val="none" w:sz="0" w:space="0" w:color="auto"/>
            <w:right w:val="none" w:sz="0" w:space="0" w:color="auto"/>
          </w:divBdr>
        </w:div>
        <w:div w:id="1999189526">
          <w:marLeft w:val="0"/>
          <w:marRight w:val="0"/>
          <w:marTop w:val="120"/>
          <w:marBottom w:val="120"/>
          <w:divBdr>
            <w:top w:val="none" w:sz="0" w:space="0" w:color="auto"/>
            <w:left w:val="none" w:sz="0" w:space="0" w:color="auto"/>
            <w:bottom w:val="none" w:sz="0" w:space="0" w:color="auto"/>
            <w:right w:val="none" w:sz="0" w:space="0" w:color="auto"/>
          </w:divBdr>
        </w:div>
      </w:divsChild>
    </w:div>
    <w:div w:id="2001686770">
      <w:bodyDiv w:val="1"/>
      <w:marLeft w:val="0"/>
      <w:marRight w:val="0"/>
      <w:marTop w:val="0"/>
      <w:marBottom w:val="0"/>
      <w:divBdr>
        <w:top w:val="none" w:sz="0" w:space="0" w:color="auto"/>
        <w:left w:val="none" w:sz="0" w:space="0" w:color="auto"/>
        <w:bottom w:val="none" w:sz="0" w:space="0" w:color="auto"/>
        <w:right w:val="none" w:sz="0" w:space="0" w:color="auto"/>
      </w:divBdr>
      <w:divsChild>
        <w:div w:id="1201865533">
          <w:marLeft w:val="0"/>
          <w:marRight w:val="0"/>
          <w:marTop w:val="120"/>
          <w:marBottom w:val="120"/>
          <w:divBdr>
            <w:top w:val="none" w:sz="0" w:space="0" w:color="auto"/>
            <w:left w:val="none" w:sz="0" w:space="0" w:color="auto"/>
            <w:bottom w:val="none" w:sz="0" w:space="0" w:color="auto"/>
            <w:right w:val="none" w:sz="0" w:space="0" w:color="auto"/>
          </w:divBdr>
        </w:div>
        <w:div w:id="59408018">
          <w:marLeft w:val="0"/>
          <w:marRight w:val="0"/>
          <w:marTop w:val="120"/>
          <w:marBottom w:val="120"/>
          <w:divBdr>
            <w:top w:val="none" w:sz="0" w:space="0" w:color="auto"/>
            <w:left w:val="none" w:sz="0" w:space="0" w:color="auto"/>
            <w:bottom w:val="none" w:sz="0" w:space="0" w:color="auto"/>
            <w:right w:val="none" w:sz="0" w:space="0" w:color="auto"/>
          </w:divBdr>
        </w:div>
        <w:div w:id="465977015">
          <w:marLeft w:val="0"/>
          <w:marRight w:val="0"/>
          <w:marTop w:val="120"/>
          <w:marBottom w:val="120"/>
          <w:divBdr>
            <w:top w:val="none" w:sz="0" w:space="0" w:color="auto"/>
            <w:left w:val="none" w:sz="0" w:space="0" w:color="auto"/>
            <w:bottom w:val="none" w:sz="0" w:space="0" w:color="auto"/>
            <w:right w:val="none" w:sz="0" w:space="0" w:color="auto"/>
          </w:divBdr>
        </w:div>
        <w:div w:id="1377584800">
          <w:marLeft w:val="0"/>
          <w:marRight w:val="0"/>
          <w:marTop w:val="120"/>
          <w:marBottom w:val="120"/>
          <w:divBdr>
            <w:top w:val="none" w:sz="0" w:space="0" w:color="auto"/>
            <w:left w:val="none" w:sz="0" w:space="0" w:color="auto"/>
            <w:bottom w:val="none" w:sz="0" w:space="0" w:color="auto"/>
            <w:right w:val="none" w:sz="0" w:space="0" w:color="auto"/>
          </w:divBdr>
        </w:div>
      </w:divsChild>
    </w:div>
    <w:div w:id="2036467481">
      <w:bodyDiv w:val="1"/>
      <w:marLeft w:val="0"/>
      <w:marRight w:val="0"/>
      <w:marTop w:val="0"/>
      <w:marBottom w:val="0"/>
      <w:divBdr>
        <w:top w:val="none" w:sz="0" w:space="0" w:color="auto"/>
        <w:left w:val="none" w:sz="0" w:space="0" w:color="auto"/>
        <w:bottom w:val="none" w:sz="0" w:space="0" w:color="auto"/>
        <w:right w:val="none" w:sz="0" w:space="0" w:color="auto"/>
      </w:divBdr>
      <w:divsChild>
        <w:div w:id="200629021">
          <w:marLeft w:val="0"/>
          <w:marRight w:val="0"/>
          <w:marTop w:val="120"/>
          <w:marBottom w:val="120"/>
          <w:divBdr>
            <w:top w:val="none" w:sz="0" w:space="0" w:color="auto"/>
            <w:left w:val="none" w:sz="0" w:space="0" w:color="auto"/>
            <w:bottom w:val="none" w:sz="0" w:space="0" w:color="auto"/>
            <w:right w:val="none" w:sz="0" w:space="0" w:color="auto"/>
          </w:divBdr>
        </w:div>
        <w:div w:id="764040107">
          <w:marLeft w:val="0"/>
          <w:marRight w:val="0"/>
          <w:marTop w:val="120"/>
          <w:marBottom w:val="120"/>
          <w:divBdr>
            <w:top w:val="none" w:sz="0" w:space="0" w:color="auto"/>
            <w:left w:val="none" w:sz="0" w:space="0" w:color="auto"/>
            <w:bottom w:val="none" w:sz="0" w:space="0" w:color="auto"/>
            <w:right w:val="none" w:sz="0" w:space="0" w:color="auto"/>
          </w:divBdr>
        </w:div>
        <w:div w:id="1334795343">
          <w:marLeft w:val="0"/>
          <w:marRight w:val="0"/>
          <w:marTop w:val="120"/>
          <w:marBottom w:val="120"/>
          <w:divBdr>
            <w:top w:val="none" w:sz="0" w:space="0" w:color="auto"/>
            <w:left w:val="none" w:sz="0" w:space="0" w:color="auto"/>
            <w:bottom w:val="none" w:sz="0" w:space="0" w:color="auto"/>
            <w:right w:val="none" w:sz="0" w:space="0" w:color="auto"/>
          </w:divBdr>
        </w:div>
        <w:div w:id="78142797">
          <w:marLeft w:val="0"/>
          <w:marRight w:val="0"/>
          <w:marTop w:val="120"/>
          <w:marBottom w:val="120"/>
          <w:divBdr>
            <w:top w:val="none" w:sz="0" w:space="0" w:color="auto"/>
            <w:left w:val="none" w:sz="0" w:space="0" w:color="auto"/>
            <w:bottom w:val="none" w:sz="0" w:space="0" w:color="auto"/>
            <w:right w:val="none" w:sz="0" w:space="0" w:color="auto"/>
          </w:divBdr>
        </w:div>
      </w:divsChild>
    </w:div>
    <w:div w:id="2094424269">
      <w:bodyDiv w:val="1"/>
      <w:marLeft w:val="0"/>
      <w:marRight w:val="0"/>
      <w:marTop w:val="0"/>
      <w:marBottom w:val="0"/>
      <w:divBdr>
        <w:top w:val="none" w:sz="0" w:space="0" w:color="auto"/>
        <w:left w:val="none" w:sz="0" w:space="0" w:color="auto"/>
        <w:bottom w:val="none" w:sz="0" w:space="0" w:color="auto"/>
        <w:right w:val="none" w:sz="0" w:space="0" w:color="auto"/>
      </w:divBdr>
      <w:divsChild>
        <w:div w:id="1999966302">
          <w:marLeft w:val="547"/>
          <w:marRight w:val="0"/>
          <w:marTop w:val="154"/>
          <w:marBottom w:val="0"/>
          <w:divBdr>
            <w:top w:val="none" w:sz="0" w:space="0" w:color="auto"/>
            <w:left w:val="none" w:sz="0" w:space="0" w:color="auto"/>
            <w:bottom w:val="none" w:sz="0" w:space="0" w:color="auto"/>
            <w:right w:val="none" w:sz="0" w:space="0" w:color="auto"/>
          </w:divBdr>
        </w:div>
      </w:divsChild>
    </w:div>
    <w:div w:id="210687834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www.corbin-dodge.com" TargetMode="External"/><Relationship Id="rId10" Type="http://schemas.openxmlformats.org/officeDocument/2006/relationships/image" Target="media/image1.jpg"/><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410.jpeg"/><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image" Target="media/image9.jpeg"/><Relationship Id="rId30" Type="http://schemas.openxmlformats.org/officeDocument/2006/relationships/image" Target="media/image20.jpeg"/><Relationship Id="rId31" Type="http://schemas.openxmlformats.org/officeDocument/2006/relationships/image" Target="media/image21.jpeg"/><Relationship Id="rId32" Type="http://schemas.openxmlformats.org/officeDocument/2006/relationships/image" Target="media/image22.jpeg"/><Relationship Id="rId33" Type="http://schemas.openxmlformats.org/officeDocument/2006/relationships/image" Target="media/image23.jpeg"/><Relationship Id="rId34" Type="http://schemas.openxmlformats.org/officeDocument/2006/relationships/image" Target="media/image24.jpeg"/><Relationship Id="rId35" Type="http://schemas.openxmlformats.org/officeDocument/2006/relationships/image" Target="media/image25.jpeg"/><Relationship Id="rId36" Type="http://schemas.openxmlformats.org/officeDocument/2006/relationships/image" Target="media/image26.jpeg"/><Relationship Id="rId37" Type="http://schemas.openxmlformats.org/officeDocument/2006/relationships/image" Target="media/image27.jpeg"/><Relationship Id="rId38" Type="http://schemas.openxmlformats.org/officeDocument/2006/relationships/image" Target="media/image28.jpeg"/><Relationship Id="rId39" Type="http://schemas.openxmlformats.org/officeDocument/2006/relationships/image" Target="media/image220.jpeg"/><Relationship Id="rId50" Type="http://schemas.openxmlformats.org/officeDocument/2006/relationships/image" Target="media/image38.jpeg"/><Relationship Id="rId51" Type="http://schemas.openxmlformats.org/officeDocument/2006/relationships/image" Target="media/image39.jpeg"/><Relationship Id="rId52" Type="http://schemas.openxmlformats.org/officeDocument/2006/relationships/image" Target="media/image40.jpeg"/><Relationship Id="rId53" Type="http://schemas.openxmlformats.org/officeDocument/2006/relationships/image" Target="media/image41.jpeg"/><Relationship Id="rId54" Type="http://schemas.openxmlformats.org/officeDocument/2006/relationships/image" Target="media/image42.jpeg"/><Relationship Id="rId55" Type="http://schemas.openxmlformats.org/officeDocument/2006/relationships/image" Target="media/image43.jpeg"/><Relationship Id="rId56" Type="http://schemas.openxmlformats.org/officeDocument/2006/relationships/image" Target="media/image44.jpeg"/><Relationship Id="rId57" Type="http://schemas.openxmlformats.org/officeDocument/2006/relationships/image" Target="media/image45.jpeg"/><Relationship Id="rId58" Type="http://schemas.openxmlformats.org/officeDocument/2006/relationships/image" Target="media/image46.jpeg"/><Relationship Id="rId59" Type="http://schemas.openxmlformats.org/officeDocument/2006/relationships/image" Target="media/image47.jpeg"/><Relationship Id="rId70" Type="http://schemas.openxmlformats.org/officeDocument/2006/relationships/image" Target="media/image58.jpeg"/><Relationship Id="rId71" Type="http://schemas.openxmlformats.org/officeDocument/2006/relationships/image" Target="media/image59.jpeg"/><Relationship Id="rId72" Type="http://schemas.openxmlformats.org/officeDocument/2006/relationships/image" Target="media/image60.jpeg"/><Relationship Id="rId73" Type="http://schemas.openxmlformats.org/officeDocument/2006/relationships/image" Target="media/image61.jpeg"/><Relationship Id="rId74" Type="http://schemas.openxmlformats.org/officeDocument/2006/relationships/image" Target="media/image62.jpeg"/><Relationship Id="rId75" Type="http://schemas.openxmlformats.org/officeDocument/2006/relationships/image" Target="media/image63.jpeg"/><Relationship Id="rId76" Type="http://schemas.openxmlformats.org/officeDocument/2006/relationships/image" Target="media/image64.jpeg"/><Relationship Id="rId77" Type="http://schemas.openxmlformats.org/officeDocument/2006/relationships/image" Target="media/image65.jpeg"/><Relationship Id="rId78" Type="http://schemas.openxmlformats.org/officeDocument/2006/relationships/image" Target="media/image66.png"/><Relationship Id="rId79" Type="http://schemas.openxmlformats.org/officeDocument/2006/relationships/image" Target="media/image67.jpeg"/><Relationship Id="rId20" Type="http://schemas.openxmlformats.org/officeDocument/2006/relationships/image" Target="media/image10.jpeg"/><Relationship Id="rId21" Type="http://schemas.openxmlformats.org/officeDocument/2006/relationships/image" Target="media/image11.jpeg"/><Relationship Id="rId22" Type="http://schemas.openxmlformats.org/officeDocument/2006/relationships/image" Target="media/image12.jpeg"/><Relationship Id="rId23" Type="http://schemas.openxmlformats.org/officeDocument/2006/relationships/image" Target="media/image13.jpeg"/><Relationship Id="rId24" Type="http://schemas.openxmlformats.org/officeDocument/2006/relationships/image" Target="media/image14.jpeg"/><Relationship Id="rId25" Type="http://schemas.openxmlformats.org/officeDocument/2006/relationships/image" Target="media/image15.jpeg"/><Relationship Id="rId26" Type="http://schemas.openxmlformats.org/officeDocument/2006/relationships/image" Target="media/image16.jpeg"/><Relationship Id="rId27" Type="http://schemas.openxmlformats.org/officeDocument/2006/relationships/image" Target="media/image17.jpeg"/><Relationship Id="rId28" Type="http://schemas.openxmlformats.org/officeDocument/2006/relationships/image" Target="media/image18.jpeg"/><Relationship Id="rId29" Type="http://schemas.openxmlformats.org/officeDocument/2006/relationships/image" Target="media/image19.jpeg"/><Relationship Id="rId40" Type="http://schemas.openxmlformats.org/officeDocument/2006/relationships/image" Target="media/image230.jpeg"/><Relationship Id="rId41" Type="http://schemas.openxmlformats.org/officeDocument/2006/relationships/image" Target="media/image29.jpeg"/><Relationship Id="rId42" Type="http://schemas.openxmlformats.org/officeDocument/2006/relationships/image" Target="media/image30.jpeg"/><Relationship Id="rId43" Type="http://schemas.openxmlformats.org/officeDocument/2006/relationships/image" Target="media/image31.jpeg"/><Relationship Id="rId44" Type="http://schemas.openxmlformats.org/officeDocument/2006/relationships/image" Target="media/image32.jpeg"/><Relationship Id="rId45" Type="http://schemas.openxmlformats.org/officeDocument/2006/relationships/image" Target="media/image33.jpeg"/><Relationship Id="rId46" Type="http://schemas.openxmlformats.org/officeDocument/2006/relationships/image" Target="media/image34.jpeg"/><Relationship Id="rId47" Type="http://schemas.openxmlformats.org/officeDocument/2006/relationships/image" Target="media/image35.jpeg"/><Relationship Id="rId48" Type="http://schemas.openxmlformats.org/officeDocument/2006/relationships/image" Target="media/image36.jpeg"/><Relationship Id="rId49" Type="http://schemas.openxmlformats.org/officeDocument/2006/relationships/image" Target="media/image37.jpeg"/><Relationship Id="rId60" Type="http://schemas.openxmlformats.org/officeDocument/2006/relationships/image" Target="media/image48.jpeg"/><Relationship Id="rId61" Type="http://schemas.openxmlformats.org/officeDocument/2006/relationships/image" Target="media/image49.jpeg"/><Relationship Id="rId62" Type="http://schemas.openxmlformats.org/officeDocument/2006/relationships/image" Target="media/image50.jpeg"/><Relationship Id="rId63" Type="http://schemas.openxmlformats.org/officeDocument/2006/relationships/image" Target="media/image51.jpeg"/><Relationship Id="rId64" Type="http://schemas.openxmlformats.org/officeDocument/2006/relationships/image" Target="media/image52.jpeg"/><Relationship Id="rId65" Type="http://schemas.openxmlformats.org/officeDocument/2006/relationships/image" Target="media/image53.png"/><Relationship Id="rId66" Type="http://schemas.openxmlformats.org/officeDocument/2006/relationships/image" Target="media/image54.emf"/><Relationship Id="rId67" Type="http://schemas.openxmlformats.org/officeDocument/2006/relationships/image" Target="media/image55.emf"/><Relationship Id="rId68" Type="http://schemas.openxmlformats.org/officeDocument/2006/relationships/image" Target="media/image56.jpeg"/><Relationship Id="rId69" Type="http://schemas.openxmlformats.org/officeDocument/2006/relationships/image" Target="media/image57.jpeg"/><Relationship Id="rId80" Type="http://schemas.openxmlformats.org/officeDocument/2006/relationships/image" Target="media/image68.jpeg"/><Relationship Id="rId81" Type="http://schemas.openxmlformats.org/officeDocument/2006/relationships/image" Target="media/image69.jpeg"/><Relationship Id="rId82" Type="http://schemas.openxmlformats.org/officeDocument/2006/relationships/image" Target="media/image70.jpeg"/><Relationship Id="rId83" Type="http://schemas.openxmlformats.org/officeDocument/2006/relationships/image" Target="media/image71.jpeg"/><Relationship Id="rId84" Type="http://schemas.openxmlformats.org/officeDocument/2006/relationships/footer" Target="footer1.xml"/><Relationship Id="rId85" Type="http://schemas.openxmlformats.org/officeDocument/2006/relationships/footer" Target="footer2.xml"/><Relationship Id="rId86" Type="http://schemas.openxmlformats.org/officeDocument/2006/relationships/fontTable" Target="fontTable.xml"/><Relationship Id="rId8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Lion:Users:blurped:Library:Application%20Support:Microsoft:Office:User%20Templates:My%20Templates:Outline%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AAB448-16E6-404F-883F-31C333D265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Outline Template.dotx</Template>
  <TotalTime>932</TotalTime>
  <Pages>96</Pages>
  <Words>9211</Words>
  <Characters>52504</Characters>
  <Application>Microsoft Macintosh Word</Application>
  <DocSecurity>0</DocSecurity>
  <Lines>437</Lines>
  <Paragraphs>123</Paragraphs>
  <ScaleCrop>false</ScaleCrop>
  <HeadingPairs>
    <vt:vector size="4" baseType="variant">
      <vt:variant>
        <vt:lpstr>Title</vt:lpstr>
      </vt:variant>
      <vt:variant>
        <vt:i4>1</vt:i4>
      </vt:variant>
      <vt:variant>
        <vt:lpstr>Headings</vt:lpstr>
      </vt:variant>
      <vt:variant>
        <vt:i4>82</vt:i4>
      </vt:variant>
    </vt:vector>
  </HeadingPairs>
  <TitlesOfParts>
    <vt:vector size="83" baseType="lpstr">
      <vt:lpstr/>
      <vt:lpstr>1) Right to Exclude </vt:lpstr>
      <vt:lpstr>2) Right to Transfer</vt:lpstr>
      <vt:lpstr>3) Rights to Possess &amp; 4) Right to Use  (EX: Servitude)</vt:lpstr>
      <vt:lpstr>General Definitions</vt:lpstr>
      <vt:lpstr>Servitude  - A non-possessory right where O has rights in real property possesse</vt:lpstr>
      <vt:lpstr>5 Categories of Easements</vt:lpstr>
      <vt:lpstr>Agreed by both parties</vt:lpstr>
      <vt:lpstr>Arise as a matter of law w/out an express agreement to create an easement (not </vt:lpstr>
      <vt:lpstr>Classification</vt:lpstr>
      <vt:lpstr>Affirmative Easement - Holder has right to use things they would otherwise not </vt:lpstr>
      <vt:lpstr>Negative Easement - Holder has right to prevent burdened possessor from perform</vt:lpstr>
      <vt:lpstr>Creation must meet §oF (WIWDS)</vt:lpstr>
      <vt:lpstr>Functions of the § of Frauds</vt:lpstr>
      <vt:lpstr>Creation </vt:lpstr>
      <vt:lpstr>Exception – Creates new interest (Continuing an existing property interest) (??</vt:lpstr>
      <vt:lpstr/>
      <vt:lpstr>4 CORNERS OF THE DOCUMENT </vt:lpstr>
      <vt:lpstr>RULES OF CONSTRUCTION</vt:lpstr>
      <vt:lpstr>CLASSIFICATION OF EASEMENTS</vt:lpstr>
      <vt:lpstr>STRANGER TO THE DEED (3RD PARTY) (???)</vt:lpstr>
      <vt:lpstr>CLARITY OF WORDING IN DEED</vt:lpstr>
      <vt:lpstr>SCOPE OF THE EASEMENT</vt:lpstr>
      <vt:lpstr>INCREASE IN INTENSITY OF USE (Hayes v. Aqua Marina)</vt:lpstr>
      <vt:lpstr>MISUSE OF PERPETUAL EASEMENTS (Brown v. Voss)</vt:lpstr>
      <vt:lpstr>REPAIRS &amp; ENJOYMENT OF RIGHTS</vt:lpstr>
      <vt:lpstr>NOTICE</vt:lpstr>
      <vt:lpstr>SUCCESSION OF APPURTENANT EASEMENTS</vt:lpstr>
      <vt:lpstr>SUCCESSION OF EASEMENTS IN GROSS</vt:lpstr>
      <vt:lpstr>EASEMENT BY PRESCRIPTION (ADVERSE POSSESSION)</vt:lpstr>
      <vt:lpstr>TERMINATION &amp; EXTINGUISHMENT OF EXPRESS EASEMENTS</vt:lpstr>
      <vt:lpstr/>
      <vt:lpstr>2 Types of Impiied Easements</vt:lpstr>
      <vt:lpstr>1) Implied by Prior Use</vt:lpstr>
      <vt:lpstr>2) Implied by Necessity</vt:lpstr>
      <vt:lpstr/>
      <vt:lpstr>Factors to determine whether an easement should be implied</vt:lpstr>
      <vt:lpstr>1) Terms of conveyance</vt:lpstr>
      <vt:lpstr>2) Consideration paid</vt:lpstr>
      <vt:lpstr>3) Whether claim is made against a simultaneous conveyee</vt:lpstr>
      <vt:lpstr>4) Extent of necessity</vt:lpstr>
      <vt:lpstr>5) Reciprocal benefit to conveyor &amp; conveyee</vt:lpstr>
      <vt:lpstr>6) Manner used prior to conveyance &amp; subsequent actions by parties</vt:lpstr>
      <vt:lpstr>7) Extent to which prior use was known by the parties</vt:lpstr>
      <vt:lpstr>8) Best result to meet reasonable expectations of owners &amp; purchaser, &amp; arrive </vt:lpstr>
      <vt:lpstr>9) Ability of parties to avoid the confusion</vt:lpstr>
      <vt:lpstr>10) Policy (EX: Avoiding economic waste, promote full utilization of land)</vt:lpstr>
      <vt:lpstr>11) Size, shape, &amp; location of land</vt:lpstr>
      <vt:lpstr>12) Whether claimant is conveyor or conveyee (Who is favored???)</vt:lpstr>
      <vt:lpstr/>
      <vt:lpstr>IMPLIED EASEMENT FROM PRIOR USE</vt:lpstr>
      <vt:lpstr>IMPLIED EASEMENT BY NECESSITY</vt:lpstr>
      <vt:lpstr>ENFORCEABILITY</vt:lpstr>
      <vt:lpstr>2 TYPES OF COVENANTS</vt:lpstr>
      <vt:lpstr>RULES OF CONSTRUCTION</vt:lpstr>
      <vt:lpstr>REASONABLENESS</vt:lpstr>
      <vt:lpstr>REASONABLE RESTRAINTS ON ALIENATION</vt:lpstr>
      <vt:lpstr>ENFORCEMENT</vt:lpstr>
      <vt:lpstr>DEFENSES TO ENFORCEMENT</vt:lpstr>
      <vt:lpstr>STANDING (Westmoreland Assoc. v. W. Cutter)</vt:lpstr>
      <vt:lpstr>CHANGES &amp; MODIFICATIONS (Evergreen Highlands Assoc v. West)</vt:lpstr>
      <vt:lpstr>ENFORCEMENT (Majestic View Condo v. Bolotin) </vt:lpstr>
      <vt:lpstr>PRIVATE vs. PUBLIC</vt:lpstr>
      <vt:lpstr>ZONING ESTOPPEL</vt:lpstr>
      <vt:lpstr>DISCRETIONARY PERMITS &amp; APPROVALS</vt:lpstr>
      <vt:lpstr>FLEXIBLE ZONING TECHNIQUES</vt:lpstr>
      <vt:lpstr>ENVIRONMENTAL REGULATION</vt:lpstr>
      <vt:lpstr/>
      <vt:lpstr>PHYSICAL TAKINGS (Loretto v. Teleprompter)</vt:lpstr>
      <vt:lpstr>REGULATORY TAKINGS</vt:lpstr>
      <vt:lpstr>EXACTIONS</vt:lpstr>
      <vt:lpstr>Adverse Possession (A)</vt:lpstr>
      <vt:lpstr>Adverse Possession (B)</vt:lpstr>
      <vt:lpstr>Requirement of Written Instrument</vt:lpstr>
      <vt:lpstr>Descriptions</vt:lpstr>
      <vt:lpstr>Must be Delivered</vt:lpstr>
      <vt:lpstr>Recording Statutes</vt:lpstr>
      <vt:lpstr>The Closing: Duty to Disclose</vt:lpstr>
      <vt:lpstr>Liability of Toxic Wastes </vt:lpstr>
      <vt:lpstr>General Exam Information</vt:lpstr>
      <vt:lpstr>Essay</vt:lpstr>
      <vt:lpstr>Other Notes </vt:lpstr>
      <vt:lpstr>Analyzing Cases</vt:lpstr>
    </vt:vector>
  </TitlesOfParts>
  <Company/>
  <LinksUpToDate>false</LinksUpToDate>
  <CharactersWithSpaces>61592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Corbin Dodge</dc:creator>
  <cp:keywords/>
  <dc:description/>
  <cp:lastModifiedBy>Corbin Dodge</cp:lastModifiedBy>
  <cp:revision>57</cp:revision>
  <cp:lastPrinted>2013-02-18T18:28:00Z</cp:lastPrinted>
  <dcterms:created xsi:type="dcterms:W3CDTF">2013-02-01T12:48:00Z</dcterms:created>
  <dcterms:modified xsi:type="dcterms:W3CDTF">2013-08-29T03:38:00Z</dcterms:modified>
</cp:coreProperties>
</file>